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F21CE" w14:textId="55FE5248" w:rsidR="00B6715B" w:rsidRPr="00870339" w:rsidRDefault="00F725D8" w:rsidP="009B04C0">
      <w:pPr>
        <w:jc w:val="center"/>
        <w:rPr>
          <w:rFonts w:eastAsia="MS Mincho"/>
          <w:b/>
          <w:bCs/>
          <w:caps/>
          <w:color w:val="000000" w:themeColor="text1"/>
          <w:sz w:val="28"/>
          <w:szCs w:val="28"/>
          <w:lang w:eastAsia="ja-JP"/>
        </w:rPr>
      </w:pPr>
      <w:r w:rsidRPr="00D42AA0">
        <w:rPr>
          <w:noProof/>
          <w:color w:val="000000"/>
          <w:sz w:val="28"/>
          <w:szCs w:val="28"/>
        </w:rPr>
        <mc:AlternateContent>
          <mc:Choice Requires="wps">
            <w:drawing>
              <wp:anchor distT="0" distB="0" distL="114300" distR="114300" simplePos="0" relativeHeight="251717664" behindDoc="1" locked="0" layoutInCell="1" allowOverlap="1" wp14:anchorId="18A76A7A" wp14:editId="2AFDFBE7">
                <wp:simplePos x="0" y="0"/>
                <wp:positionH relativeFrom="column">
                  <wp:posOffset>-918376</wp:posOffset>
                </wp:positionH>
                <wp:positionV relativeFrom="paragraph">
                  <wp:posOffset>-759349</wp:posOffset>
                </wp:positionV>
                <wp:extent cx="7753350" cy="10710863"/>
                <wp:effectExtent l="0" t="0" r="0" b="0"/>
                <wp:wrapNone/>
                <wp:docPr id="1499514488" name="직사각형 72"/>
                <wp:cNvGraphicFramePr/>
                <a:graphic xmlns:a="http://schemas.openxmlformats.org/drawingml/2006/main">
                  <a:graphicData uri="http://schemas.microsoft.com/office/word/2010/wordprocessingShape">
                    <wps:wsp>
                      <wps:cNvSpPr/>
                      <wps:spPr>
                        <a:xfrm>
                          <a:off x="0" y="0"/>
                          <a:ext cx="7753350" cy="10710863"/>
                        </a:xfrm>
                        <a:prstGeom prst="rect">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B78F0" id="직사각형 72" o:spid="_x0000_s1026" style="position:absolute;margin-left:-72.3pt;margin-top:-59.8pt;width:610.5pt;height:843.4pt;z-index:-2515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" stroked="f" strokeweight="2pt">
                <v:fill r:id="rId12" o:title="" recolor="t" rotate="t" type="frame"/>
              </v:rect>
            </w:pict>
          </mc:Fallback>
        </mc:AlternateContent>
      </w:r>
    </w:p>
    <w:p w14:paraId="0523A1E1" w14:textId="77777777" w:rsidR="00F725D8" w:rsidRPr="00F725D8" w:rsidRDefault="00F725D8" w:rsidP="00F725D8">
      <w:pPr>
        <w:contextualSpacing/>
        <w:rPr>
          <w:sz w:val="28"/>
          <w:szCs w:val="28"/>
        </w:rPr>
      </w:pPr>
    </w:p>
    <w:p w14:paraId="4305EAC3" w14:textId="77777777" w:rsidR="00F725D8" w:rsidRPr="00F725D8" w:rsidRDefault="00F725D8" w:rsidP="00F725D8">
      <w:pPr>
        <w:contextualSpacing/>
        <w:rPr>
          <w:sz w:val="28"/>
          <w:szCs w:val="28"/>
        </w:rPr>
      </w:pPr>
    </w:p>
    <w:p w14:paraId="550C1341" w14:textId="77777777" w:rsidR="00F725D8" w:rsidRPr="00F725D8" w:rsidRDefault="00F725D8" w:rsidP="00F725D8">
      <w:pPr>
        <w:ind w:firstLine="720"/>
        <w:contextualSpacing/>
        <w:rPr>
          <w:sz w:val="28"/>
          <w:szCs w:val="28"/>
        </w:rPr>
      </w:pPr>
    </w:p>
    <w:p w14:paraId="4B4B8B57" w14:textId="77777777" w:rsidR="00F725D8" w:rsidRPr="00F725D8" w:rsidRDefault="00F725D8" w:rsidP="00F725D8">
      <w:pPr>
        <w:contextualSpacing/>
        <w:rPr>
          <w:sz w:val="28"/>
          <w:szCs w:val="28"/>
        </w:rPr>
      </w:pPr>
    </w:p>
    <w:p w14:paraId="2C2D6392" w14:textId="77777777" w:rsidR="00F725D8" w:rsidRPr="00F725D8" w:rsidRDefault="00F725D8" w:rsidP="00F725D8">
      <w:pPr>
        <w:ind w:firstLineChars="100" w:firstLine="280"/>
        <w:contextualSpacing/>
        <w:rPr>
          <w:sz w:val="28"/>
          <w:szCs w:val="28"/>
        </w:rPr>
      </w:pPr>
    </w:p>
    <w:p w14:paraId="64519F25" w14:textId="77777777" w:rsidR="00F725D8" w:rsidRPr="00F725D8" w:rsidRDefault="00F725D8" w:rsidP="00F725D8">
      <w:pPr>
        <w:contextualSpacing/>
        <w:rPr>
          <w:sz w:val="28"/>
          <w:szCs w:val="28"/>
        </w:rPr>
      </w:pPr>
    </w:p>
    <w:p w14:paraId="2A5336BE" w14:textId="77777777" w:rsidR="00F725D8" w:rsidRPr="00F725D8" w:rsidRDefault="00F725D8" w:rsidP="00F725D8">
      <w:pPr>
        <w:tabs>
          <w:tab w:val="left" w:pos="1365"/>
        </w:tabs>
        <w:contextualSpacing/>
        <w:rPr>
          <w:sz w:val="28"/>
          <w:szCs w:val="28"/>
        </w:rPr>
      </w:pPr>
      <w:r w:rsidRPr="00F725D8">
        <w:rPr>
          <w:sz w:val="28"/>
          <w:szCs w:val="28"/>
        </w:rPr>
        <w:tab/>
      </w:r>
    </w:p>
    <w:p w14:paraId="5567EADE" w14:textId="77777777" w:rsidR="00F725D8" w:rsidRPr="00F725D8" w:rsidRDefault="00F725D8" w:rsidP="00F725D8">
      <w:pPr>
        <w:contextualSpacing/>
      </w:pPr>
      <w:r w:rsidRPr="00F725D8">
        <w:rPr>
          <w:b/>
          <w:bCs/>
          <w:noProof/>
        </w:rPr>
        <w:drawing>
          <wp:inline distT="0" distB="0" distL="0" distR="0" wp14:anchorId="6334A2F0" wp14:editId="755BBFDB">
            <wp:extent cx="853440" cy="731520"/>
            <wp:effectExtent l="0" t="0" r="3810" b="0"/>
            <wp:docPr id="20747154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0EAA2A4E" w14:textId="77777777" w:rsidR="00F725D8" w:rsidRPr="00F725D8" w:rsidRDefault="00F725D8" w:rsidP="00F725D8">
      <w:pPr>
        <w:spacing w:line="276" w:lineRule="auto"/>
        <w:contextualSpacing/>
        <w:rPr>
          <w:sz w:val="28"/>
          <w:szCs w:val="28"/>
        </w:rPr>
      </w:pPr>
    </w:p>
    <w:p w14:paraId="3125BC24" w14:textId="77777777" w:rsidR="00F725D8" w:rsidRPr="00F725D8" w:rsidRDefault="00F725D8" w:rsidP="00F725D8">
      <w:pPr>
        <w:spacing w:line="276" w:lineRule="auto"/>
        <w:contextualSpacing/>
        <w:rPr>
          <w:sz w:val="28"/>
          <w:szCs w:val="28"/>
        </w:rPr>
      </w:pPr>
    </w:p>
    <w:p w14:paraId="0FAF87B3" w14:textId="77777777" w:rsidR="00F725D8" w:rsidRPr="00F725D8" w:rsidRDefault="00F725D8" w:rsidP="00F725D8">
      <w:pPr>
        <w:spacing w:line="276" w:lineRule="auto"/>
        <w:contextualSpacing/>
        <w:rPr>
          <w:b/>
          <w:bCs/>
          <w:sz w:val="44"/>
          <w:szCs w:val="44"/>
        </w:rPr>
      </w:pPr>
      <w:r w:rsidRPr="00F725D8">
        <w:rPr>
          <w:b/>
          <w:bCs/>
          <w:sz w:val="44"/>
          <w:szCs w:val="44"/>
        </w:rPr>
        <w:t>APT REPORT ON</w:t>
      </w:r>
    </w:p>
    <w:p w14:paraId="5BF5909A" w14:textId="77777777" w:rsidR="00F725D8" w:rsidRPr="00F725D8" w:rsidRDefault="00F725D8" w:rsidP="00F725D8">
      <w:pPr>
        <w:tabs>
          <w:tab w:val="left" w:pos="1440"/>
        </w:tabs>
        <w:spacing w:after="160" w:line="276" w:lineRule="auto"/>
        <w:contextualSpacing/>
        <w:rPr>
          <w:rFonts w:cs="Mangal"/>
          <w:color w:val="000000"/>
          <w:sz w:val="28"/>
          <w:szCs w:val="28"/>
        </w:rPr>
      </w:pPr>
    </w:p>
    <w:p w14:paraId="76B95516" w14:textId="3717EEFD" w:rsidR="00F725D8" w:rsidRPr="00F725D8" w:rsidRDefault="00F725D8" w:rsidP="00F725D8">
      <w:pPr>
        <w:spacing w:after="160" w:line="276" w:lineRule="auto"/>
        <w:contextualSpacing/>
        <w:rPr>
          <w:rFonts w:cs="Mangal"/>
          <w:b/>
          <w:bCs/>
          <w:sz w:val="30"/>
          <w:szCs w:val="30"/>
        </w:rPr>
      </w:pPr>
      <w:r w:rsidRPr="00F725D8">
        <w:rPr>
          <w:rFonts w:cs="Mangal"/>
          <w:b/>
          <w:bCs/>
          <w:sz w:val="30"/>
          <w:szCs w:val="30"/>
        </w:rPr>
        <w:t>DUAL-POLARIZED SOLID-STATE RAINFALL RADAR OPERATING IN THE FREQUENCY BAND 9-10 GHZ (X-BAND) NECESSARY FOR USE IN OPTIMAL DAM AND RIVER MANAGEMENT SYSTEMS</w:t>
      </w:r>
    </w:p>
    <w:p w14:paraId="3F021179" w14:textId="77777777" w:rsidR="00F725D8" w:rsidRPr="00F725D8" w:rsidRDefault="00F725D8" w:rsidP="00F725D8">
      <w:pPr>
        <w:spacing w:after="160" w:line="276" w:lineRule="auto"/>
        <w:contextualSpacing/>
        <w:rPr>
          <w:rFonts w:cs="Mangal"/>
          <w:sz w:val="28"/>
          <w:szCs w:val="28"/>
        </w:rPr>
      </w:pPr>
    </w:p>
    <w:p w14:paraId="4D6518C3" w14:textId="77777777" w:rsidR="00F725D8" w:rsidRPr="00F725D8" w:rsidRDefault="00F725D8" w:rsidP="00F725D8">
      <w:pPr>
        <w:spacing w:after="160" w:line="276" w:lineRule="auto"/>
        <w:contextualSpacing/>
        <w:rPr>
          <w:rFonts w:cs="Mangal"/>
          <w:sz w:val="28"/>
          <w:szCs w:val="28"/>
        </w:rPr>
      </w:pPr>
    </w:p>
    <w:p w14:paraId="3A73C775" w14:textId="77777777" w:rsidR="00F725D8" w:rsidRPr="00F725D8" w:rsidRDefault="00F725D8" w:rsidP="00F725D8">
      <w:pPr>
        <w:spacing w:after="160" w:line="276" w:lineRule="auto"/>
        <w:contextualSpacing/>
        <w:rPr>
          <w:rFonts w:cs="Mangal"/>
          <w:sz w:val="28"/>
          <w:szCs w:val="28"/>
        </w:rPr>
      </w:pPr>
    </w:p>
    <w:p w14:paraId="06B7AC73" w14:textId="77777777" w:rsidR="00F725D8" w:rsidRPr="00F725D8" w:rsidRDefault="00F725D8" w:rsidP="00F725D8">
      <w:pPr>
        <w:spacing w:after="160" w:line="276" w:lineRule="auto"/>
        <w:contextualSpacing/>
        <w:rPr>
          <w:rFonts w:cs="Mangal"/>
          <w:b/>
          <w:sz w:val="28"/>
          <w:szCs w:val="28"/>
        </w:rPr>
      </w:pPr>
      <w:r w:rsidRPr="00F725D8">
        <w:rPr>
          <w:rFonts w:cs="Mangal"/>
          <w:b/>
          <w:sz w:val="28"/>
          <w:szCs w:val="28"/>
        </w:rPr>
        <w:t>Edition: September 2025</w:t>
      </w:r>
    </w:p>
    <w:p w14:paraId="4F5F5C31" w14:textId="77777777" w:rsidR="00F725D8" w:rsidRPr="00F725D8" w:rsidRDefault="00F725D8" w:rsidP="00F725D8">
      <w:pPr>
        <w:spacing w:after="160" w:line="276" w:lineRule="auto"/>
        <w:contextualSpacing/>
        <w:rPr>
          <w:rFonts w:cs="Mangal"/>
          <w:bCs/>
          <w:sz w:val="28"/>
          <w:szCs w:val="28"/>
        </w:rPr>
      </w:pPr>
    </w:p>
    <w:p w14:paraId="1860A848" w14:textId="77777777" w:rsidR="00F725D8" w:rsidRPr="00F725D8" w:rsidRDefault="00F725D8" w:rsidP="00F725D8">
      <w:pPr>
        <w:spacing w:after="160" w:line="276" w:lineRule="auto"/>
        <w:contextualSpacing/>
        <w:rPr>
          <w:rFonts w:cs="Mangal"/>
          <w:bCs/>
          <w:sz w:val="28"/>
          <w:szCs w:val="28"/>
        </w:rPr>
      </w:pPr>
    </w:p>
    <w:p w14:paraId="4F249BE3" w14:textId="77777777" w:rsidR="00F725D8" w:rsidRPr="00F725D8" w:rsidRDefault="00F725D8" w:rsidP="00F725D8">
      <w:pPr>
        <w:spacing w:after="160" w:line="276" w:lineRule="auto"/>
        <w:contextualSpacing/>
        <w:rPr>
          <w:rFonts w:cs="Mangal"/>
          <w:bCs/>
          <w:sz w:val="28"/>
          <w:szCs w:val="28"/>
        </w:rPr>
      </w:pPr>
    </w:p>
    <w:p w14:paraId="4A7D231D" w14:textId="77777777" w:rsidR="00F725D8" w:rsidRPr="00F725D8" w:rsidRDefault="00F725D8" w:rsidP="00F725D8">
      <w:pPr>
        <w:spacing w:after="160" w:line="276" w:lineRule="auto"/>
        <w:contextualSpacing/>
        <w:rPr>
          <w:rFonts w:cs="Mangal"/>
          <w:b/>
          <w:sz w:val="28"/>
          <w:szCs w:val="28"/>
        </w:rPr>
      </w:pPr>
      <w:r w:rsidRPr="00F725D8">
        <w:rPr>
          <w:rFonts w:cs="Mangal"/>
          <w:b/>
          <w:iCs/>
          <w:sz w:val="28"/>
          <w:szCs w:val="28"/>
        </w:rPr>
        <w:t xml:space="preserve">The 35th Meeting of </w:t>
      </w:r>
      <w:r w:rsidRPr="00F725D8">
        <w:rPr>
          <w:rFonts w:cs="Mangal"/>
          <w:b/>
          <w:sz w:val="28"/>
          <w:szCs w:val="28"/>
        </w:rPr>
        <w:t>APT Wireless Group</w:t>
      </w:r>
    </w:p>
    <w:p w14:paraId="3DB8EC99" w14:textId="77777777" w:rsidR="00F725D8" w:rsidRPr="00F725D8" w:rsidRDefault="00F725D8" w:rsidP="00F725D8">
      <w:pPr>
        <w:spacing w:after="160" w:line="276" w:lineRule="auto"/>
        <w:contextualSpacing/>
        <w:rPr>
          <w:rFonts w:cs="Mangal"/>
          <w:b/>
          <w:sz w:val="28"/>
          <w:szCs w:val="28"/>
        </w:rPr>
      </w:pPr>
      <w:r w:rsidRPr="00F725D8">
        <w:rPr>
          <w:rFonts w:cs="Mangal"/>
          <w:b/>
          <w:sz w:val="28"/>
          <w:szCs w:val="28"/>
        </w:rPr>
        <w:t>8 – 12 September 2025</w:t>
      </w:r>
    </w:p>
    <w:p w14:paraId="7A5973FC" w14:textId="77777777" w:rsidR="00F725D8" w:rsidRPr="00F725D8" w:rsidRDefault="00F725D8" w:rsidP="00F725D8">
      <w:pPr>
        <w:spacing w:after="160" w:line="276" w:lineRule="auto"/>
        <w:contextualSpacing/>
        <w:rPr>
          <w:rFonts w:cs="Mangal"/>
          <w:b/>
          <w:sz w:val="28"/>
          <w:szCs w:val="28"/>
          <w:lang w:eastAsia="ko-KR"/>
        </w:rPr>
      </w:pPr>
      <w:r w:rsidRPr="00F725D8">
        <w:rPr>
          <w:rFonts w:cs="Mangal"/>
          <w:b/>
          <w:sz w:val="28"/>
          <w:szCs w:val="28"/>
          <w:lang w:eastAsia="ko-KR"/>
        </w:rPr>
        <w:t>Bangkok, Thailand (Hybrid)</w:t>
      </w:r>
    </w:p>
    <w:p w14:paraId="54C3728C" w14:textId="77777777" w:rsidR="00F725D8" w:rsidRPr="00F725D8" w:rsidRDefault="00F725D8" w:rsidP="00F725D8">
      <w:pPr>
        <w:spacing w:after="160" w:line="276" w:lineRule="auto"/>
        <w:contextualSpacing/>
        <w:rPr>
          <w:rFonts w:cs="Mangal"/>
          <w:color w:val="FF0000"/>
          <w:sz w:val="28"/>
          <w:szCs w:val="28"/>
        </w:rPr>
      </w:pPr>
    </w:p>
    <w:p w14:paraId="690E4331" w14:textId="2C482CD4" w:rsidR="00F725D8" w:rsidRPr="00F725D8" w:rsidRDefault="00F725D8" w:rsidP="00F725D8">
      <w:pPr>
        <w:spacing w:after="160" w:line="276" w:lineRule="auto"/>
        <w:contextualSpacing/>
        <w:rPr>
          <w:rFonts w:cs="Mangal"/>
          <w:b/>
          <w:bCs/>
          <w:i/>
          <w:iCs/>
          <w:sz w:val="28"/>
          <w:szCs w:val="28"/>
          <w:lang w:eastAsia="ko-KR"/>
        </w:rPr>
      </w:pPr>
      <w:r w:rsidRPr="00F725D8">
        <w:rPr>
          <w:rFonts w:cs="Mangal" w:hint="eastAsia"/>
          <w:b/>
          <w:bCs/>
          <w:i/>
          <w:iCs/>
          <w:sz w:val="28"/>
          <w:szCs w:val="28"/>
          <w:lang w:eastAsia="ko-KR"/>
        </w:rPr>
        <w:t>(S</w:t>
      </w:r>
      <w:r w:rsidRPr="00F725D8">
        <w:rPr>
          <w:rFonts w:cs="Mangal"/>
          <w:b/>
          <w:bCs/>
          <w:i/>
          <w:iCs/>
          <w:sz w:val="28"/>
          <w:szCs w:val="28"/>
          <w:lang w:eastAsia="ko-KR"/>
        </w:rPr>
        <w:t>ource: AWG-35/OUT-</w:t>
      </w:r>
      <w:r w:rsidR="00FB7F42">
        <w:rPr>
          <w:rFonts w:cs="Mangal"/>
          <w:b/>
          <w:bCs/>
          <w:i/>
          <w:iCs/>
          <w:sz w:val="28"/>
          <w:szCs w:val="28"/>
          <w:lang w:eastAsia="ko-KR"/>
        </w:rPr>
        <w:t>13</w:t>
      </w:r>
      <w:r w:rsidRPr="00F725D8">
        <w:rPr>
          <w:rFonts w:cs="Mangal"/>
          <w:b/>
          <w:bCs/>
          <w:i/>
          <w:iCs/>
          <w:sz w:val="28"/>
          <w:szCs w:val="28"/>
          <w:lang w:eastAsia="ko-KR"/>
        </w:rPr>
        <w:t>)</w:t>
      </w:r>
    </w:p>
    <w:p w14:paraId="35C4B935" w14:textId="77777777" w:rsidR="003275C9" w:rsidRDefault="003275C9" w:rsidP="009B04C0">
      <w:pPr>
        <w:jc w:val="center"/>
        <w:rPr>
          <w:b/>
          <w:bCs/>
          <w:caps/>
          <w:color w:val="000000" w:themeColor="text1"/>
          <w:sz w:val="28"/>
          <w:szCs w:val="28"/>
        </w:rPr>
      </w:pPr>
    </w:p>
    <w:p w14:paraId="03AAA04F" w14:textId="795921DA" w:rsidR="003275C9" w:rsidRDefault="003275C9" w:rsidP="009B04C0">
      <w:pPr>
        <w:jc w:val="center"/>
        <w:rPr>
          <w:b/>
          <w:bCs/>
          <w:caps/>
          <w:color w:val="000000" w:themeColor="text1"/>
          <w:sz w:val="28"/>
          <w:szCs w:val="28"/>
        </w:rPr>
      </w:pPr>
    </w:p>
    <w:p w14:paraId="4E526BE2" w14:textId="6BDEDA1E" w:rsidR="003275C9" w:rsidRDefault="003275C9" w:rsidP="009B04C0">
      <w:pPr>
        <w:jc w:val="center"/>
        <w:rPr>
          <w:b/>
          <w:bCs/>
          <w:caps/>
          <w:color w:val="000000" w:themeColor="text1"/>
          <w:sz w:val="28"/>
          <w:szCs w:val="28"/>
        </w:rPr>
      </w:pPr>
    </w:p>
    <w:p w14:paraId="19C00DEE" w14:textId="260ABFFD" w:rsidR="003275C9" w:rsidRDefault="003275C9" w:rsidP="009B04C0">
      <w:pPr>
        <w:jc w:val="center"/>
        <w:rPr>
          <w:b/>
          <w:bCs/>
          <w:caps/>
          <w:color w:val="000000" w:themeColor="text1"/>
          <w:sz w:val="28"/>
          <w:szCs w:val="28"/>
        </w:rPr>
      </w:pPr>
    </w:p>
    <w:p w14:paraId="5DE84760" w14:textId="462FC3CC" w:rsidR="003275C9" w:rsidRDefault="003275C9" w:rsidP="009B04C0">
      <w:pPr>
        <w:jc w:val="center"/>
        <w:rPr>
          <w:b/>
          <w:bCs/>
          <w:caps/>
          <w:color w:val="000000" w:themeColor="text1"/>
          <w:sz w:val="28"/>
          <w:szCs w:val="28"/>
        </w:rPr>
      </w:pPr>
    </w:p>
    <w:p w14:paraId="322CAD38" w14:textId="6928D1D4" w:rsidR="003275C9" w:rsidRDefault="003275C9" w:rsidP="009B04C0">
      <w:pPr>
        <w:jc w:val="center"/>
        <w:rPr>
          <w:b/>
          <w:bCs/>
          <w:caps/>
          <w:color w:val="000000" w:themeColor="text1"/>
          <w:sz w:val="28"/>
          <w:szCs w:val="28"/>
        </w:rPr>
      </w:pPr>
    </w:p>
    <w:p w14:paraId="0B9005FA" w14:textId="7E6A482C" w:rsidR="003275C9" w:rsidRDefault="003275C9" w:rsidP="009B04C0">
      <w:pPr>
        <w:jc w:val="center"/>
        <w:rPr>
          <w:b/>
          <w:bCs/>
          <w:caps/>
          <w:color w:val="000000" w:themeColor="text1"/>
          <w:sz w:val="28"/>
          <w:szCs w:val="28"/>
        </w:rPr>
      </w:pPr>
    </w:p>
    <w:p w14:paraId="1032F138" w14:textId="6B748F85" w:rsidR="003275C9" w:rsidRDefault="00FB7F42" w:rsidP="009B04C0">
      <w:pPr>
        <w:jc w:val="center"/>
        <w:rPr>
          <w:b/>
          <w:bCs/>
          <w:caps/>
          <w:color w:val="000000" w:themeColor="text1"/>
          <w:sz w:val="28"/>
          <w:szCs w:val="28"/>
        </w:rPr>
      </w:pPr>
      <w:r>
        <w:rPr>
          <w:rFonts w:eastAsiaTheme="minorEastAsia" w:hint="eastAsia"/>
          <w:noProof/>
          <w:color w:val="FF0000"/>
          <w:sz w:val="28"/>
          <w:szCs w:val="28"/>
          <w:lang w:eastAsia="ko-KR"/>
        </w:rPr>
        <mc:AlternateContent>
          <mc:Choice Requires="wps">
            <w:drawing>
              <wp:anchor distT="0" distB="0" distL="114300" distR="114300" simplePos="0" relativeHeight="251719712" behindDoc="0" locked="0" layoutInCell="1" allowOverlap="1" wp14:anchorId="1CACE1F2" wp14:editId="77798597">
                <wp:simplePos x="0" y="0"/>
                <wp:positionH relativeFrom="column">
                  <wp:posOffset>4317558</wp:posOffset>
                </wp:positionH>
                <wp:positionV relativeFrom="paragraph">
                  <wp:posOffset>85145</wp:posOffset>
                </wp:positionV>
                <wp:extent cx="2234565" cy="381000"/>
                <wp:effectExtent l="0" t="0" r="0" b="0"/>
                <wp:wrapNone/>
                <wp:docPr id="538728034" name="Text Box 538728034"/>
                <wp:cNvGraphicFramePr/>
                <a:graphic xmlns:a="http://schemas.openxmlformats.org/drawingml/2006/main">
                  <a:graphicData uri="http://schemas.microsoft.com/office/word/2010/wordprocessingShape">
                    <wps:wsp>
                      <wps:cNvSpPr txBox="1"/>
                      <wps:spPr>
                        <a:xfrm>
                          <a:off x="0" y="0"/>
                          <a:ext cx="2234565" cy="381000"/>
                        </a:xfrm>
                        <a:prstGeom prst="rect">
                          <a:avLst/>
                        </a:prstGeom>
                        <a:noFill/>
                        <a:ln w="6350">
                          <a:noFill/>
                        </a:ln>
                      </wps:spPr>
                      <wps:txbx>
                        <w:txbxContent>
                          <w:p w14:paraId="7738DD4F" w14:textId="738B9F34" w:rsidR="00FB7F42" w:rsidRPr="00422CF6" w:rsidRDefault="00FB7F42" w:rsidP="00FB7F42">
                            <w:pPr>
                              <w:rPr>
                                <w:b/>
                                <w:bCs/>
                                <w:spacing w:val="4"/>
                                <w:sz w:val="28"/>
                                <w:szCs w:val="28"/>
                              </w:rPr>
                            </w:pPr>
                            <w:r w:rsidRPr="00422CF6">
                              <w:rPr>
                                <w:b/>
                                <w:bCs/>
                                <w:spacing w:val="4"/>
                                <w:sz w:val="28"/>
                                <w:szCs w:val="28"/>
                              </w:rPr>
                              <w:t>No. APT/AWG/REP-1</w:t>
                            </w:r>
                            <w:r>
                              <w:rPr>
                                <w:b/>
                                <w:bCs/>
                                <w:spacing w:val="4"/>
                                <w:sz w:val="28"/>
                                <w:szCs w:val="28"/>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ACE1F2" id="_x0000_t202" coordsize="21600,21600" o:spt="202" path="m,l,21600r21600,l21600,xe">
                <v:stroke joinstyle="miter"/>
                <v:path gradientshapeok="t" o:connecttype="rect"/>
              </v:shapetype>
              <v:shape id="Text Box 538728034" o:spid="_x0000_s1026" type="#_x0000_t202" style="position:absolute;left:0;text-align:left;margin-left:339.95pt;margin-top:6.7pt;width:175.95pt;height:30pt;z-index:2517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dKGA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" filled="f" stroked="f" strokeweight=".5pt">
                <v:textbox>
                  <w:txbxContent>
                    <w:p w14:paraId="7738DD4F" w14:textId="738B9F34" w:rsidR="00FB7F42" w:rsidRPr="00422CF6" w:rsidRDefault="00FB7F42" w:rsidP="00FB7F42">
                      <w:pPr>
                        <w:rPr>
                          <w:b/>
                          <w:bCs/>
                          <w:spacing w:val="4"/>
                          <w:sz w:val="28"/>
                          <w:szCs w:val="28"/>
                        </w:rPr>
                      </w:pPr>
                      <w:r w:rsidRPr="00422CF6">
                        <w:rPr>
                          <w:b/>
                          <w:bCs/>
                          <w:spacing w:val="4"/>
                          <w:sz w:val="28"/>
                          <w:szCs w:val="28"/>
                        </w:rPr>
                        <w:t>No. APT/AWG/REP-1</w:t>
                      </w:r>
                      <w:r>
                        <w:rPr>
                          <w:b/>
                          <w:bCs/>
                          <w:spacing w:val="4"/>
                          <w:sz w:val="28"/>
                          <w:szCs w:val="28"/>
                        </w:rPr>
                        <w:t>52</w:t>
                      </w:r>
                    </w:p>
                  </w:txbxContent>
                </v:textbox>
              </v:shape>
            </w:pict>
          </mc:Fallback>
        </mc:AlternateContent>
      </w:r>
    </w:p>
    <w:p w14:paraId="349F2FCF" w14:textId="77777777" w:rsidR="003275C9" w:rsidRDefault="003275C9" w:rsidP="009B04C0">
      <w:pPr>
        <w:jc w:val="center"/>
        <w:rPr>
          <w:b/>
          <w:bCs/>
          <w:caps/>
          <w:color w:val="000000" w:themeColor="text1"/>
          <w:sz w:val="28"/>
          <w:szCs w:val="28"/>
        </w:rPr>
      </w:pPr>
    </w:p>
    <w:p w14:paraId="23EEA907" w14:textId="77777777" w:rsidR="003275C9" w:rsidRDefault="003275C9" w:rsidP="009B04C0">
      <w:pPr>
        <w:jc w:val="center"/>
        <w:rPr>
          <w:b/>
          <w:bCs/>
          <w:caps/>
          <w:color w:val="000000" w:themeColor="text1"/>
          <w:sz w:val="28"/>
          <w:szCs w:val="28"/>
        </w:rPr>
      </w:pPr>
    </w:p>
    <w:p w14:paraId="0D2FAE53" w14:textId="77777777" w:rsidR="00D73B73" w:rsidRDefault="00D73B73" w:rsidP="009B04C0">
      <w:pPr>
        <w:jc w:val="center"/>
        <w:rPr>
          <w:b/>
          <w:bCs/>
          <w:caps/>
          <w:color w:val="000000" w:themeColor="text1"/>
          <w:sz w:val="28"/>
          <w:szCs w:val="28"/>
        </w:rPr>
      </w:pPr>
    </w:p>
    <w:p w14:paraId="3A76CA80" w14:textId="15D748B0" w:rsidR="003275C9" w:rsidRDefault="009B04C0" w:rsidP="009B04C0">
      <w:pPr>
        <w:jc w:val="center"/>
        <w:rPr>
          <w:b/>
          <w:bCs/>
          <w:caps/>
          <w:color w:val="000000" w:themeColor="text1"/>
          <w:sz w:val="28"/>
          <w:szCs w:val="28"/>
        </w:rPr>
      </w:pPr>
      <w:r w:rsidRPr="00870339">
        <w:rPr>
          <w:b/>
          <w:bCs/>
          <w:caps/>
          <w:color w:val="000000" w:themeColor="text1"/>
          <w:sz w:val="28"/>
          <w:szCs w:val="28"/>
        </w:rPr>
        <w:t>APT Report on</w:t>
      </w:r>
    </w:p>
    <w:p w14:paraId="64FAC8AE" w14:textId="0D3D3440" w:rsidR="006372E1" w:rsidRDefault="009B04C0" w:rsidP="00FB7F42">
      <w:pPr>
        <w:jc w:val="center"/>
        <w:rPr>
          <w:rFonts w:eastAsia="MS Mincho"/>
          <w:b/>
          <w:bCs/>
          <w:caps/>
          <w:color w:val="000000" w:themeColor="text1"/>
          <w:sz w:val="28"/>
          <w:szCs w:val="28"/>
          <w:lang w:eastAsia="ja-JP"/>
        </w:rPr>
      </w:pPr>
      <w:r w:rsidRPr="00870339">
        <w:rPr>
          <w:b/>
          <w:bCs/>
          <w:caps/>
          <w:color w:val="000000" w:themeColor="text1"/>
          <w:sz w:val="28"/>
          <w:szCs w:val="28"/>
        </w:rPr>
        <w:t>dual-polarized solid-state rainfall radar operating in the frequency band 9-10 GHz (X-band) necessary for use in optimal dam and river management systems</w:t>
      </w:r>
    </w:p>
    <w:p w14:paraId="204822E9" w14:textId="77777777" w:rsidR="00FB7F42" w:rsidRDefault="00FB7F42" w:rsidP="00FB7F42">
      <w:pPr>
        <w:jc w:val="center"/>
        <w:rPr>
          <w:rFonts w:eastAsia="MS Mincho"/>
          <w:b/>
          <w:bCs/>
          <w:caps/>
          <w:color w:val="000000" w:themeColor="text1"/>
          <w:sz w:val="28"/>
          <w:szCs w:val="28"/>
          <w:lang w:eastAsia="ja-JP"/>
        </w:rPr>
      </w:pPr>
    </w:p>
    <w:p w14:paraId="0924D7BF" w14:textId="77777777" w:rsidR="00FB7F42" w:rsidRDefault="00FB7F42" w:rsidP="00FB7F42">
      <w:pPr>
        <w:jc w:val="center"/>
        <w:rPr>
          <w:rFonts w:eastAsia="MS Mincho"/>
          <w:b/>
          <w:bCs/>
          <w:caps/>
          <w:color w:val="000000" w:themeColor="text1"/>
          <w:sz w:val="28"/>
          <w:szCs w:val="28"/>
          <w:lang w:eastAsia="ja-JP"/>
        </w:rPr>
      </w:pPr>
    </w:p>
    <w:p w14:paraId="3C491B07" w14:textId="77777777" w:rsidR="00FB7F42" w:rsidRPr="00FB7F42" w:rsidRDefault="00FB7F42" w:rsidP="00FB7F42">
      <w:pPr>
        <w:jc w:val="center"/>
        <w:rPr>
          <w:rFonts w:eastAsia="MS Mincho"/>
          <w:b/>
          <w:bCs/>
          <w:caps/>
          <w:color w:val="000000" w:themeColor="text1"/>
          <w:sz w:val="28"/>
          <w:szCs w:val="28"/>
          <w:lang w:eastAsia="ja-JP"/>
        </w:rPr>
      </w:pPr>
    </w:p>
    <w:p w14:paraId="75A87FA5" w14:textId="77777777" w:rsidR="009B04C0" w:rsidRPr="00870339" w:rsidRDefault="009B04C0" w:rsidP="009B04C0">
      <w:pPr>
        <w:pStyle w:val="ListParagraph"/>
        <w:widowControl w:val="0"/>
        <w:ind w:left="0"/>
        <w:jc w:val="center"/>
        <w:rPr>
          <w:rFonts w:eastAsiaTheme="majorEastAsia"/>
          <w:b/>
          <w:bCs/>
          <w:color w:val="000000" w:themeColor="text1"/>
        </w:rPr>
      </w:pPr>
      <w:r w:rsidRPr="00870339">
        <w:rPr>
          <w:rFonts w:eastAsiaTheme="majorEastAsia"/>
          <w:b/>
          <w:bCs/>
          <w:color w:val="000000" w:themeColor="text1"/>
        </w:rPr>
        <w:t>Table of Contents</w:t>
      </w:r>
    </w:p>
    <w:p w14:paraId="5C35D713" w14:textId="77777777" w:rsidR="009B04C0" w:rsidRPr="00870339" w:rsidRDefault="009B04C0" w:rsidP="009B04C0">
      <w:pPr>
        <w:pStyle w:val="ListParagraph"/>
        <w:widowControl w:val="0"/>
        <w:ind w:left="0"/>
        <w:jc w:val="both"/>
        <w:rPr>
          <w:rFonts w:eastAsiaTheme="majorEastAsia"/>
          <w:color w:val="000000" w:themeColor="text1"/>
        </w:rPr>
      </w:pPr>
    </w:p>
    <w:p w14:paraId="1888D0BE" w14:textId="77777777" w:rsidR="009B04C0" w:rsidRPr="00870339" w:rsidRDefault="009B04C0" w:rsidP="009B04C0">
      <w:pPr>
        <w:pStyle w:val="ListParagraph"/>
        <w:widowControl w:val="0"/>
        <w:ind w:left="0"/>
        <w:jc w:val="both"/>
        <w:rPr>
          <w:rFonts w:eastAsiaTheme="majorEastAsia"/>
          <w:color w:val="000000" w:themeColor="text1"/>
        </w:rPr>
      </w:pPr>
    </w:p>
    <w:p w14:paraId="53BCBE85" w14:textId="7C96106C" w:rsidR="009B04C0" w:rsidRPr="00870339" w:rsidRDefault="002C3CB5" w:rsidP="009B04C0">
      <w:pPr>
        <w:pStyle w:val="ListParagraph"/>
        <w:widowControl w:val="0"/>
        <w:numPr>
          <w:ilvl w:val="0"/>
          <w:numId w:val="20"/>
        </w:numPr>
        <w:spacing w:line="480" w:lineRule="auto"/>
        <w:ind w:left="567" w:hanging="567"/>
        <w:jc w:val="both"/>
        <w:rPr>
          <w:rFonts w:eastAsiaTheme="majorEastAsia"/>
          <w:color w:val="000000" w:themeColor="text1"/>
        </w:rPr>
      </w:pPr>
      <w:r w:rsidRPr="00870339">
        <w:rPr>
          <w:rFonts w:eastAsia="MS Mincho" w:hint="eastAsia"/>
          <w:color w:val="000000" w:themeColor="text1"/>
          <w:lang w:eastAsia="ja-JP"/>
        </w:rPr>
        <w:t>Introduction</w:t>
      </w:r>
    </w:p>
    <w:p w14:paraId="2118FA18" w14:textId="5030DA0E" w:rsidR="002C3CB5" w:rsidRPr="00870339" w:rsidRDefault="002C3CB5" w:rsidP="009B04C0">
      <w:pPr>
        <w:pStyle w:val="ListParagraph"/>
        <w:widowControl w:val="0"/>
        <w:numPr>
          <w:ilvl w:val="0"/>
          <w:numId w:val="20"/>
        </w:numPr>
        <w:spacing w:line="480" w:lineRule="auto"/>
        <w:ind w:left="567" w:hanging="567"/>
        <w:jc w:val="both"/>
        <w:rPr>
          <w:rFonts w:eastAsiaTheme="majorEastAsia"/>
          <w:color w:val="000000" w:themeColor="text1"/>
        </w:rPr>
      </w:pPr>
      <w:r w:rsidRPr="00870339">
        <w:rPr>
          <w:rFonts w:eastAsia="MS Mincho"/>
          <w:color w:val="000000" w:themeColor="text1"/>
          <w:lang w:eastAsia="ja-JP"/>
        </w:rPr>
        <w:t>Scope</w:t>
      </w:r>
    </w:p>
    <w:p w14:paraId="0DED9E4C" w14:textId="7E5FE301" w:rsidR="002C3CB5" w:rsidRPr="00870339" w:rsidRDefault="002C3CB5" w:rsidP="009B04C0">
      <w:pPr>
        <w:pStyle w:val="ListParagraph"/>
        <w:widowControl w:val="0"/>
        <w:numPr>
          <w:ilvl w:val="0"/>
          <w:numId w:val="20"/>
        </w:numPr>
        <w:spacing w:line="480" w:lineRule="auto"/>
        <w:ind w:left="567" w:hanging="567"/>
        <w:jc w:val="both"/>
        <w:rPr>
          <w:rFonts w:eastAsiaTheme="majorEastAsia"/>
          <w:color w:val="000000" w:themeColor="text1"/>
        </w:rPr>
      </w:pPr>
      <w:r w:rsidRPr="00870339">
        <w:rPr>
          <w:rFonts w:eastAsia="MS Mincho"/>
          <w:color w:val="000000" w:themeColor="text1"/>
          <w:lang w:eastAsia="ja-JP"/>
        </w:rPr>
        <w:t>R</w:t>
      </w:r>
      <w:r w:rsidRPr="00870339">
        <w:rPr>
          <w:rFonts w:eastAsia="MS Mincho" w:hint="eastAsia"/>
          <w:color w:val="000000" w:themeColor="text1"/>
          <w:lang w:eastAsia="ja-JP"/>
        </w:rPr>
        <w:t>eferences</w:t>
      </w:r>
    </w:p>
    <w:p w14:paraId="31A915D0" w14:textId="2400EA16" w:rsidR="002C3CB5" w:rsidRPr="00870339" w:rsidRDefault="002C3CB5" w:rsidP="009B04C0">
      <w:pPr>
        <w:pStyle w:val="ListParagraph"/>
        <w:widowControl w:val="0"/>
        <w:numPr>
          <w:ilvl w:val="0"/>
          <w:numId w:val="20"/>
        </w:numPr>
        <w:spacing w:line="480" w:lineRule="auto"/>
        <w:ind w:left="567" w:hanging="567"/>
        <w:jc w:val="both"/>
        <w:rPr>
          <w:rFonts w:eastAsiaTheme="majorEastAsia"/>
          <w:color w:val="000000" w:themeColor="text1"/>
        </w:rPr>
      </w:pPr>
      <w:bookmarkStart w:id="0" w:name="_Hlk194433092"/>
      <w:r w:rsidRPr="00870339">
        <w:rPr>
          <w:rFonts w:eastAsiaTheme="majorEastAsia"/>
          <w:color w:val="000000" w:themeColor="text1"/>
        </w:rPr>
        <w:t>Abbreviations</w:t>
      </w:r>
      <w:r w:rsidR="00B00D6C" w:rsidRPr="00870339">
        <w:rPr>
          <w:rFonts w:eastAsia="MS Mincho"/>
          <w:color w:val="000000" w:themeColor="text1"/>
          <w:lang w:eastAsia="ja-JP"/>
        </w:rPr>
        <w:t>,</w:t>
      </w:r>
      <w:r w:rsidR="00B00D6C" w:rsidRPr="00870339">
        <w:rPr>
          <w:rFonts w:eastAsia="MS Mincho" w:hint="eastAsia"/>
          <w:color w:val="000000" w:themeColor="text1"/>
          <w:lang w:eastAsia="ja-JP"/>
        </w:rPr>
        <w:t xml:space="preserve"> </w:t>
      </w:r>
      <w:r w:rsidRPr="00870339">
        <w:rPr>
          <w:rFonts w:eastAsiaTheme="majorEastAsia"/>
          <w:color w:val="000000" w:themeColor="text1"/>
        </w:rPr>
        <w:t>acronyms</w:t>
      </w:r>
      <w:r w:rsidR="00B00D6C" w:rsidRPr="00870339">
        <w:rPr>
          <w:rFonts w:eastAsia="MS Mincho" w:hint="eastAsia"/>
          <w:color w:val="000000" w:themeColor="text1"/>
          <w:lang w:eastAsia="ja-JP"/>
        </w:rPr>
        <w:t xml:space="preserve"> and technical </w:t>
      </w:r>
      <w:r w:rsidR="00B00D6C" w:rsidRPr="00870339">
        <w:rPr>
          <w:rFonts w:eastAsia="MS Mincho"/>
          <w:color w:val="000000" w:themeColor="text1"/>
          <w:lang w:eastAsia="ja-JP"/>
        </w:rPr>
        <w:t>terms</w:t>
      </w:r>
      <w:r w:rsidR="00B00D6C" w:rsidRPr="00870339">
        <w:rPr>
          <w:rFonts w:eastAsia="MS Mincho" w:hint="eastAsia"/>
          <w:color w:val="000000" w:themeColor="text1"/>
          <w:lang w:eastAsia="ja-JP"/>
        </w:rPr>
        <w:t xml:space="preserve"> for radar </w:t>
      </w:r>
      <w:r w:rsidR="00B00D6C" w:rsidRPr="00870339">
        <w:rPr>
          <w:rFonts w:eastAsia="MS Mincho"/>
          <w:color w:val="000000" w:themeColor="text1"/>
          <w:lang w:eastAsia="ja-JP"/>
        </w:rPr>
        <w:t>technology</w:t>
      </w:r>
    </w:p>
    <w:bookmarkEnd w:id="0"/>
    <w:p w14:paraId="0AE5E8AF" w14:textId="3EDB2F25" w:rsidR="009B04C0" w:rsidRPr="00870339" w:rsidRDefault="009B04C0" w:rsidP="009B04C0">
      <w:pPr>
        <w:pStyle w:val="ListParagraph"/>
        <w:widowControl w:val="0"/>
        <w:numPr>
          <w:ilvl w:val="0"/>
          <w:numId w:val="20"/>
        </w:numPr>
        <w:spacing w:line="480" w:lineRule="auto"/>
        <w:ind w:left="567" w:hanging="567"/>
        <w:jc w:val="both"/>
        <w:rPr>
          <w:rFonts w:eastAsiaTheme="majorEastAsia"/>
          <w:color w:val="000000" w:themeColor="text1"/>
        </w:rPr>
      </w:pPr>
      <w:r w:rsidRPr="00870339">
        <w:rPr>
          <w:rFonts w:eastAsiaTheme="majorEastAsia"/>
          <w:color w:val="000000" w:themeColor="text1"/>
        </w:rPr>
        <w:t>Overview of</w:t>
      </w:r>
      <w:r w:rsidR="002564E4" w:rsidRPr="00870339">
        <w:rPr>
          <w:rFonts w:eastAsia="MS Mincho" w:hint="eastAsia"/>
          <w:color w:val="000000" w:themeColor="text1"/>
          <w:lang w:eastAsia="ja-JP"/>
        </w:rPr>
        <w:t xml:space="preserve"> </w:t>
      </w:r>
      <w:r w:rsidRPr="00870339">
        <w:rPr>
          <w:rFonts w:eastAsiaTheme="majorEastAsia"/>
          <w:color w:val="000000" w:themeColor="text1"/>
        </w:rPr>
        <w:t>X-band dual-polarized solid-state rainfall radar</w:t>
      </w:r>
    </w:p>
    <w:p w14:paraId="311C386C" w14:textId="77777777" w:rsidR="009B04C0" w:rsidRPr="00870339" w:rsidRDefault="009B04C0" w:rsidP="009B04C0">
      <w:pPr>
        <w:pStyle w:val="ListParagraph"/>
        <w:widowControl w:val="0"/>
        <w:numPr>
          <w:ilvl w:val="0"/>
          <w:numId w:val="20"/>
        </w:numPr>
        <w:spacing w:line="480" w:lineRule="auto"/>
        <w:ind w:left="567" w:hanging="567"/>
        <w:jc w:val="both"/>
        <w:rPr>
          <w:rFonts w:eastAsiaTheme="majorEastAsia"/>
          <w:color w:val="000000" w:themeColor="text1"/>
        </w:rPr>
      </w:pPr>
      <w:r w:rsidRPr="00870339">
        <w:rPr>
          <w:rFonts w:eastAsiaTheme="majorEastAsia"/>
          <w:color w:val="000000" w:themeColor="text1"/>
        </w:rPr>
        <w:t>Main specifications of the X-band dual-polarized solid-state rainfall radar</w:t>
      </w:r>
    </w:p>
    <w:p w14:paraId="22AD5F94" w14:textId="77777777" w:rsidR="009B04C0" w:rsidRPr="00870339" w:rsidRDefault="009B04C0" w:rsidP="009B04C0">
      <w:pPr>
        <w:pStyle w:val="ListParagraph"/>
        <w:widowControl w:val="0"/>
        <w:numPr>
          <w:ilvl w:val="0"/>
          <w:numId w:val="20"/>
        </w:numPr>
        <w:spacing w:line="480" w:lineRule="auto"/>
        <w:ind w:left="567" w:hanging="567"/>
        <w:jc w:val="both"/>
        <w:rPr>
          <w:rFonts w:eastAsiaTheme="majorEastAsia"/>
          <w:color w:val="000000" w:themeColor="text1"/>
        </w:rPr>
      </w:pPr>
      <w:r w:rsidRPr="00870339">
        <w:rPr>
          <w:rFonts w:eastAsiaTheme="majorEastAsia"/>
          <w:color w:val="000000" w:themeColor="text1"/>
        </w:rPr>
        <w:t>Features of the X-band dual-polarized solid-state rainfall radar</w:t>
      </w:r>
    </w:p>
    <w:p w14:paraId="70386A28" w14:textId="77777777" w:rsidR="009B04C0" w:rsidRPr="00870339" w:rsidRDefault="009B04C0" w:rsidP="009B04C0">
      <w:pPr>
        <w:pStyle w:val="ListParagraph"/>
        <w:widowControl w:val="0"/>
        <w:numPr>
          <w:ilvl w:val="0"/>
          <w:numId w:val="20"/>
        </w:numPr>
        <w:spacing w:line="480" w:lineRule="auto"/>
        <w:ind w:left="567" w:hanging="567"/>
        <w:jc w:val="both"/>
        <w:rPr>
          <w:rFonts w:eastAsiaTheme="majorEastAsia"/>
          <w:color w:val="000000" w:themeColor="text1"/>
        </w:rPr>
      </w:pPr>
      <w:r w:rsidRPr="00870339">
        <w:rPr>
          <w:rFonts w:eastAsiaTheme="majorEastAsia"/>
          <w:color w:val="000000" w:themeColor="text1"/>
        </w:rPr>
        <w:t>Outline of the optimal dam and river management system</w:t>
      </w:r>
    </w:p>
    <w:p w14:paraId="3F4D85FB" w14:textId="77777777" w:rsidR="009B04C0" w:rsidRPr="00870339" w:rsidRDefault="009B04C0" w:rsidP="009B04C0">
      <w:pPr>
        <w:pStyle w:val="ListParagraph"/>
        <w:widowControl w:val="0"/>
        <w:numPr>
          <w:ilvl w:val="0"/>
          <w:numId w:val="20"/>
        </w:numPr>
        <w:spacing w:line="480" w:lineRule="auto"/>
        <w:ind w:left="567" w:hanging="567"/>
        <w:jc w:val="both"/>
        <w:rPr>
          <w:rFonts w:eastAsiaTheme="majorEastAsia"/>
          <w:color w:val="000000" w:themeColor="text1"/>
        </w:rPr>
      </w:pPr>
      <w:r w:rsidRPr="00870339">
        <w:rPr>
          <w:rFonts w:eastAsiaTheme="majorEastAsia"/>
          <w:color w:val="000000" w:themeColor="text1"/>
        </w:rPr>
        <w:t>Overview of flood risk management application</w:t>
      </w:r>
    </w:p>
    <w:p w14:paraId="1C19B4FE" w14:textId="77777777" w:rsidR="009B04C0" w:rsidRPr="00870339" w:rsidRDefault="009B04C0" w:rsidP="00336C11">
      <w:pPr>
        <w:pStyle w:val="ListParagraph"/>
        <w:widowControl w:val="0"/>
        <w:numPr>
          <w:ilvl w:val="0"/>
          <w:numId w:val="20"/>
        </w:numPr>
        <w:spacing w:line="480" w:lineRule="auto"/>
        <w:ind w:left="567" w:hanging="709"/>
        <w:jc w:val="both"/>
        <w:rPr>
          <w:rFonts w:eastAsiaTheme="majorEastAsia"/>
          <w:color w:val="000000" w:themeColor="text1"/>
        </w:rPr>
      </w:pPr>
      <w:r w:rsidRPr="00870339">
        <w:rPr>
          <w:rFonts w:eastAsiaTheme="majorEastAsia"/>
          <w:color w:val="000000" w:themeColor="text1"/>
        </w:rPr>
        <w:t>Case study</w:t>
      </w:r>
    </w:p>
    <w:p w14:paraId="214140B4" w14:textId="77777777" w:rsidR="009B04C0" w:rsidRPr="00870339" w:rsidRDefault="009B04C0" w:rsidP="00336C11">
      <w:pPr>
        <w:pStyle w:val="ListParagraph"/>
        <w:widowControl w:val="0"/>
        <w:numPr>
          <w:ilvl w:val="0"/>
          <w:numId w:val="20"/>
        </w:numPr>
        <w:spacing w:line="480" w:lineRule="auto"/>
        <w:ind w:left="567" w:hanging="709"/>
        <w:jc w:val="both"/>
        <w:rPr>
          <w:rFonts w:eastAsiaTheme="majorEastAsia"/>
          <w:color w:val="000000" w:themeColor="text1"/>
        </w:rPr>
      </w:pPr>
      <w:r w:rsidRPr="00870339">
        <w:rPr>
          <w:rFonts w:eastAsiaTheme="majorEastAsia"/>
          <w:color w:val="000000" w:themeColor="text1"/>
        </w:rPr>
        <w:t>Conclusion</w:t>
      </w:r>
    </w:p>
    <w:p w14:paraId="3ADB131F" w14:textId="1CF78C00" w:rsidR="002D7FEE" w:rsidRPr="00870339" w:rsidRDefault="002D7FEE">
      <w:pPr>
        <w:rPr>
          <w:rFonts w:eastAsia="MS Mincho"/>
          <w:color w:val="000000" w:themeColor="text1"/>
          <w:lang w:eastAsia="ja-JP"/>
        </w:rPr>
      </w:pPr>
      <w:r w:rsidRPr="00870339">
        <w:rPr>
          <w:rFonts w:eastAsia="MS Mincho"/>
          <w:color w:val="000000" w:themeColor="text1"/>
          <w:lang w:eastAsia="ja-JP"/>
        </w:rPr>
        <w:br w:type="page"/>
      </w:r>
    </w:p>
    <w:p w14:paraId="1C39DD82" w14:textId="79AC6A1E" w:rsidR="009B04C0" w:rsidRPr="00870339" w:rsidRDefault="00433F0D" w:rsidP="00870339">
      <w:pPr>
        <w:pStyle w:val="Heading1"/>
        <w:numPr>
          <w:ilvl w:val="0"/>
          <w:numId w:val="21"/>
        </w:numPr>
        <w:ind w:left="567" w:hanging="567"/>
        <w:jc w:val="left"/>
        <w:rPr>
          <w:color w:val="000000" w:themeColor="text1"/>
          <w:u w:val="none"/>
        </w:rPr>
      </w:pPr>
      <w:r w:rsidRPr="00870339">
        <w:rPr>
          <w:rFonts w:eastAsia="MS Mincho" w:hint="eastAsia"/>
          <w:color w:val="000000" w:themeColor="text1"/>
          <w:u w:val="none"/>
          <w:lang w:eastAsia="ja-JP"/>
        </w:rPr>
        <w:lastRenderedPageBreak/>
        <w:t>Introduction</w:t>
      </w:r>
    </w:p>
    <w:p w14:paraId="72F37F7E" w14:textId="77777777" w:rsidR="009B04C0" w:rsidRPr="00870339" w:rsidRDefault="009B04C0" w:rsidP="009B04C0">
      <w:pPr>
        <w:rPr>
          <w:rFonts w:eastAsiaTheme="majorEastAsia"/>
          <w:color w:val="000000" w:themeColor="text1"/>
        </w:rPr>
      </w:pPr>
    </w:p>
    <w:p w14:paraId="6A0B5E97" w14:textId="40EA67AD" w:rsidR="00432806" w:rsidRPr="00870339" w:rsidRDefault="00114C12" w:rsidP="00703E90">
      <w:pPr>
        <w:jc w:val="both"/>
        <w:rPr>
          <w:rFonts w:eastAsia="MS Mincho"/>
          <w:color w:val="000000" w:themeColor="text1"/>
          <w:lang w:eastAsia="ja-JP"/>
        </w:rPr>
      </w:pPr>
      <w:r w:rsidRPr="00870339">
        <w:rPr>
          <w:rFonts w:eastAsia="Yu Gothic"/>
          <w:color w:val="000000"/>
        </w:rPr>
        <w:t>To mitigate the risk of flood disasters, it</w:t>
      </w:r>
      <w:r w:rsidR="007B61C0" w:rsidRPr="00870339">
        <w:rPr>
          <w:rFonts w:eastAsia="MS Mincho"/>
          <w:lang w:eastAsia="ja-JP"/>
        </w:rPr>
        <w:t xml:space="preserve"> is </w:t>
      </w:r>
      <w:r w:rsidR="007B61C0" w:rsidRPr="00870339">
        <w:rPr>
          <w:rFonts w:eastAsia="Yu Gothic"/>
          <w:color w:val="000000"/>
        </w:rPr>
        <w:t xml:space="preserve">essential </w:t>
      </w:r>
      <w:r w:rsidRPr="00870339">
        <w:rPr>
          <w:rFonts w:eastAsia="Yu Gothic"/>
          <w:color w:val="000000"/>
        </w:rPr>
        <w:t xml:space="preserve">to measure rainfall accurately and promptly using a rainfall radar distinct from weather radars, which primarily measure </w:t>
      </w:r>
      <w:r w:rsidR="007B61C0" w:rsidRPr="00870339">
        <w:rPr>
          <w:rFonts w:eastAsia="Yu Gothic"/>
          <w:color w:val="000000"/>
          <w:lang w:eastAsia="ja-JP"/>
        </w:rPr>
        <w:t>atmospheric</w:t>
      </w:r>
      <w:r w:rsidRPr="00870339">
        <w:rPr>
          <w:rFonts w:eastAsia="Yu Gothic"/>
          <w:color w:val="000000"/>
        </w:rPr>
        <w:t xml:space="preserve"> conditions at various altitudes.</w:t>
      </w:r>
      <w:r w:rsidR="009B04C0" w:rsidRPr="00870339">
        <w:rPr>
          <w:rFonts w:eastAsiaTheme="majorEastAsia"/>
          <w:color w:val="000000" w:themeColor="text1"/>
        </w:rPr>
        <w:t xml:space="preserve"> Although its observation area is small, the X-band radar has a high </w:t>
      </w:r>
      <w:r w:rsidR="00C7599A" w:rsidRPr="00870339">
        <w:rPr>
          <w:rFonts w:eastAsiaTheme="majorEastAsia"/>
          <w:color w:val="000000" w:themeColor="text1"/>
        </w:rPr>
        <w:t xml:space="preserve">spatial resolution </w:t>
      </w:r>
      <w:r w:rsidR="009B04C0" w:rsidRPr="00870339">
        <w:rPr>
          <w:rFonts w:eastAsiaTheme="majorEastAsia"/>
          <w:color w:val="000000" w:themeColor="text1"/>
        </w:rPr>
        <w:t>and can be observed in a short time.  Therefore, it can be used as a real-time rainfall information sensor to quantify the amount of rainfall with spatial continuity in the observation area.</w:t>
      </w:r>
    </w:p>
    <w:p w14:paraId="23024172" w14:textId="77777777" w:rsidR="00432806" w:rsidRPr="00870339" w:rsidRDefault="00432806" w:rsidP="00703E90">
      <w:pPr>
        <w:jc w:val="both"/>
        <w:rPr>
          <w:rFonts w:eastAsia="MS Mincho"/>
          <w:color w:val="000000" w:themeColor="text1"/>
          <w:lang w:eastAsia="ja-JP"/>
        </w:rPr>
      </w:pPr>
    </w:p>
    <w:p w14:paraId="189B1D7E" w14:textId="2EEC50E5" w:rsidR="009B04C0" w:rsidRPr="00870339" w:rsidRDefault="00680AE4" w:rsidP="00703E90">
      <w:pPr>
        <w:jc w:val="both"/>
        <w:rPr>
          <w:rFonts w:eastAsiaTheme="majorEastAsia"/>
          <w:color w:val="000000" w:themeColor="text1"/>
        </w:rPr>
      </w:pPr>
      <w:r w:rsidRPr="00870339">
        <w:rPr>
          <w:rFonts w:eastAsia="MS Mincho" w:hint="eastAsia"/>
          <w:color w:val="000000" w:themeColor="text1"/>
          <w:lang w:eastAsia="ja-JP"/>
        </w:rPr>
        <w:t>H</w:t>
      </w:r>
      <w:r w:rsidR="00432806" w:rsidRPr="00870339">
        <w:rPr>
          <w:rFonts w:eastAsia="MS Mincho" w:hint="eastAsia"/>
          <w:color w:val="000000" w:themeColor="text1"/>
          <w:lang w:eastAsia="ja-JP"/>
        </w:rPr>
        <w:t>owever</w:t>
      </w:r>
      <w:r w:rsidRPr="00870339">
        <w:rPr>
          <w:rFonts w:eastAsia="MS Mincho"/>
          <w:color w:val="000000" w:themeColor="text1"/>
          <w:lang w:eastAsia="ja-JP"/>
        </w:rPr>
        <w:t>,</w:t>
      </w:r>
      <w:r w:rsidR="00C7599A" w:rsidRPr="00870339">
        <w:rPr>
          <w:rFonts w:eastAsiaTheme="majorEastAsia"/>
          <w:color w:val="000000" w:themeColor="text1"/>
        </w:rPr>
        <w:t xml:space="preserve"> rainfall data utilized in dam and river management, telemetry </w:t>
      </w:r>
      <w:r w:rsidR="004E2B03" w:rsidRPr="00870339">
        <w:rPr>
          <w:rFonts w:eastAsiaTheme="majorEastAsia"/>
          <w:color w:val="000000" w:themeColor="text1"/>
        </w:rPr>
        <w:t>systems</w:t>
      </w:r>
      <w:r w:rsidR="00C7599A" w:rsidRPr="00870339">
        <w:rPr>
          <w:rFonts w:eastAsiaTheme="majorEastAsia"/>
          <w:color w:val="000000" w:themeColor="text1"/>
        </w:rPr>
        <w:t xml:space="preserve"> that wirelessly collect data from ground-installed rain gauges have been commonly employed</w:t>
      </w:r>
      <w:r w:rsidRPr="00870339">
        <w:rPr>
          <w:rFonts w:eastAsia="MS Mincho" w:hint="eastAsia"/>
          <w:color w:val="000000" w:themeColor="text1"/>
          <w:lang w:eastAsia="ja-JP"/>
        </w:rPr>
        <w:t xml:space="preserve"> t</w:t>
      </w:r>
      <w:r w:rsidRPr="00870339">
        <w:rPr>
          <w:rFonts w:eastAsia="MS Mincho"/>
          <w:color w:val="000000" w:themeColor="text1"/>
          <w:lang w:eastAsia="ja-JP"/>
        </w:rPr>
        <w:t>raditionally</w:t>
      </w:r>
      <w:r w:rsidR="00C7599A" w:rsidRPr="00870339">
        <w:rPr>
          <w:rFonts w:eastAsiaTheme="majorEastAsia"/>
          <w:color w:val="000000" w:themeColor="text1"/>
        </w:rPr>
        <w:t>.</w:t>
      </w:r>
      <w:r w:rsidR="001F49EA" w:rsidRPr="00870339">
        <w:rPr>
          <w:rFonts w:eastAsia="MS Mincho" w:hint="eastAsia"/>
          <w:color w:val="000000" w:themeColor="text1"/>
          <w:lang w:eastAsia="ja-JP"/>
        </w:rPr>
        <w:t xml:space="preserve"> </w:t>
      </w:r>
      <w:r w:rsidR="009B04C0" w:rsidRPr="00870339">
        <w:rPr>
          <w:rFonts w:eastAsiaTheme="majorEastAsia"/>
          <w:color w:val="000000" w:themeColor="text1"/>
        </w:rPr>
        <w:t>In conventional telemetry observations, since data observed at points are used as representative values of rainfall over a wide area for dam inflow calculations, errors occur in the actual rainfall volume in rainfall environments such as squalls, which are characteristic of Southeast Asia.</w:t>
      </w:r>
      <w:r w:rsidR="001F49EA" w:rsidRPr="00870339">
        <w:rPr>
          <w:rFonts w:eastAsia="MS Mincho" w:hint="eastAsia"/>
          <w:color w:val="000000" w:themeColor="text1"/>
          <w:lang w:eastAsia="ja-JP"/>
        </w:rPr>
        <w:t xml:space="preserve"> </w:t>
      </w:r>
      <w:r w:rsidR="009B04C0" w:rsidRPr="00870339">
        <w:rPr>
          <w:rFonts w:eastAsiaTheme="majorEastAsia"/>
          <w:color w:val="000000" w:themeColor="text1"/>
        </w:rPr>
        <w:t xml:space="preserve">In addition, regarding the maintenance and management of the </w:t>
      </w:r>
      <w:r w:rsidR="00C7599A" w:rsidRPr="00870339">
        <w:rPr>
          <w:rFonts w:eastAsiaTheme="majorEastAsia"/>
          <w:color w:val="000000" w:themeColor="text1"/>
        </w:rPr>
        <w:t>ground-based telemetry system</w:t>
      </w:r>
      <w:r w:rsidR="009B04C0" w:rsidRPr="00870339">
        <w:rPr>
          <w:rFonts w:eastAsiaTheme="majorEastAsia"/>
          <w:color w:val="000000" w:themeColor="text1"/>
        </w:rPr>
        <w:t>, the maintenance and management costs are enormous, including access to the site.</w:t>
      </w:r>
    </w:p>
    <w:p w14:paraId="11C71DF4" w14:textId="77777777" w:rsidR="009B04C0" w:rsidRPr="00870339" w:rsidRDefault="009B04C0" w:rsidP="00703E90">
      <w:pPr>
        <w:jc w:val="both"/>
        <w:rPr>
          <w:rFonts w:eastAsiaTheme="majorEastAsia"/>
          <w:color w:val="000000" w:themeColor="text1"/>
        </w:rPr>
      </w:pPr>
    </w:p>
    <w:p w14:paraId="0E8C637A" w14:textId="0DA15899" w:rsidR="009B04C0" w:rsidRPr="00870339" w:rsidRDefault="009B04C0" w:rsidP="00703E90">
      <w:pPr>
        <w:jc w:val="both"/>
        <w:rPr>
          <w:rFonts w:eastAsiaTheme="majorEastAsia"/>
          <w:color w:val="000000" w:themeColor="text1"/>
        </w:rPr>
      </w:pPr>
      <w:r w:rsidRPr="00870339">
        <w:rPr>
          <w:rFonts w:eastAsiaTheme="majorEastAsia"/>
          <w:color w:val="000000" w:themeColor="text1"/>
        </w:rPr>
        <w:t>A next-generation dam management system utilizing X-band radar that solves this problem, is introduced.</w:t>
      </w:r>
      <w:r w:rsidR="001F49EA" w:rsidRPr="00870339">
        <w:rPr>
          <w:rFonts w:eastAsia="MS Mincho" w:hint="eastAsia"/>
          <w:color w:val="000000" w:themeColor="text1"/>
          <w:lang w:eastAsia="ja-JP"/>
        </w:rPr>
        <w:t xml:space="preserve"> </w:t>
      </w:r>
      <w:r w:rsidRPr="00870339">
        <w:rPr>
          <w:rFonts w:eastAsiaTheme="majorEastAsia"/>
          <w:color w:val="000000" w:themeColor="text1"/>
        </w:rPr>
        <w:t xml:space="preserve">Rainfall observation by radar </w:t>
      </w:r>
      <w:r w:rsidR="004E2B03" w:rsidRPr="00870339">
        <w:rPr>
          <w:rFonts w:eastAsia="MS Mincho"/>
          <w:color w:val="000000" w:themeColor="text1"/>
          <w:lang w:eastAsia="ja-JP"/>
        </w:rPr>
        <w:t>measures</w:t>
      </w:r>
      <w:r w:rsidRPr="00870339">
        <w:rPr>
          <w:rFonts w:eastAsiaTheme="majorEastAsia"/>
          <w:color w:val="000000" w:themeColor="text1"/>
        </w:rPr>
        <w:t xml:space="preserve"> the amount of rainfall with spatial continuity, and changes and differences in rainfall intensity within the observation area can be observed as numerical values, so it is possible to calculate the amount of rainfall that is closer to the actual volume.</w:t>
      </w:r>
      <w:r w:rsidR="001F49EA" w:rsidRPr="00870339">
        <w:rPr>
          <w:rFonts w:eastAsia="MS Mincho" w:hint="eastAsia"/>
          <w:color w:val="000000" w:themeColor="text1"/>
          <w:lang w:eastAsia="ja-JP"/>
        </w:rPr>
        <w:t xml:space="preserve"> </w:t>
      </w:r>
      <w:r w:rsidRPr="00870339">
        <w:rPr>
          <w:rFonts w:eastAsiaTheme="majorEastAsia"/>
          <w:color w:val="000000" w:themeColor="text1"/>
        </w:rPr>
        <w:t xml:space="preserve">Based on the example of the next-generation dam management system introduced at the Pasak </w:t>
      </w:r>
      <w:r w:rsidR="00A35006" w:rsidRPr="00870339">
        <w:rPr>
          <w:rFonts w:eastAsia="MS Mincho"/>
          <w:lang w:eastAsia="ja-JP"/>
        </w:rPr>
        <w:t xml:space="preserve">Jolasid </w:t>
      </w:r>
      <w:r w:rsidRPr="00870339">
        <w:rPr>
          <w:rFonts w:eastAsiaTheme="majorEastAsia"/>
          <w:color w:val="000000" w:themeColor="text1"/>
        </w:rPr>
        <w:t xml:space="preserve">Dam in Thailand, a dam and river management </w:t>
      </w:r>
      <w:r w:rsidR="008B0A61" w:rsidRPr="00870339">
        <w:rPr>
          <w:rFonts w:eastAsia="MS Mincho"/>
          <w:color w:val="000000" w:themeColor="text1"/>
          <w:lang w:eastAsia="ja-JP"/>
        </w:rPr>
        <w:t>system</w:t>
      </w:r>
      <w:r w:rsidR="008B0A61" w:rsidRPr="00870339">
        <w:rPr>
          <w:rFonts w:eastAsia="MS Mincho" w:hint="eastAsia"/>
          <w:color w:val="000000" w:themeColor="text1"/>
          <w:lang w:eastAsia="ja-JP"/>
        </w:rPr>
        <w:t xml:space="preserve"> </w:t>
      </w:r>
      <w:r w:rsidRPr="00870339">
        <w:rPr>
          <w:rFonts w:eastAsiaTheme="majorEastAsia"/>
          <w:color w:val="000000" w:themeColor="text1"/>
        </w:rPr>
        <w:t xml:space="preserve">consisting of a </w:t>
      </w:r>
      <w:r w:rsidR="003C4B8F" w:rsidRPr="00870339">
        <w:rPr>
          <w:rFonts w:eastAsia="MS Mincho"/>
          <w:color w:val="000000" w:themeColor="text1"/>
          <w:lang w:eastAsia="ja-JP"/>
        </w:rPr>
        <w:t>compact</w:t>
      </w:r>
      <w:r w:rsidR="003C4B8F" w:rsidRPr="00870339">
        <w:rPr>
          <w:rFonts w:eastAsia="MS Mincho" w:hint="eastAsia"/>
          <w:color w:val="000000" w:themeColor="text1"/>
          <w:lang w:eastAsia="ja-JP"/>
        </w:rPr>
        <w:t xml:space="preserve"> </w:t>
      </w:r>
      <w:r w:rsidRPr="00870339">
        <w:rPr>
          <w:rFonts w:eastAsiaTheme="majorEastAsia"/>
          <w:color w:val="000000" w:themeColor="text1"/>
        </w:rPr>
        <w:t>X-band dual-polarized solid-state rainfall radar designed for the purpose of lowering installation costs and simplifying maintenance, and a dam water level and flood risk management application, is introduced.</w:t>
      </w:r>
    </w:p>
    <w:p w14:paraId="5321A72E" w14:textId="77777777" w:rsidR="00312347" w:rsidRPr="00870339" w:rsidRDefault="00312347">
      <w:pPr>
        <w:rPr>
          <w:rFonts w:eastAsia="MS Mincho"/>
          <w:color w:val="000000" w:themeColor="text1"/>
          <w:lang w:eastAsia="ja-JP"/>
        </w:rPr>
      </w:pPr>
    </w:p>
    <w:p w14:paraId="4049B028" w14:textId="5B34D3C3" w:rsidR="00312347" w:rsidRPr="00870339" w:rsidRDefault="00312347" w:rsidP="00870339">
      <w:pPr>
        <w:pStyle w:val="Heading1"/>
        <w:numPr>
          <w:ilvl w:val="0"/>
          <w:numId w:val="21"/>
        </w:numPr>
        <w:ind w:left="567" w:hanging="567"/>
        <w:jc w:val="left"/>
        <w:rPr>
          <w:rFonts w:eastAsia="MS Mincho"/>
          <w:color w:val="000000" w:themeColor="text1"/>
          <w:lang w:eastAsia="ja-JP"/>
        </w:rPr>
      </w:pPr>
      <w:r w:rsidRPr="00870339">
        <w:rPr>
          <w:rFonts w:eastAsia="MS Mincho"/>
          <w:color w:val="000000" w:themeColor="text1"/>
          <w:u w:val="none"/>
          <w:lang w:eastAsia="ja-JP"/>
        </w:rPr>
        <w:t>Scope</w:t>
      </w:r>
    </w:p>
    <w:p w14:paraId="65F7D2EF" w14:textId="77777777" w:rsidR="00312347" w:rsidRPr="00870339" w:rsidRDefault="00312347" w:rsidP="00312347">
      <w:pPr>
        <w:rPr>
          <w:rFonts w:eastAsia="MS Mincho"/>
          <w:color w:val="000000" w:themeColor="text1"/>
          <w:lang w:eastAsia="ja-JP"/>
        </w:rPr>
      </w:pPr>
    </w:p>
    <w:p w14:paraId="6F6403F2" w14:textId="1343F5E0" w:rsidR="00312347" w:rsidRPr="00870339" w:rsidRDefault="00312347" w:rsidP="00703E90">
      <w:pPr>
        <w:jc w:val="both"/>
        <w:rPr>
          <w:rFonts w:eastAsia="MS Mincho"/>
          <w:color w:val="000000" w:themeColor="text1"/>
          <w:lang w:eastAsia="ja-JP"/>
        </w:rPr>
      </w:pPr>
      <w:r w:rsidRPr="00870339">
        <w:rPr>
          <w:rFonts w:eastAsia="MS Mincho"/>
          <w:color w:val="000000" w:themeColor="text1"/>
          <w:lang w:eastAsia="ja-JP"/>
        </w:rPr>
        <w:t>This report provides technical specifications and features of</w:t>
      </w:r>
      <w:r w:rsidR="00D55222" w:rsidRPr="00870339">
        <w:rPr>
          <w:rFonts w:eastAsia="MS Mincho" w:hint="eastAsia"/>
          <w:color w:val="000000" w:themeColor="text1"/>
          <w:lang w:eastAsia="ja-JP"/>
        </w:rPr>
        <w:t xml:space="preserve"> </w:t>
      </w:r>
      <w:r w:rsidRPr="00870339">
        <w:rPr>
          <w:rFonts w:eastAsia="MS Mincho"/>
          <w:color w:val="000000" w:themeColor="text1"/>
          <w:lang w:eastAsia="ja-JP"/>
        </w:rPr>
        <w:t>X-band dual-polarized solid-state rainfall radar in the frequency range 9-10 GHz for use in optimal dam and river management systems.</w:t>
      </w:r>
    </w:p>
    <w:p w14:paraId="6AF8550B" w14:textId="77777777" w:rsidR="00312347" w:rsidRPr="00870339" w:rsidRDefault="00312347" w:rsidP="00703E90">
      <w:pPr>
        <w:jc w:val="both"/>
        <w:rPr>
          <w:rFonts w:eastAsia="MS Mincho"/>
          <w:color w:val="000000" w:themeColor="text1"/>
          <w:lang w:eastAsia="ja-JP"/>
        </w:rPr>
      </w:pPr>
    </w:p>
    <w:p w14:paraId="44CC71FC" w14:textId="77777777" w:rsidR="007C4DF0" w:rsidRPr="00870339" w:rsidRDefault="007C4DF0">
      <w:pPr>
        <w:rPr>
          <w:rFonts w:eastAsia="MS Mincho"/>
          <w:b/>
          <w:bCs/>
          <w:color w:val="000000" w:themeColor="text1"/>
          <w:lang w:eastAsia="ja-JP"/>
        </w:rPr>
      </w:pPr>
      <w:r w:rsidRPr="00870339">
        <w:rPr>
          <w:rFonts w:eastAsia="MS Mincho"/>
          <w:color w:val="000000" w:themeColor="text1"/>
          <w:lang w:eastAsia="ja-JP"/>
        </w:rPr>
        <w:br w:type="page"/>
      </w:r>
    </w:p>
    <w:p w14:paraId="53E38A32" w14:textId="4A5BF4D5" w:rsidR="00312347" w:rsidRPr="00870339" w:rsidRDefault="00312347" w:rsidP="00870339">
      <w:pPr>
        <w:pStyle w:val="Heading1"/>
        <w:numPr>
          <w:ilvl w:val="0"/>
          <w:numId w:val="21"/>
        </w:numPr>
        <w:ind w:left="567" w:hanging="567"/>
        <w:jc w:val="left"/>
        <w:rPr>
          <w:rFonts w:eastAsia="MS Mincho"/>
          <w:color w:val="000000" w:themeColor="text1"/>
          <w:lang w:eastAsia="ja-JP"/>
        </w:rPr>
      </w:pPr>
      <w:r w:rsidRPr="00870339">
        <w:rPr>
          <w:rFonts w:eastAsia="MS Mincho"/>
          <w:color w:val="000000" w:themeColor="text1"/>
          <w:u w:val="none"/>
          <w:lang w:eastAsia="ja-JP"/>
        </w:rPr>
        <w:lastRenderedPageBreak/>
        <w:t>References</w:t>
      </w:r>
    </w:p>
    <w:p w14:paraId="5B397C1A" w14:textId="77777777" w:rsidR="00312347" w:rsidRPr="00870339" w:rsidRDefault="00312347" w:rsidP="00312347">
      <w:pPr>
        <w:rPr>
          <w:rFonts w:eastAsia="MS Mincho"/>
          <w:color w:val="000000" w:themeColor="text1"/>
          <w:lang w:eastAsia="ja-JP"/>
        </w:rPr>
      </w:pPr>
    </w:p>
    <w:p w14:paraId="14BDA8F8" w14:textId="475AC66A" w:rsidR="00312347" w:rsidRPr="00870339" w:rsidRDefault="00312347" w:rsidP="00870339">
      <w:pPr>
        <w:tabs>
          <w:tab w:val="left" w:pos="3969"/>
        </w:tabs>
        <w:rPr>
          <w:rFonts w:eastAsia="MS Mincho"/>
          <w:color w:val="000000" w:themeColor="text1"/>
          <w:lang w:eastAsia="ja-JP"/>
        </w:rPr>
      </w:pPr>
      <w:r w:rsidRPr="00870339">
        <w:rPr>
          <w:rFonts w:eastAsia="MS Mincho"/>
          <w:color w:val="000000" w:themeColor="text1"/>
          <w:lang w:eastAsia="ja-JP"/>
        </w:rPr>
        <w:t>Recommendation ITU-R SM.1541-7</w:t>
      </w:r>
      <w:r w:rsidRPr="00870339">
        <w:rPr>
          <w:rFonts w:eastAsia="MS Mincho"/>
          <w:color w:val="000000" w:themeColor="text1"/>
          <w:lang w:eastAsia="ja-JP"/>
        </w:rPr>
        <w:tab/>
        <w:t>Unwanted emissions in the out-of-band domain</w:t>
      </w:r>
    </w:p>
    <w:p w14:paraId="561E046A" w14:textId="1BCE9A5E" w:rsidR="00153EF9" w:rsidRPr="00870339" w:rsidRDefault="00153EF9">
      <w:pPr>
        <w:rPr>
          <w:rFonts w:eastAsia="MS Mincho"/>
          <w:b/>
          <w:bCs/>
          <w:color w:val="000000" w:themeColor="text1"/>
          <w:lang w:eastAsia="ja-JP"/>
        </w:rPr>
      </w:pPr>
    </w:p>
    <w:p w14:paraId="7A85B1BF" w14:textId="38D7B9C8" w:rsidR="002C3CB5" w:rsidRPr="00870339" w:rsidRDefault="002C3CB5" w:rsidP="00870339">
      <w:pPr>
        <w:pStyle w:val="Heading1"/>
        <w:numPr>
          <w:ilvl w:val="0"/>
          <w:numId w:val="21"/>
        </w:numPr>
        <w:ind w:left="567" w:hanging="567"/>
        <w:jc w:val="left"/>
        <w:rPr>
          <w:rFonts w:eastAsia="MS Mincho"/>
          <w:color w:val="000000" w:themeColor="text1"/>
          <w:lang w:eastAsia="ja-JP"/>
        </w:rPr>
      </w:pPr>
      <w:r w:rsidRPr="00870339">
        <w:rPr>
          <w:rFonts w:eastAsia="MS Mincho"/>
          <w:color w:val="000000" w:themeColor="text1"/>
          <w:u w:val="none"/>
          <w:lang w:eastAsia="ja-JP"/>
        </w:rPr>
        <w:t>Abbreviations</w:t>
      </w:r>
      <w:r w:rsidR="00A64D62" w:rsidRPr="00870339">
        <w:rPr>
          <w:rFonts w:eastAsia="MS Mincho"/>
          <w:color w:val="000000" w:themeColor="text1"/>
          <w:u w:val="none"/>
          <w:lang w:eastAsia="ja-JP"/>
        </w:rPr>
        <w:t xml:space="preserve">, </w:t>
      </w:r>
      <w:r w:rsidRPr="00870339">
        <w:rPr>
          <w:rFonts w:eastAsia="MS Mincho"/>
          <w:color w:val="000000" w:themeColor="text1"/>
          <w:u w:val="none"/>
          <w:lang w:eastAsia="ja-JP"/>
        </w:rPr>
        <w:t>acronyms</w:t>
      </w:r>
      <w:r w:rsidR="00A64D62" w:rsidRPr="00870339">
        <w:rPr>
          <w:rFonts w:eastAsia="MS Mincho" w:hint="eastAsia"/>
          <w:color w:val="000000" w:themeColor="text1"/>
          <w:u w:val="none"/>
          <w:lang w:eastAsia="ja-JP"/>
        </w:rPr>
        <w:t xml:space="preserve"> </w:t>
      </w:r>
      <w:r w:rsidR="00A64D62" w:rsidRPr="00870339">
        <w:rPr>
          <w:rFonts w:eastAsia="MS Mincho"/>
          <w:color w:val="000000" w:themeColor="text1"/>
          <w:u w:val="none"/>
          <w:lang w:eastAsia="ja-JP"/>
        </w:rPr>
        <w:t>and technical terms for radar</w:t>
      </w:r>
      <w:r w:rsidR="00B00D6C" w:rsidRPr="00870339">
        <w:rPr>
          <w:rFonts w:eastAsia="MS Mincho"/>
          <w:color w:val="000000" w:themeColor="text1"/>
          <w:u w:val="none"/>
          <w:lang w:eastAsia="ja-JP"/>
        </w:rPr>
        <w:t xml:space="preserve"> technology</w:t>
      </w:r>
    </w:p>
    <w:p w14:paraId="08947560" w14:textId="77777777" w:rsidR="00C75C55" w:rsidRPr="00870339" w:rsidRDefault="00C75C55" w:rsidP="009B04C0">
      <w:pPr>
        <w:rPr>
          <w:rFonts w:eastAsia="MS Mincho"/>
          <w:b/>
          <w:bCs/>
          <w:color w:val="000000" w:themeColor="text1"/>
          <w:lang w:eastAsia="ja-JP"/>
        </w:rPr>
      </w:pPr>
    </w:p>
    <w:p w14:paraId="3C137583" w14:textId="34D16248" w:rsidR="00153EF9" w:rsidRPr="00870339" w:rsidRDefault="00153EF9" w:rsidP="00870339">
      <w:pPr>
        <w:tabs>
          <w:tab w:val="left" w:pos="1276"/>
        </w:tabs>
        <w:rPr>
          <w:rFonts w:eastAsiaTheme="majorEastAsia"/>
          <w:color w:val="000000" w:themeColor="text1"/>
        </w:rPr>
      </w:pPr>
      <w:r w:rsidRPr="00870339">
        <w:rPr>
          <w:rFonts w:eastAsiaTheme="majorEastAsia"/>
          <w:color w:val="000000" w:themeColor="text1"/>
        </w:rPr>
        <w:t>RADAR</w:t>
      </w:r>
      <w:r w:rsidRPr="00870339">
        <w:rPr>
          <w:rFonts w:eastAsiaTheme="majorEastAsia"/>
          <w:color w:val="000000" w:themeColor="text1"/>
        </w:rPr>
        <w:tab/>
        <w:t>Radio Detection and Ranging</w:t>
      </w:r>
    </w:p>
    <w:p w14:paraId="0C464B23" w14:textId="46FEED46" w:rsidR="00153EF9" w:rsidRPr="00870339" w:rsidRDefault="00153EF9">
      <w:pPr>
        <w:tabs>
          <w:tab w:val="left" w:pos="1276"/>
        </w:tabs>
        <w:rPr>
          <w:rFonts w:eastAsia="MS Mincho"/>
          <w:color w:val="000000" w:themeColor="text1"/>
          <w:lang w:eastAsia="ja-JP"/>
        </w:rPr>
      </w:pPr>
      <w:r w:rsidRPr="00870339">
        <w:rPr>
          <w:rFonts w:eastAsiaTheme="majorEastAsia"/>
          <w:color w:val="000000" w:themeColor="text1"/>
        </w:rPr>
        <w:t>TRX</w:t>
      </w:r>
      <w:r w:rsidRPr="00870339">
        <w:rPr>
          <w:rFonts w:eastAsiaTheme="majorEastAsia"/>
          <w:color w:val="000000" w:themeColor="text1"/>
        </w:rPr>
        <w:tab/>
      </w:r>
      <w:r w:rsidR="00C7599A" w:rsidRPr="00870339">
        <w:rPr>
          <w:rFonts w:eastAsiaTheme="majorEastAsia"/>
          <w:color w:val="000000" w:themeColor="text1"/>
        </w:rPr>
        <w:t>Transceiver</w:t>
      </w:r>
    </w:p>
    <w:p w14:paraId="046B8D62" w14:textId="3A2CBB62" w:rsidR="00C7599A" w:rsidRPr="00870339" w:rsidRDefault="00C7599A" w:rsidP="00870339">
      <w:pPr>
        <w:tabs>
          <w:tab w:val="left" w:pos="1276"/>
        </w:tabs>
        <w:rPr>
          <w:rFonts w:eastAsia="MS Mincho"/>
          <w:color w:val="000000" w:themeColor="text1"/>
          <w:lang w:eastAsia="ja-JP"/>
        </w:rPr>
      </w:pPr>
      <w:r w:rsidRPr="00870339">
        <w:rPr>
          <w:rFonts w:eastAsia="MS Mincho"/>
          <w:color w:val="000000" w:themeColor="text1"/>
          <w:lang w:eastAsia="ja-JP"/>
        </w:rPr>
        <w:t>LFM pulse</w:t>
      </w:r>
      <w:r w:rsidRPr="00870339">
        <w:rPr>
          <w:rFonts w:eastAsia="MS Mincho"/>
          <w:color w:val="000000" w:themeColor="text1"/>
          <w:lang w:eastAsia="ja-JP"/>
        </w:rPr>
        <w:tab/>
        <w:t>Linear frequency modulated pulse</w:t>
      </w:r>
    </w:p>
    <w:p w14:paraId="4FD64E64" w14:textId="77777777" w:rsidR="00153EF9" w:rsidRPr="00870339" w:rsidRDefault="00153EF9" w:rsidP="00870339">
      <w:pPr>
        <w:tabs>
          <w:tab w:val="left" w:pos="1276"/>
        </w:tabs>
        <w:rPr>
          <w:rFonts w:eastAsiaTheme="majorEastAsia"/>
          <w:color w:val="000000" w:themeColor="text1"/>
        </w:rPr>
      </w:pPr>
      <w:r w:rsidRPr="00870339">
        <w:rPr>
          <w:rFonts w:eastAsiaTheme="majorEastAsia"/>
          <w:color w:val="000000" w:themeColor="text1"/>
        </w:rPr>
        <w:t>CFRP</w:t>
      </w:r>
      <w:r w:rsidRPr="00870339">
        <w:rPr>
          <w:rFonts w:eastAsiaTheme="majorEastAsia"/>
          <w:color w:val="000000" w:themeColor="text1"/>
        </w:rPr>
        <w:tab/>
        <w:t>Carbon Fiber Reinforced Plastics</w:t>
      </w:r>
    </w:p>
    <w:p w14:paraId="7722E6F2" w14:textId="77777777" w:rsidR="00153EF9" w:rsidRPr="00870339" w:rsidRDefault="00153EF9" w:rsidP="00870339">
      <w:pPr>
        <w:tabs>
          <w:tab w:val="left" w:pos="1276"/>
        </w:tabs>
        <w:rPr>
          <w:rFonts w:eastAsiaTheme="majorEastAsia"/>
          <w:color w:val="000000" w:themeColor="text1"/>
        </w:rPr>
      </w:pPr>
      <w:r w:rsidRPr="00870339">
        <w:rPr>
          <w:rFonts w:eastAsiaTheme="majorEastAsia"/>
          <w:color w:val="000000" w:themeColor="text1"/>
        </w:rPr>
        <w:t>DSP</w:t>
      </w:r>
      <w:r w:rsidRPr="00870339">
        <w:rPr>
          <w:rFonts w:eastAsiaTheme="majorEastAsia"/>
          <w:color w:val="000000" w:themeColor="text1"/>
        </w:rPr>
        <w:tab/>
        <w:t>Digital Signal Processor</w:t>
      </w:r>
    </w:p>
    <w:p w14:paraId="3EE03DCD" w14:textId="47818CB0" w:rsidR="005C2C45" w:rsidRPr="00870339" w:rsidRDefault="005C2C45" w:rsidP="00870339">
      <w:pPr>
        <w:tabs>
          <w:tab w:val="left" w:pos="1276"/>
        </w:tabs>
        <w:rPr>
          <w:rFonts w:eastAsiaTheme="majorEastAsia"/>
          <w:color w:val="000000" w:themeColor="text1"/>
        </w:rPr>
      </w:pPr>
      <w:r w:rsidRPr="00870339">
        <w:rPr>
          <w:rFonts w:eastAsiaTheme="majorEastAsia"/>
          <w:color w:val="000000" w:themeColor="text1"/>
        </w:rPr>
        <w:t>BI</w:t>
      </w:r>
      <w:r w:rsidR="00E75B4D" w:rsidRPr="00870339">
        <w:rPr>
          <w:rFonts w:eastAsiaTheme="majorEastAsia"/>
          <w:color w:val="000000" w:themeColor="text1"/>
        </w:rPr>
        <w:t>S</w:t>
      </w:r>
      <w:r w:rsidRPr="00870339">
        <w:rPr>
          <w:rFonts w:eastAsiaTheme="majorEastAsia"/>
          <w:color w:val="000000" w:themeColor="text1"/>
        </w:rPr>
        <w:t>T</w:t>
      </w:r>
      <w:r w:rsidRPr="00870339">
        <w:rPr>
          <w:rFonts w:eastAsiaTheme="majorEastAsia"/>
          <w:color w:val="000000" w:themeColor="text1"/>
        </w:rPr>
        <w:tab/>
        <w:t xml:space="preserve">Built-In </w:t>
      </w:r>
      <w:r w:rsidR="00E75B4D" w:rsidRPr="00870339">
        <w:rPr>
          <w:rFonts w:eastAsiaTheme="majorEastAsia"/>
          <w:color w:val="000000" w:themeColor="text1"/>
        </w:rPr>
        <w:t>Self-</w:t>
      </w:r>
      <w:r w:rsidRPr="00870339">
        <w:rPr>
          <w:rFonts w:eastAsiaTheme="majorEastAsia"/>
          <w:color w:val="000000" w:themeColor="text1"/>
        </w:rPr>
        <w:t>Test</w:t>
      </w:r>
    </w:p>
    <w:p w14:paraId="1E79749D" w14:textId="2915847C" w:rsidR="005C2C45" w:rsidRPr="00870339" w:rsidRDefault="005C2C45" w:rsidP="00870339">
      <w:pPr>
        <w:tabs>
          <w:tab w:val="left" w:pos="1276"/>
        </w:tabs>
        <w:rPr>
          <w:rFonts w:eastAsiaTheme="majorEastAsia"/>
          <w:color w:val="000000" w:themeColor="text1"/>
        </w:rPr>
      </w:pPr>
      <w:r w:rsidRPr="00870339">
        <w:rPr>
          <w:rFonts w:eastAsiaTheme="majorEastAsia"/>
          <w:color w:val="000000" w:themeColor="text1"/>
        </w:rPr>
        <w:t>GIS</w:t>
      </w:r>
      <w:r w:rsidRPr="00870339">
        <w:rPr>
          <w:rFonts w:eastAsiaTheme="majorEastAsia"/>
          <w:color w:val="000000" w:themeColor="text1"/>
        </w:rPr>
        <w:tab/>
        <w:t>Geographic Information System</w:t>
      </w:r>
    </w:p>
    <w:p w14:paraId="5FE8B24A" w14:textId="675F8849" w:rsidR="005C2C45" w:rsidRPr="00870339" w:rsidRDefault="005C2C45" w:rsidP="00870339">
      <w:pPr>
        <w:tabs>
          <w:tab w:val="left" w:pos="1276"/>
        </w:tabs>
        <w:rPr>
          <w:rFonts w:eastAsiaTheme="majorEastAsia"/>
          <w:color w:val="000000" w:themeColor="text1"/>
        </w:rPr>
      </w:pPr>
      <w:r w:rsidRPr="00870339">
        <w:rPr>
          <w:rFonts w:eastAsiaTheme="majorEastAsia"/>
          <w:color w:val="000000" w:themeColor="text1"/>
        </w:rPr>
        <w:t>SOP</w:t>
      </w:r>
      <w:r w:rsidRPr="00870339">
        <w:rPr>
          <w:rFonts w:eastAsiaTheme="majorEastAsia"/>
          <w:color w:val="000000" w:themeColor="text1"/>
        </w:rPr>
        <w:tab/>
        <w:t xml:space="preserve">Standard </w:t>
      </w:r>
      <w:r w:rsidR="00E75B4D" w:rsidRPr="00870339">
        <w:rPr>
          <w:rFonts w:eastAsiaTheme="majorEastAsia"/>
          <w:color w:val="000000" w:themeColor="text1"/>
        </w:rPr>
        <w:t>Operating</w:t>
      </w:r>
      <w:r w:rsidRPr="00870339">
        <w:rPr>
          <w:rFonts w:eastAsiaTheme="majorEastAsia"/>
          <w:color w:val="000000" w:themeColor="text1"/>
        </w:rPr>
        <w:t xml:space="preserve"> Procedure</w:t>
      </w:r>
    </w:p>
    <w:p w14:paraId="7FEAF57A" w14:textId="44734A77" w:rsidR="005C2C45" w:rsidRPr="00870339" w:rsidRDefault="005C2C45" w:rsidP="00870339">
      <w:pPr>
        <w:tabs>
          <w:tab w:val="left" w:pos="1276"/>
        </w:tabs>
        <w:rPr>
          <w:rFonts w:eastAsiaTheme="majorEastAsia"/>
          <w:color w:val="000000" w:themeColor="text1"/>
        </w:rPr>
      </w:pPr>
      <w:r w:rsidRPr="00870339">
        <w:rPr>
          <w:rFonts w:eastAsiaTheme="majorEastAsia"/>
          <w:color w:val="000000" w:themeColor="text1"/>
        </w:rPr>
        <w:t>CSV</w:t>
      </w:r>
      <w:r w:rsidRPr="00870339">
        <w:rPr>
          <w:rFonts w:eastAsiaTheme="majorEastAsia"/>
          <w:color w:val="000000" w:themeColor="text1"/>
        </w:rPr>
        <w:tab/>
        <w:t>Comma Separated Values</w:t>
      </w:r>
    </w:p>
    <w:p w14:paraId="3ECB63ED" w14:textId="1CA9A3F2" w:rsidR="005C2C45" w:rsidRPr="00870339" w:rsidRDefault="005C2C45" w:rsidP="00870339">
      <w:pPr>
        <w:tabs>
          <w:tab w:val="left" w:pos="1276"/>
        </w:tabs>
        <w:rPr>
          <w:rFonts w:eastAsiaTheme="majorEastAsia"/>
          <w:color w:val="000000" w:themeColor="text1"/>
        </w:rPr>
      </w:pPr>
      <w:proofErr w:type="spellStart"/>
      <w:r w:rsidRPr="00870339">
        <w:rPr>
          <w:rFonts w:eastAsiaTheme="majorEastAsia"/>
          <w:color w:val="000000" w:themeColor="text1"/>
        </w:rPr>
        <w:t>GSMaP</w:t>
      </w:r>
      <w:proofErr w:type="spellEnd"/>
      <w:r w:rsidRPr="00870339">
        <w:rPr>
          <w:rFonts w:eastAsiaTheme="majorEastAsia"/>
          <w:color w:val="000000" w:themeColor="text1"/>
        </w:rPr>
        <w:tab/>
        <w:t>Global Satellite Mapping of Precipitation</w:t>
      </w:r>
    </w:p>
    <w:p w14:paraId="63E17CC8" w14:textId="72E81198" w:rsidR="005C2C45" w:rsidRPr="00870339" w:rsidRDefault="005C2C45" w:rsidP="00870339">
      <w:pPr>
        <w:tabs>
          <w:tab w:val="left" w:pos="1276"/>
        </w:tabs>
        <w:rPr>
          <w:rFonts w:eastAsiaTheme="majorEastAsia"/>
          <w:color w:val="000000" w:themeColor="text1"/>
        </w:rPr>
      </w:pPr>
      <w:r w:rsidRPr="00870339">
        <w:rPr>
          <w:rFonts w:eastAsiaTheme="majorEastAsia"/>
          <w:color w:val="000000" w:themeColor="text1"/>
        </w:rPr>
        <w:t xml:space="preserve">JAXA </w:t>
      </w:r>
      <w:r w:rsidRPr="00870339">
        <w:rPr>
          <w:rFonts w:eastAsiaTheme="majorEastAsia"/>
          <w:color w:val="000000" w:themeColor="text1"/>
        </w:rPr>
        <w:tab/>
        <w:t>Japan Aerospace Exploration Agency</w:t>
      </w:r>
    </w:p>
    <w:p w14:paraId="4352D52F" w14:textId="77777777" w:rsidR="00B00D6C" w:rsidRPr="00870339" w:rsidRDefault="00B00D6C" w:rsidP="00870339">
      <w:pPr>
        <w:tabs>
          <w:tab w:val="left" w:pos="1276"/>
        </w:tabs>
        <w:rPr>
          <w:rFonts w:eastAsia="MS Mincho"/>
          <w:color w:val="000000" w:themeColor="text1"/>
          <w:lang w:eastAsia="ja-JP"/>
        </w:rPr>
      </w:pPr>
      <w:r w:rsidRPr="00870339">
        <w:rPr>
          <w:rFonts w:eastAsia="MS Mincho"/>
          <w:color w:val="000000" w:themeColor="text1"/>
          <w:lang w:eastAsia="ja-JP"/>
        </w:rPr>
        <w:t>Z</w:t>
      </w:r>
      <w:r w:rsidRPr="00870339">
        <w:rPr>
          <w:rFonts w:eastAsia="MS Mincho"/>
          <w:color w:val="000000" w:themeColor="text1"/>
          <w:lang w:eastAsia="ja-JP"/>
        </w:rPr>
        <w:tab/>
        <w:t>Radar Reflectivity</w:t>
      </w:r>
    </w:p>
    <w:p w14:paraId="5BC94DC8" w14:textId="77777777" w:rsidR="00B00D6C" w:rsidRPr="00870339" w:rsidRDefault="00B00D6C" w:rsidP="00870339">
      <w:pPr>
        <w:tabs>
          <w:tab w:val="left" w:pos="1276"/>
        </w:tabs>
        <w:rPr>
          <w:rFonts w:eastAsia="MS Mincho"/>
          <w:color w:val="000000" w:themeColor="text1"/>
          <w:lang w:eastAsia="ja-JP"/>
        </w:rPr>
      </w:pPr>
      <w:r w:rsidRPr="00870339">
        <w:rPr>
          <w:rFonts w:eastAsia="MS Mincho"/>
          <w:color w:val="000000" w:themeColor="text1"/>
          <w:lang w:eastAsia="ja-JP"/>
        </w:rPr>
        <w:t>V</w:t>
      </w:r>
      <w:r w:rsidRPr="00870339">
        <w:rPr>
          <w:rFonts w:eastAsia="MS Mincho"/>
          <w:color w:val="000000" w:themeColor="text1"/>
          <w:lang w:eastAsia="ja-JP"/>
        </w:rPr>
        <w:tab/>
        <w:t>Doppler Velocity</w:t>
      </w:r>
    </w:p>
    <w:p w14:paraId="54B9C619" w14:textId="77777777" w:rsidR="00B00D6C" w:rsidRPr="00870339" w:rsidRDefault="00B00D6C" w:rsidP="00870339">
      <w:pPr>
        <w:tabs>
          <w:tab w:val="left" w:pos="1276"/>
        </w:tabs>
        <w:rPr>
          <w:rFonts w:eastAsia="MS Mincho"/>
          <w:color w:val="000000" w:themeColor="text1"/>
          <w:lang w:eastAsia="ja-JP"/>
        </w:rPr>
      </w:pPr>
      <w:r w:rsidRPr="00870339">
        <w:rPr>
          <w:rFonts w:eastAsia="MS Mincho"/>
          <w:color w:val="000000" w:themeColor="text1"/>
          <w:lang w:eastAsia="ja-JP"/>
        </w:rPr>
        <w:t>W</w:t>
      </w:r>
      <w:r w:rsidRPr="00870339">
        <w:rPr>
          <w:rFonts w:eastAsia="MS Mincho"/>
          <w:color w:val="000000" w:themeColor="text1"/>
          <w:lang w:eastAsia="ja-JP"/>
        </w:rPr>
        <w:tab/>
        <w:t>Spectrum Width</w:t>
      </w:r>
    </w:p>
    <w:p w14:paraId="75F1A21E" w14:textId="77777777" w:rsidR="00B00D6C" w:rsidRPr="00870339" w:rsidRDefault="00B00D6C" w:rsidP="00870339">
      <w:pPr>
        <w:tabs>
          <w:tab w:val="left" w:pos="1276"/>
        </w:tabs>
        <w:rPr>
          <w:rFonts w:eastAsia="MS Mincho"/>
          <w:color w:val="000000" w:themeColor="text1"/>
          <w:lang w:eastAsia="ja-JP"/>
        </w:rPr>
      </w:pPr>
      <w:r w:rsidRPr="00870339">
        <w:rPr>
          <w:rFonts w:eastAsia="MS Mincho"/>
          <w:color w:val="000000" w:themeColor="text1"/>
          <w:lang w:eastAsia="ja-JP"/>
        </w:rPr>
        <w:t>ZDR</w:t>
      </w:r>
      <w:r w:rsidRPr="00870339">
        <w:rPr>
          <w:rFonts w:eastAsia="MS Mincho"/>
          <w:color w:val="000000" w:themeColor="text1"/>
          <w:lang w:eastAsia="ja-JP"/>
        </w:rPr>
        <w:tab/>
        <w:t>Differential Reflectivity</w:t>
      </w:r>
    </w:p>
    <w:p w14:paraId="51E54E76" w14:textId="28B15842" w:rsidR="00B00D6C" w:rsidRPr="00870339" w:rsidRDefault="00E74331" w:rsidP="00870339">
      <w:pPr>
        <w:tabs>
          <w:tab w:val="left" w:pos="1276"/>
        </w:tabs>
        <w:rPr>
          <w:rFonts w:eastAsia="MS Mincho"/>
          <w:color w:val="000000" w:themeColor="text1"/>
          <w:lang w:eastAsia="ja-JP"/>
        </w:rPr>
      </w:pPr>
      <w:proofErr w:type="spellStart"/>
      <w:r w:rsidRPr="00870339">
        <w:rPr>
          <w:rFonts w:eastAsia="MS Mincho"/>
          <w:lang w:eastAsia="ja-JP"/>
        </w:rPr>
        <w:t>φ</w:t>
      </w:r>
      <w:r w:rsidR="0075068B" w:rsidRPr="00870339">
        <w:rPr>
          <w:rFonts w:eastAsia="MS Mincho" w:hint="eastAsia"/>
          <w:color w:val="000000" w:themeColor="text1"/>
          <w:lang w:eastAsia="ja-JP"/>
        </w:rPr>
        <w:t>dp</w:t>
      </w:r>
      <w:proofErr w:type="spellEnd"/>
      <w:r w:rsidR="00B00D6C" w:rsidRPr="00870339">
        <w:rPr>
          <w:rFonts w:eastAsia="MS Mincho"/>
          <w:color w:val="000000" w:themeColor="text1"/>
          <w:lang w:eastAsia="ja-JP"/>
        </w:rPr>
        <w:tab/>
        <w:t>Differential Phase</w:t>
      </w:r>
    </w:p>
    <w:p w14:paraId="64FFDE8E" w14:textId="77777777" w:rsidR="00B00D6C" w:rsidRPr="00870339" w:rsidRDefault="00B00D6C" w:rsidP="00870339">
      <w:pPr>
        <w:tabs>
          <w:tab w:val="left" w:pos="1276"/>
        </w:tabs>
        <w:rPr>
          <w:rFonts w:eastAsia="MS Mincho"/>
          <w:color w:val="000000" w:themeColor="text1"/>
          <w:lang w:eastAsia="ja-JP"/>
        </w:rPr>
      </w:pPr>
      <w:r w:rsidRPr="00870339">
        <w:rPr>
          <w:rFonts w:eastAsia="MS Mincho"/>
          <w:color w:val="000000" w:themeColor="text1"/>
          <w:lang w:eastAsia="ja-JP"/>
        </w:rPr>
        <w:t>KDP</w:t>
      </w:r>
      <w:r w:rsidRPr="00870339">
        <w:rPr>
          <w:rFonts w:eastAsia="MS Mincho"/>
          <w:color w:val="000000" w:themeColor="text1"/>
          <w:lang w:eastAsia="ja-JP"/>
        </w:rPr>
        <w:tab/>
        <w:t>Specific Differential Phase</w:t>
      </w:r>
    </w:p>
    <w:p w14:paraId="6014E801" w14:textId="4803AB10" w:rsidR="00B00D6C" w:rsidRPr="00870339" w:rsidRDefault="00E74331" w:rsidP="00870339">
      <w:pPr>
        <w:tabs>
          <w:tab w:val="left" w:pos="1276"/>
        </w:tabs>
        <w:rPr>
          <w:rFonts w:eastAsia="MS Mincho"/>
          <w:color w:val="000000" w:themeColor="text1"/>
          <w:lang w:eastAsia="ja-JP"/>
        </w:rPr>
      </w:pPr>
      <w:proofErr w:type="spellStart"/>
      <w:r w:rsidRPr="00870339">
        <w:rPr>
          <w:rFonts w:eastAsia="MS Mincho"/>
          <w:lang w:eastAsia="ja-JP"/>
        </w:rPr>
        <w:t>ρ</w:t>
      </w:r>
      <w:r w:rsidR="00B00D6C" w:rsidRPr="00870339">
        <w:rPr>
          <w:rFonts w:eastAsia="MS Mincho"/>
          <w:color w:val="000000" w:themeColor="text1"/>
          <w:lang w:eastAsia="ja-JP"/>
        </w:rPr>
        <w:t>HV</w:t>
      </w:r>
      <w:proofErr w:type="spellEnd"/>
      <w:r w:rsidR="00B00D6C" w:rsidRPr="00870339">
        <w:rPr>
          <w:rFonts w:eastAsia="MS Mincho"/>
          <w:color w:val="000000" w:themeColor="text1"/>
          <w:lang w:eastAsia="ja-JP"/>
        </w:rPr>
        <w:tab/>
        <w:t>Correlation Coefficient</w:t>
      </w:r>
    </w:p>
    <w:p w14:paraId="755CB4F6" w14:textId="73B2D585" w:rsidR="009B04C0" w:rsidRPr="00870339" w:rsidRDefault="009B04C0" w:rsidP="00B00D6C">
      <w:pPr>
        <w:rPr>
          <w:rFonts w:eastAsiaTheme="majorEastAsia"/>
          <w:color w:val="000000" w:themeColor="text1"/>
        </w:rPr>
      </w:pPr>
    </w:p>
    <w:p w14:paraId="32C34540" w14:textId="77777777" w:rsidR="007C4DF0" w:rsidRPr="00870339" w:rsidRDefault="007C4DF0">
      <w:pPr>
        <w:rPr>
          <w:rFonts w:eastAsia="MS Mincho"/>
          <w:b/>
          <w:bCs/>
          <w:color w:val="000000" w:themeColor="text1"/>
          <w:lang w:eastAsia="ja-JP"/>
        </w:rPr>
      </w:pPr>
      <w:r w:rsidRPr="00870339">
        <w:rPr>
          <w:rFonts w:eastAsia="MS Mincho"/>
          <w:color w:val="000000" w:themeColor="text1"/>
          <w:lang w:eastAsia="ja-JP"/>
        </w:rPr>
        <w:br w:type="page"/>
      </w:r>
    </w:p>
    <w:p w14:paraId="0097337D" w14:textId="22A86F51" w:rsidR="009B04C0" w:rsidRPr="00870339" w:rsidRDefault="009B04C0" w:rsidP="00870339">
      <w:pPr>
        <w:pStyle w:val="Heading1"/>
        <w:numPr>
          <w:ilvl w:val="0"/>
          <w:numId w:val="21"/>
        </w:numPr>
        <w:ind w:left="567" w:hanging="567"/>
        <w:jc w:val="left"/>
        <w:rPr>
          <w:rFonts w:eastAsia="MS Mincho"/>
          <w:color w:val="000000" w:themeColor="text1"/>
          <w:u w:val="none"/>
          <w:lang w:eastAsia="ja-JP"/>
        </w:rPr>
      </w:pPr>
      <w:r w:rsidRPr="00870339">
        <w:rPr>
          <w:rFonts w:eastAsia="MS Mincho"/>
          <w:color w:val="000000" w:themeColor="text1"/>
          <w:u w:val="none"/>
          <w:lang w:eastAsia="ja-JP"/>
        </w:rPr>
        <w:lastRenderedPageBreak/>
        <w:t>Overview of X-band dual-polarized solid-state rainfall radar</w:t>
      </w:r>
    </w:p>
    <w:p w14:paraId="439EE819" w14:textId="77777777" w:rsidR="009B04C0" w:rsidRPr="00870339" w:rsidRDefault="009B04C0" w:rsidP="009B04C0">
      <w:pPr>
        <w:rPr>
          <w:rFonts w:eastAsiaTheme="majorEastAsia"/>
          <w:color w:val="000000" w:themeColor="text1"/>
        </w:rPr>
      </w:pPr>
    </w:p>
    <w:p w14:paraId="423AEEEF" w14:textId="79B1CECB" w:rsidR="009B04C0" w:rsidRPr="00870339" w:rsidRDefault="009B04C0" w:rsidP="00703E90">
      <w:pPr>
        <w:widowControl w:val="0"/>
        <w:autoSpaceDE w:val="0"/>
        <w:autoSpaceDN w:val="0"/>
        <w:adjustRightInd w:val="0"/>
        <w:jc w:val="both"/>
        <w:rPr>
          <w:rFonts w:eastAsia="RyuminPro-Light"/>
          <w:color w:val="000000" w:themeColor="text1"/>
          <w:lang w:eastAsia="ja-JP"/>
        </w:rPr>
      </w:pPr>
      <w:r w:rsidRPr="00870339">
        <w:rPr>
          <w:rFonts w:eastAsia="RyuminPro-Light"/>
          <w:color w:val="000000" w:themeColor="text1"/>
          <w:lang w:eastAsia="ja-JP"/>
        </w:rPr>
        <w:t xml:space="preserve">The </w:t>
      </w:r>
      <w:r w:rsidR="003C4B8F" w:rsidRPr="00870339">
        <w:rPr>
          <w:rFonts w:eastAsia="MS Mincho" w:hint="eastAsia"/>
          <w:color w:val="000000" w:themeColor="text1"/>
          <w:lang w:eastAsia="ja-JP"/>
        </w:rPr>
        <w:t xml:space="preserve">compact </w:t>
      </w:r>
      <w:r w:rsidRPr="00870339">
        <w:rPr>
          <w:rFonts w:eastAsia="RyuminPro-Light"/>
          <w:color w:val="000000" w:themeColor="text1"/>
          <w:lang w:eastAsia="ja-JP"/>
        </w:rPr>
        <w:t xml:space="preserve">X-band </w:t>
      </w:r>
      <w:r w:rsidRPr="00870339">
        <w:rPr>
          <w:rFonts w:eastAsiaTheme="majorEastAsia"/>
          <w:color w:val="000000" w:themeColor="text1"/>
        </w:rPr>
        <w:t>dual-polarized solid-state rainfall</w:t>
      </w:r>
      <w:r w:rsidRPr="00870339">
        <w:rPr>
          <w:rFonts w:eastAsia="RyuminPro-Light"/>
          <w:color w:val="000000" w:themeColor="text1"/>
          <w:lang w:eastAsia="ja-JP"/>
        </w:rPr>
        <w:t xml:space="preserve"> radar maintains the performance of</w:t>
      </w:r>
      <w:r w:rsidR="003C4B8F" w:rsidRPr="00870339">
        <w:rPr>
          <w:rFonts w:eastAsia="RyuminPro-Light" w:hint="eastAsia"/>
          <w:color w:val="000000" w:themeColor="text1"/>
          <w:lang w:eastAsia="ja-JP"/>
        </w:rPr>
        <w:t xml:space="preserve"> </w:t>
      </w:r>
      <w:r w:rsidR="00A64D62" w:rsidRPr="00870339">
        <w:rPr>
          <w:rFonts w:eastAsia="RyuminPro-Light"/>
          <w:color w:val="000000" w:themeColor="text1"/>
          <w:lang w:eastAsia="ja-JP"/>
        </w:rPr>
        <w:t>a</w:t>
      </w:r>
      <w:r w:rsidR="00A64D62" w:rsidRPr="00870339">
        <w:rPr>
          <w:rFonts w:eastAsia="RyuminPro-Light" w:hint="eastAsia"/>
          <w:color w:val="000000" w:themeColor="text1"/>
          <w:lang w:eastAsia="ja-JP"/>
        </w:rPr>
        <w:t xml:space="preserve"> </w:t>
      </w:r>
      <w:bookmarkStart w:id="1" w:name="_Hlk157157994"/>
      <w:r w:rsidR="003C4B8F" w:rsidRPr="00870339">
        <w:rPr>
          <w:rFonts w:eastAsia="RyuminPro-Light"/>
          <w:color w:val="000000" w:themeColor="text1"/>
          <w:lang w:eastAsia="ja-JP"/>
        </w:rPr>
        <w:t>conventional</w:t>
      </w:r>
      <w:r w:rsidRPr="00870339">
        <w:rPr>
          <w:rFonts w:eastAsia="RyuminPro-Light"/>
          <w:color w:val="000000" w:themeColor="text1"/>
          <w:lang w:eastAsia="ja-JP"/>
        </w:rPr>
        <w:t xml:space="preserve"> </w:t>
      </w:r>
      <w:bookmarkEnd w:id="1"/>
      <w:r w:rsidRPr="00870339">
        <w:rPr>
          <w:rFonts w:eastAsia="RyuminPro-Light"/>
          <w:color w:val="000000" w:themeColor="text1"/>
          <w:lang w:eastAsia="ja-JP"/>
        </w:rPr>
        <w:t>X-band dual</w:t>
      </w:r>
      <w:r w:rsidR="002965B6" w:rsidRPr="00870339">
        <w:rPr>
          <w:rFonts w:eastAsia="RyuminPro-Light"/>
          <w:color w:val="000000" w:themeColor="text1"/>
          <w:lang w:eastAsia="ja-JP"/>
        </w:rPr>
        <w:t>-</w:t>
      </w:r>
      <w:r w:rsidRPr="00870339">
        <w:rPr>
          <w:rFonts w:eastAsia="RyuminPro-Light"/>
          <w:color w:val="000000" w:themeColor="text1"/>
          <w:lang w:eastAsia="ja-JP"/>
        </w:rPr>
        <w:t xml:space="preserve">polarized solid-state radars while achieving smaller size and lower power consumption. </w:t>
      </w:r>
      <w:r w:rsidR="00E75B4D" w:rsidRPr="00870339">
        <w:rPr>
          <w:rFonts w:eastAsia="RyuminPro-Light"/>
          <w:color w:val="000000" w:themeColor="text1"/>
          <w:lang w:eastAsia="ja-JP"/>
        </w:rPr>
        <w:t xml:space="preserve">The overview and system configuration of the </w:t>
      </w:r>
      <w:r w:rsidR="003C4B8F" w:rsidRPr="00870339">
        <w:rPr>
          <w:rFonts w:eastAsia="MS Mincho" w:hint="eastAsia"/>
          <w:color w:val="000000" w:themeColor="text1"/>
          <w:lang w:eastAsia="ja-JP"/>
        </w:rPr>
        <w:t xml:space="preserve">compact </w:t>
      </w:r>
      <w:r w:rsidR="00E75B4D" w:rsidRPr="00870339">
        <w:rPr>
          <w:rFonts w:eastAsia="RyuminPro-Light"/>
          <w:color w:val="000000" w:themeColor="text1"/>
          <w:lang w:eastAsia="ja-JP"/>
        </w:rPr>
        <w:t>X-band dual-polarized solid-state rainfall radar are presented in Figs. 5-1 and 5-2, respectively.</w:t>
      </w:r>
    </w:p>
    <w:p w14:paraId="42B327A3" w14:textId="7C65494F" w:rsidR="004C3A63" w:rsidRPr="00870339" w:rsidRDefault="00AF36AB" w:rsidP="004C3A63">
      <w:pPr>
        <w:widowControl w:val="0"/>
        <w:autoSpaceDE w:val="0"/>
        <w:autoSpaceDN w:val="0"/>
        <w:adjustRightInd w:val="0"/>
        <w:rPr>
          <w:rFonts w:eastAsia="MS Mincho"/>
          <w:color w:val="000000" w:themeColor="text1"/>
          <w:lang w:eastAsia="ja-JP"/>
        </w:rPr>
      </w:pPr>
      <w:r w:rsidRPr="00870339">
        <w:rPr>
          <w:rFonts w:eastAsia="GothicBBBPro-Medium"/>
          <w:noProof/>
          <w:color w:val="000000" w:themeColor="text1"/>
          <w:lang w:eastAsia="ja-JP"/>
        </w:rPr>
        <mc:AlternateContent>
          <mc:Choice Requires="wps">
            <w:drawing>
              <wp:anchor distT="0" distB="0" distL="114300" distR="114300" simplePos="0" relativeHeight="251687968" behindDoc="0" locked="0" layoutInCell="1" allowOverlap="1" wp14:anchorId="6F6405B5" wp14:editId="40AFC8E0">
                <wp:simplePos x="0" y="0"/>
                <wp:positionH relativeFrom="column">
                  <wp:posOffset>586952</wp:posOffset>
                </wp:positionH>
                <wp:positionV relativeFrom="paragraph">
                  <wp:posOffset>92075</wp:posOffset>
                </wp:positionV>
                <wp:extent cx="2134870" cy="27051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2134870" cy="270510"/>
                        </a:xfrm>
                        <a:prstGeom prst="rect">
                          <a:avLst/>
                        </a:prstGeom>
                        <a:noFill/>
                        <a:ln w="6350">
                          <a:noFill/>
                        </a:ln>
                      </wps:spPr>
                      <wps:txbx>
                        <w:txbxContent>
                          <w:p w14:paraId="3F4D83AD" w14:textId="106D0AE9" w:rsidR="004C3A63" w:rsidRPr="00895AB3" w:rsidRDefault="004C3A63" w:rsidP="004C3A63">
                            <w:pPr>
                              <w:widowControl w:val="0"/>
                              <w:kinsoku w:val="0"/>
                              <w:overflowPunct w:val="0"/>
                              <w:autoSpaceDE w:val="0"/>
                              <w:autoSpaceDN w:val="0"/>
                              <w:adjustRightInd w:val="0"/>
                              <w:spacing w:before="27"/>
                              <w:jc w:val="center"/>
                              <w:rPr>
                                <w:rFonts w:eastAsia="MS Mincho"/>
                                <w:color w:val="231F20"/>
                                <w:spacing w:val="-2"/>
                                <w:w w:val="105"/>
                                <w:sz w:val="20"/>
                                <w:szCs w:val="20"/>
                                <w:lang w:eastAsia="ja-JP"/>
                              </w:rPr>
                            </w:pPr>
                            <w:r w:rsidRPr="00895AB3">
                              <w:rPr>
                                <w:rFonts w:eastAsia="MS Mincho"/>
                                <w:color w:val="231F20"/>
                                <w:spacing w:val="-2"/>
                                <w:w w:val="105"/>
                                <w:sz w:val="20"/>
                                <w:szCs w:val="20"/>
                                <w:lang w:eastAsia="ja-JP"/>
                              </w:rPr>
                              <w:t>1.8m</w:t>
                            </w:r>
                            <w:r w:rsidRPr="00895AB3">
                              <w:rPr>
                                <w:sz w:val="20"/>
                                <w:szCs w:val="20"/>
                              </w:rPr>
                              <w:t xml:space="preserve"> </w:t>
                            </w:r>
                            <w:r w:rsidRPr="00895AB3">
                              <w:rPr>
                                <w:rFonts w:eastAsia="MS Mincho"/>
                                <w:color w:val="231F20"/>
                                <w:spacing w:val="-2"/>
                                <w:w w:val="105"/>
                                <w:sz w:val="20"/>
                                <w:szCs w:val="20"/>
                                <w:lang w:eastAsia="ja-JP"/>
                              </w:rPr>
                              <w:t>excl. protruding object</w:t>
                            </w:r>
                          </w:p>
                          <w:p w14:paraId="1BC15A64" w14:textId="77777777" w:rsidR="004C3A63" w:rsidRPr="00020977" w:rsidRDefault="004C3A63" w:rsidP="004C3A63">
                            <w:pPr>
                              <w:rPr>
                                <w:rFonts w:eastAsia="MS Mincho"/>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6405B5" id="テキスト ボックス 108" o:spid="_x0000_s1027" type="#_x0000_t202" style="position:absolute;margin-left:46.2pt;margin-top:7.25pt;width:168.1pt;height:21.3pt;z-index:2516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" filled="f" stroked="f" strokeweight=".5pt">
                <v:textbox>
                  <w:txbxContent>
                    <w:p w14:paraId="3F4D83AD" w14:textId="106D0AE9" w:rsidR="004C3A63" w:rsidRPr="00895AB3" w:rsidRDefault="004C3A63" w:rsidP="004C3A63">
                      <w:pPr>
                        <w:widowControl w:val="0"/>
                        <w:kinsoku w:val="0"/>
                        <w:overflowPunct w:val="0"/>
                        <w:autoSpaceDE w:val="0"/>
                        <w:autoSpaceDN w:val="0"/>
                        <w:adjustRightInd w:val="0"/>
                        <w:spacing w:before="27"/>
                        <w:jc w:val="center"/>
                        <w:rPr>
                          <w:rFonts w:eastAsia="MS Mincho"/>
                          <w:color w:val="231F20"/>
                          <w:spacing w:val="-2"/>
                          <w:w w:val="105"/>
                          <w:sz w:val="20"/>
                          <w:szCs w:val="20"/>
                          <w:lang w:eastAsia="ja-JP"/>
                        </w:rPr>
                      </w:pPr>
                      <w:r w:rsidRPr="00895AB3">
                        <w:rPr>
                          <w:rFonts w:eastAsia="MS Mincho"/>
                          <w:color w:val="231F20"/>
                          <w:spacing w:val="-2"/>
                          <w:w w:val="105"/>
                          <w:sz w:val="20"/>
                          <w:szCs w:val="20"/>
                          <w:lang w:eastAsia="ja-JP"/>
                        </w:rPr>
                        <w:t>1.8m</w:t>
                      </w:r>
                      <w:r w:rsidRPr="00895AB3">
                        <w:rPr>
                          <w:sz w:val="20"/>
                          <w:szCs w:val="20"/>
                        </w:rPr>
                        <w:t xml:space="preserve"> </w:t>
                      </w:r>
                      <w:r w:rsidRPr="00895AB3">
                        <w:rPr>
                          <w:rFonts w:eastAsia="MS Mincho"/>
                          <w:color w:val="231F20"/>
                          <w:spacing w:val="-2"/>
                          <w:w w:val="105"/>
                          <w:sz w:val="20"/>
                          <w:szCs w:val="20"/>
                          <w:lang w:eastAsia="ja-JP"/>
                        </w:rPr>
                        <w:t>excl. protruding object</w:t>
                      </w:r>
                    </w:p>
                    <w:p w14:paraId="1BC15A64" w14:textId="77777777" w:rsidR="004C3A63" w:rsidRPr="00020977" w:rsidRDefault="004C3A63" w:rsidP="004C3A63">
                      <w:pPr>
                        <w:rPr>
                          <w:rFonts w:eastAsia="MS Mincho"/>
                          <w:lang w:eastAsia="ja-JP"/>
                        </w:rPr>
                      </w:pPr>
                    </w:p>
                  </w:txbxContent>
                </v:textbox>
              </v:shape>
            </w:pict>
          </mc:Fallback>
        </mc:AlternateContent>
      </w:r>
    </w:p>
    <w:p w14:paraId="6E0482AF" w14:textId="79EC617F" w:rsidR="004C3A63" w:rsidRPr="00870339" w:rsidRDefault="00AF36AB" w:rsidP="004C3A63">
      <w:pPr>
        <w:widowControl w:val="0"/>
        <w:autoSpaceDE w:val="0"/>
        <w:autoSpaceDN w:val="0"/>
        <w:adjustRightInd w:val="0"/>
        <w:rPr>
          <w:rFonts w:eastAsia="RyuminPro-Light"/>
          <w:color w:val="000000" w:themeColor="text1"/>
          <w:lang w:eastAsia="ja-JP"/>
        </w:rPr>
      </w:pPr>
      <w:r w:rsidRPr="00870339">
        <w:rPr>
          <w:rFonts w:eastAsia="GothicBBBPro-Medium"/>
          <w:noProof/>
          <w:color w:val="000000" w:themeColor="text1"/>
          <w:lang w:eastAsia="ja-JP"/>
        </w:rPr>
        <mc:AlternateContent>
          <mc:Choice Requires="wpg">
            <w:drawing>
              <wp:anchor distT="0" distB="0" distL="114300" distR="114300" simplePos="0" relativeHeight="251694112" behindDoc="0" locked="0" layoutInCell="1" allowOverlap="1" wp14:anchorId="2FB3CAE7" wp14:editId="7B8E805B">
                <wp:simplePos x="0" y="0"/>
                <wp:positionH relativeFrom="column">
                  <wp:posOffset>342265</wp:posOffset>
                </wp:positionH>
                <wp:positionV relativeFrom="paragraph">
                  <wp:posOffset>87842</wp:posOffset>
                </wp:positionV>
                <wp:extent cx="2663825" cy="2539365"/>
                <wp:effectExtent l="0" t="0" r="3175" b="0"/>
                <wp:wrapNone/>
                <wp:docPr id="209033181" name="グループ化 209033181"/>
                <wp:cNvGraphicFramePr/>
                <a:graphic xmlns:a="http://schemas.openxmlformats.org/drawingml/2006/main">
                  <a:graphicData uri="http://schemas.microsoft.com/office/word/2010/wordprocessingGroup">
                    <wpg:wgp>
                      <wpg:cNvGrpSpPr/>
                      <wpg:grpSpPr>
                        <a:xfrm>
                          <a:off x="0" y="0"/>
                          <a:ext cx="2663825" cy="2539365"/>
                          <a:chOff x="0" y="0"/>
                          <a:chExt cx="1508677" cy="1438636"/>
                        </a:xfrm>
                      </wpg:grpSpPr>
                      <wpg:grpSp>
                        <wpg:cNvPr id="1064765329" name="グループ化 1064765329"/>
                        <wpg:cNvGrpSpPr/>
                        <wpg:grpSpPr>
                          <a:xfrm>
                            <a:off x="115957" y="0"/>
                            <a:ext cx="1339215" cy="65405"/>
                            <a:chOff x="0" y="0"/>
                            <a:chExt cx="1339215" cy="65405"/>
                          </a:xfrm>
                        </wpg:grpSpPr>
                        <wps:wsp>
                          <wps:cNvPr id="913989636" name="Freeform 84"/>
                          <wps:cNvSpPr>
                            <a:spLocks/>
                          </wps:cNvSpPr>
                          <wps:spPr bwMode="auto">
                            <a:xfrm>
                              <a:off x="69574" y="33130"/>
                              <a:ext cx="1200785" cy="635"/>
                            </a:xfrm>
                            <a:custGeom>
                              <a:avLst/>
                              <a:gdLst>
                                <a:gd name="T0" fmla="*/ 0 w 1891"/>
                                <a:gd name="T1" fmla="*/ 0 h 1"/>
                                <a:gd name="T2" fmla="*/ 1890 w 1891"/>
                                <a:gd name="T3" fmla="*/ 0 h 1"/>
                              </a:gdLst>
                              <a:ahLst/>
                              <a:cxnLst>
                                <a:cxn ang="0">
                                  <a:pos x="T0" y="T1"/>
                                </a:cxn>
                                <a:cxn ang="0">
                                  <a:pos x="T2" y="T3"/>
                                </a:cxn>
                              </a:cxnLst>
                              <a:rect l="0" t="0" r="r" b="b"/>
                              <a:pathLst>
                                <a:path w="1891" h="1">
                                  <a:moveTo>
                                    <a:pt x="0" y="0"/>
                                  </a:moveTo>
                                  <a:lnTo>
                                    <a:pt x="189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7988575" name="Group 85"/>
                          <wpg:cNvGrpSpPr>
                            <a:grpSpLocks/>
                          </wpg:cNvGrpSpPr>
                          <wpg:grpSpPr bwMode="auto">
                            <a:xfrm>
                              <a:off x="0" y="0"/>
                              <a:ext cx="1339215" cy="65405"/>
                              <a:chOff x="184" y="0"/>
                              <a:chExt cx="2109" cy="103"/>
                            </a:xfrm>
                          </wpg:grpSpPr>
                          <wps:wsp>
                            <wps:cNvPr id="2139596099" name="Freeform 86"/>
                            <wps:cNvSpPr>
                              <a:spLocks/>
                            </wps:cNvSpPr>
                            <wps:spPr bwMode="auto">
                              <a:xfrm>
                                <a:off x="184" y="0"/>
                                <a:ext cx="2109" cy="103"/>
                              </a:xfrm>
                              <a:custGeom>
                                <a:avLst/>
                                <a:gdLst>
                                  <a:gd name="T0" fmla="*/ 140 w 2109"/>
                                  <a:gd name="T1" fmla="*/ 0 h 103"/>
                                  <a:gd name="T2" fmla="*/ 0 w 2109"/>
                                  <a:gd name="T3" fmla="*/ 51 h 103"/>
                                  <a:gd name="T4" fmla="*/ 140 w 2109"/>
                                  <a:gd name="T5" fmla="*/ 102 h 103"/>
                                  <a:gd name="T6" fmla="*/ 140 w 2109"/>
                                  <a:gd name="T7" fmla="*/ 0 h 103"/>
                                </a:gdLst>
                                <a:ahLst/>
                                <a:cxnLst>
                                  <a:cxn ang="0">
                                    <a:pos x="T0" y="T1"/>
                                  </a:cxn>
                                  <a:cxn ang="0">
                                    <a:pos x="T2" y="T3"/>
                                  </a:cxn>
                                  <a:cxn ang="0">
                                    <a:pos x="T4" y="T5"/>
                                  </a:cxn>
                                  <a:cxn ang="0">
                                    <a:pos x="T6" y="T7"/>
                                  </a:cxn>
                                </a:cxnLst>
                                <a:rect l="0" t="0" r="r" b="b"/>
                                <a:pathLst>
                                  <a:path w="2109" h="103">
                                    <a:moveTo>
                                      <a:pt x="140" y="0"/>
                                    </a:moveTo>
                                    <a:lnTo>
                                      <a:pt x="0" y="51"/>
                                    </a:lnTo>
                                    <a:lnTo>
                                      <a:pt x="140" y="102"/>
                                    </a:lnTo>
                                    <a:lnTo>
                                      <a:pt x="1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844275" name="Freeform 87"/>
                            <wps:cNvSpPr>
                              <a:spLocks/>
                            </wps:cNvSpPr>
                            <wps:spPr bwMode="auto">
                              <a:xfrm>
                                <a:off x="184" y="0"/>
                                <a:ext cx="2109" cy="103"/>
                              </a:xfrm>
                              <a:custGeom>
                                <a:avLst/>
                                <a:gdLst>
                                  <a:gd name="T0" fmla="*/ 2108 w 2109"/>
                                  <a:gd name="T1" fmla="*/ 51 h 103"/>
                                  <a:gd name="T2" fmla="*/ 1968 w 2109"/>
                                  <a:gd name="T3" fmla="*/ 0 h 103"/>
                                  <a:gd name="T4" fmla="*/ 1968 w 2109"/>
                                  <a:gd name="T5" fmla="*/ 102 h 103"/>
                                  <a:gd name="T6" fmla="*/ 2108 w 2109"/>
                                  <a:gd name="T7" fmla="*/ 51 h 103"/>
                                </a:gdLst>
                                <a:ahLst/>
                                <a:cxnLst>
                                  <a:cxn ang="0">
                                    <a:pos x="T0" y="T1"/>
                                  </a:cxn>
                                  <a:cxn ang="0">
                                    <a:pos x="T2" y="T3"/>
                                  </a:cxn>
                                  <a:cxn ang="0">
                                    <a:pos x="T4" y="T5"/>
                                  </a:cxn>
                                  <a:cxn ang="0">
                                    <a:pos x="T6" y="T7"/>
                                  </a:cxn>
                                </a:cxnLst>
                                <a:rect l="0" t="0" r="r" b="b"/>
                                <a:pathLst>
                                  <a:path w="2109" h="103">
                                    <a:moveTo>
                                      <a:pt x="2108" y="51"/>
                                    </a:moveTo>
                                    <a:lnTo>
                                      <a:pt x="1968" y="0"/>
                                    </a:lnTo>
                                    <a:lnTo>
                                      <a:pt x="1968" y="102"/>
                                    </a:lnTo>
                                    <a:lnTo>
                                      <a:pt x="2108"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590392218" name="グループ化 1590392218"/>
                        <wpg:cNvGrpSpPr/>
                        <wpg:grpSpPr>
                          <a:xfrm>
                            <a:off x="0" y="145774"/>
                            <a:ext cx="64770" cy="1221740"/>
                            <a:chOff x="0" y="0"/>
                            <a:chExt cx="64770" cy="1221740"/>
                          </a:xfrm>
                        </wpg:grpSpPr>
                        <wps:wsp>
                          <wps:cNvPr id="164891710" name="Freeform 88"/>
                          <wps:cNvSpPr>
                            <a:spLocks/>
                          </wps:cNvSpPr>
                          <wps:spPr bwMode="auto">
                            <a:xfrm>
                              <a:off x="29817" y="69573"/>
                              <a:ext cx="635" cy="1083310"/>
                            </a:xfrm>
                            <a:custGeom>
                              <a:avLst/>
                              <a:gdLst>
                                <a:gd name="T0" fmla="*/ 0 w 1"/>
                                <a:gd name="T1" fmla="*/ 1705 h 1706"/>
                                <a:gd name="T2" fmla="*/ 0 w 1"/>
                                <a:gd name="T3" fmla="*/ 0 h 1706"/>
                              </a:gdLst>
                              <a:ahLst/>
                              <a:cxnLst>
                                <a:cxn ang="0">
                                  <a:pos x="T0" y="T1"/>
                                </a:cxn>
                                <a:cxn ang="0">
                                  <a:pos x="T2" y="T3"/>
                                </a:cxn>
                              </a:cxnLst>
                              <a:rect l="0" t="0" r="r" b="b"/>
                              <a:pathLst>
                                <a:path w="1" h="1706">
                                  <a:moveTo>
                                    <a:pt x="0" y="1705"/>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88714661" name="Group 89"/>
                          <wpg:cNvGrpSpPr>
                            <a:grpSpLocks/>
                          </wpg:cNvGrpSpPr>
                          <wpg:grpSpPr bwMode="auto">
                            <a:xfrm>
                              <a:off x="0" y="0"/>
                              <a:ext cx="64770" cy="1221740"/>
                              <a:chOff x="0" y="230"/>
                              <a:chExt cx="102" cy="1924"/>
                            </a:xfrm>
                          </wpg:grpSpPr>
                          <wps:wsp>
                            <wps:cNvPr id="499636789" name="Freeform 90"/>
                            <wps:cNvSpPr>
                              <a:spLocks/>
                            </wps:cNvSpPr>
                            <wps:spPr bwMode="auto">
                              <a:xfrm>
                                <a:off x="0" y="230"/>
                                <a:ext cx="102" cy="1924"/>
                              </a:xfrm>
                              <a:custGeom>
                                <a:avLst/>
                                <a:gdLst>
                                  <a:gd name="T0" fmla="*/ 102 w 102"/>
                                  <a:gd name="T1" fmla="*/ 1783 h 1924"/>
                                  <a:gd name="T2" fmla="*/ 0 w 102"/>
                                  <a:gd name="T3" fmla="*/ 1783 h 1924"/>
                                  <a:gd name="T4" fmla="*/ 51 w 102"/>
                                  <a:gd name="T5" fmla="*/ 1923 h 1924"/>
                                  <a:gd name="T6" fmla="*/ 102 w 102"/>
                                  <a:gd name="T7" fmla="*/ 1783 h 1924"/>
                                </a:gdLst>
                                <a:ahLst/>
                                <a:cxnLst>
                                  <a:cxn ang="0">
                                    <a:pos x="T0" y="T1"/>
                                  </a:cxn>
                                  <a:cxn ang="0">
                                    <a:pos x="T2" y="T3"/>
                                  </a:cxn>
                                  <a:cxn ang="0">
                                    <a:pos x="T4" y="T5"/>
                                  </a:cxn>
                                  <a:cxn ang="0">
                                    <a:pos x="T6" y="T7"/>
                                  </a:cxn>
                                </a:cxnLst>
                                <a:rect l="0" t="0" r="r" b="b"/>
                                <a:pathLst>
                                  <a:path w="102" h="1924">
                                    <a:moveTo>
                                      <a:pt x="102" y="1783"/>
                                    </a:moveTo>
                                    <a:lnTo>
                                      <a:pt x="0" y="1783"/>
                                    </a:lnTo>
                                    <a:lnTo>
                                      <a:pt x="51" y="1923"/>
                                    </a:lnTo>
                                    <a:lnTo>
                                      <a:pt x="102" y="17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201700" name="Freeform 91"/>
                            <wps:cNvSpPr>
                              <a:spLocks/>
                            </wps:cNvSpPr>
                            <wps:spPr bwMode="auto">
                              <a:xfrm>
                                <a:off x="0" y="230"/>
                                <a:ext cx="102" cy="1924"/>
                              </a:xfrm>
                              <a:custGeom>
                                <a:avLst/>
                                <a:gdLst>
                                  <a:gd name="T0" fmla="*/ 102 w 102"/>
                                  <a:gd name="T1" fmla="*/ 140 h 1924"/>
                                  <a:gd name="T2" fmla="*/ 51 w 102"/>
                                  <a:gd name="T3" fmla="*/ 0 h 1924"/>
                                  <a:gd name="T4" fmla="*/ 0 w 102"/>
                                  <a:gd name="T5" fmla="*/ 140 h 1924"/>
                                  <a:gd name="T6" fmla="*/ 102 w 102"/>
                                  <a:gd name="T7" fmla="*/ 140 h 1924"/>
                                </a:gdLst>
                                <a:ahLst/>
                                <a:cxnLst>
                                  <a:cxn ang="0">
                                    <a:pos x="T0" y="T1"/>
                                  </a:cxn>
                                  <a:cxn ang="0">
                                    <a:pos x="T2" y="T3"/>
                                  </a:cxn>
                                  <a:cxn ang="0">
                                    <a:pos x="T4" y="T5"/>
                                  </a:cxn>
                                  <a:cxn ang="0">
                                    <a:pos x="T6" y="T7"/>
                                  </a:cxn>
                                </a:cxnLst>
                                <a:rect l="0" t="0" r="r" b="b"/>
                                <a:pathLst>
                                  <a:path w="102" h="1924">
                                    <a:moveTo>
                                      <a:pt x="102" y="140"/>
                                    </a:moveTo>
                                    <a:lnTo>
                                      <a:pt x="51" y="0"/>
                                    </a:lnTo>
                                    <a:lnTo>
                                      <a:pt x="0" y="140"/>
                                    </a:lnTo>
                                    <a:lnTo>
                                      <a:pt x="102" y="1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1793731502" name="図 1793731502"/>
                          <pic:cNvPicPr>
                            <a:picLocks noChangeAspect="1"/>
                          </pic:cNvPicPr>
                        </pic:nvPicPr>
                        <pic:blipFill>
                          <a:blip r:embed="rId14">
                            <a:extLst>
                              <a:ext uri="{28A0092B-C50C-407E-A947-70E740481C1C}">
                                <a14:useLocalDpi xmlns:a14="http://schemas.microsoft.com/office/drawing/2010/main" val="0"/>
                              </a:ext>
                            </a:extLst>
                          </a:blip>
                          <a:srcRect/>
                          <a:stretch/>
                        </pic:blipFill>
                        <pic:spPr bwMode="auto">
                          <a:xfrm>
                            <a:off x="89452" y="122210"/>
                            <a:ext cx="1419225" cy="13164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E716DD" id="グループ化 209033181" o:spid="_x0000_s1026" style="position:absolute;margin-left:26.95pt;margin-top:6.9pt;width:209.75pt;height:199.95pt;z-index:251694112;mso-width-relative:margin;mso-height-relative:margin" coordsize="15086,14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">
                <v:group id="グループ化 1064765329" o:spid="_x0000_s1027" style="position:absolute;left:1159;width:13392;height:654" coordsize="1339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">
                  <v:shape id="Freeform 84" o:spid="_x0000_s1028" style="position:absolute;left:695;top:331;width:12008;height:6;visibility:visible;mso-wrap-style:square;v-text-anchor:top" coordsize="1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" path="m,l1890,e" filled="f" strokecolor="#231f20" strokeweight="1pt">
                    <v:path arrowok="t" o:connecttype="custom" o:connectlocs="0,0;1200150,0" o:connectangles="0,0"/>
                  </v:shape>
                  <v:group id="Group 85" o:spid="_x0000_s1029" style="position:absolute;width:13392;height:654" coordorigin="184" coordsize="210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">
                    <v:shape id="Freeform 86" o:spid="_x0000_s1030" style="position:absolute;left:184;width:2109;height:103;visibility:visible;mso-wrap-style:square;v-text-anchor:top" coordsize="210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" path="m140,l,51r140,51l140,xe" fillcolor="#231f20" stroked="f">
                      <v:path arrowok="t" o:connecttype="custom" o:connectlocs="140,0;0,51;140,102;140,0" o:connectangles="0,0,0,0"/>
                    </v:shape>
                    <v:shape id="Freeform 87" o:spid="_x0000_s1031" style="position:absolute;left:184;width:2109;height:103;visibility:visible;mso-wrap-style:square;v-text-anchor:top" coordsize="210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" path="m2108,51l1968,r,102l2108,51xe" fillcolor="#231f20" stroked="f">
                      <v:path arrowok="t" o:connecttype="custom" o:connectlocs="2108,51;1968,0;1968,102;2108,51" o:connectangles="0,0,0,0"/>
                    </v:shape>
                  </v:group>
                </v:group>
                <v:group id="グループ化 1590392218" o:spid="_x0000_s1032" style="position:absolute;top:1457;width:647;height:12218" coordsize="647,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">
                  <v:shape id="Freeform 88" o:spid="_x0000_s1033" style="position:absolute;left:298;top:695;width:6;height:10833;visibility:visible;mso-wrap-style:square;v-text-anchor:top" coordsize="1,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" path="m,1705l,e" filled="f" strokecolor="#231f20" strokeweight="1pt">
                    <v:path arrowok="t" o:connecttype="custom" o:connectlocs="0,1082675;0,0" o:connectangles="0,0"/>
                  </v:shape>
                  <v:group id="Group 89" o:spid="_x0000_s1034" style="position:absolute;width:647;height:12217" coordorigin=",230" coordsize="102,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">
                    <v:shape id="Freeform 90" o:spid="_x0000_s1035" style="position:absolute;top:230;width:102;height:1924;visibility:visible;mso-wrap-style:square;v-text-anchor:top" coordsize="102,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" path="m102,1783l,1783r51,140l102,1783xe" fillcolor="#231f20" stroked="f">
                      <v:path arrowok="t" o:connecttype="custom" o:connectlocs="102,1783;0,1783;51,1923;102,1783" o:connectangles="0,0,0,0"/>
                    </v:shape>
                    <v:shape id="Freeform 91" o:spid="_x0000_s1036" style="position:absolute;top:230;width:102;height:1924;visibility:visible;mso-wrap-style:square;v-text-anchor:top" coordsize="102,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" path="m102,140l51,,,140r102,xe" fillcolor="#231f20" stroked="f">
                      <v:path arrowok="t" o:connecttype="custom" o:connectlocs="102,140;51,0;0,140;102,140"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93731502" o:spid="_x0000_s1037" type="#_x0000_t75" style="position:absolute;left:894;top:1222;width:14192;height:1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">
                  <v:imagedata r:id="rId17" o:title=""/>
                </v:shape>
              </v:group>
            </w:pict>
          </mc:Fallback>
        </mc:AlternateContent>
      </w:r>
    </w:p>
    <w:p w14:paraId="3E16780C" w14:textId="22BDB74F" w:rsidR="004C3A63" w:rsidRPr="00870339" w:rsidRDefault="004C3A63" w:rsidP="004C3A63">
      <w:pPr>
        <w:widowControl w:val="0"/>
        <w:autoSpaceDE w:val="0"/>
        <w:autoSpaceDN w:val="0"/>
        <w:adjustRightInd w:val="0"/>
        <w:rPr>
          <w:rFonts w:eastAsia="RyuminPro-Light"/>
          <w:color w:val="000000" w:themeColor="text1"/>
          <w:lang w:eastAsia="ja-JP"/>
        </w:rPr>
      </w:pPr>
    </w:p>
    <w:p w14:paraId="7F084397" w14:textId="625B57DE" w:rsidR="004C3A63" w:rsidRPr="00870339" w:rsidRDefault="004C3A63" w:rsidP="004C3A63">
      <w:pPr>
        <w:rPr>
          <w:rFonts w:eastAsia="GothicBBBPro-Medium"/>
          <w:color w:val="000000" w:themeColor="text1"/>
          <w:lang w:eastAsia="ja-JP"/>
        </w:rPr>
      </w:pPr>
      <w:r w:rsidRPr="00870339">
        <w:rPr>
          <w:rFonts w:eastAsia="MS Mincho"/>
          <w:noProof/>
          <w:color w:val="000000" w:themeColor="text1"/>
        </w:rPr>
        <w:drawing>
          <wp:anchor distT="0" distB="0" distL="114300" distR="114300" simplePos="0" relativeHeight="251686944" behindDoc="0" locked="0" layoutInCell="1" allowOverlap="1" wp14:anchorId="193C747C" wp14:editId="59DEFC86">
            <wp:simplePos x="0" y="0"/>
            <wp:positionH relativeFrom="column">
              <wp:posOffset>3390265</wp:posOffset>
            </wp:positionH>
            <wp:positionV relativeFrom="paragraph">
              <wp:posOffset>5080</wp:posOffset>
            </wp:positionV>
            <wp:extent cx="2148205" cy="2996565"/>
            <wp:effectExtent l="0" t="0" r="4445" b="0"/>
            <wp:wrapNone/>
            <wp:docPr id="3546762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205" cy="2996565"/>
                    </a:xfrm>
                    <a:prstGeom prst="rect">
                      <a:avLst/>
                    </a:prstGeom>
                    <a:noFill/>
                  </pic:spPr>
                </pic:pic>
              </a:graphicData>
            </a:graphic>
            <wp14:sizeRelH relativeFrom="page">
              <wp14:pctWidth>0</wp14:pctWidth>
            </wp14:sizeRelH>
            <wp14:sizeRelV relativeFrom="page">
              <wp14:pctHeight>0</wp14:pctHeight>
            </wp14:sizeRelV>
          </wp:anchor>
        </w:drawing>
      </w:r>
    </w:p>
    <w:p w14:paraId="7B15F2E2" w14:textId="77777777" w:rsidR="004C3A63" w:rsidRPr="00870339" w:rsidRDefault="004C3A63" w:rsidP="004C3A63">
      <w:pPr>
        <w:rPr>
          <w:rFonts w:eastAsia="GothicBBBPro-Medium"/>
          <w:color w:val="000000" w:themeColor="text1"/>
          <w:lang w:eastAsia="ja-JP"/>
        </w:rPr>
      </w:pPr>
    </w:p>
    <w:p w14:paraId="1413D233" w14:textId="77777777" w:rsidR="004C3A63" w:rsidRPr="00870339" w:rsidRDefault="004C3A63" w:rsidP="004C3A63">
      <w:pPr>
        <w:rPr>
          <w:rFonts w:eastAsia="GothicBBBPro-Medium"/>
          <w:color w:val="000000" w:themeColor="text1"/>
          <w:lang w:eastAsia="ja-JP"/>
        </w:rPr>
      </w:pPr>
    </w:p>
    <w:p w14:paraId="57739903" w14:textId="77777777" w:rsidR="004C3A63" w:rsidRPr="00870339" w:rsidRDefault="004C3A63" w:rsidP="004C3A63">
      <w:pPr>
        <w:rPr>
          <w:rFonts w:eastAsia="GothicBBBPro-Medium"/>
          <w:color w:val="000000" w:themeColor="text1"/>
          <w:lang w:eastAsia="ja-JP"/>
        </w:rPr>
      </w:pPr>
    </w:p>
    <w:p w14:paraId="08C1E18F" w14:textId="77777777" w:rsidR="004C3A63" w:rsidRPr="00870339" w:rsidRDefault="004C3A63" w:rsidP="004C3A63">
      <w:pPr>
        <w:rPr>
          <w:rFonts w:eastAsia="GothicBBBPro-Medium"/>
          <w:color w:val="000000" w:themeColor="text1"/>
          <w:lang w:eastAsia="ja-JP"/>
        </w:rPr>
      </w:pPr>
    </w:p>
    <w:p w14:paraId="10F6D9C8" w14:textId="77777777" w:rsidR="004C3A63" w:rsidRPr="00870339" w:rsidRDefault="004C3A63" w:rsidP="004C3A63">
      <w:pPr>
        <w:rPr>
          <w:rFonts w:eastAsia="GothicBBBPro-Medium"/>
          <w:color w:val="000000" w:themeColor="text1"/>
          <w:lang w:eastAsia="ja-JP"/>
        </w:rPr>
      </w:pPr>
      <w:r w:rsidRPr="00870339">
        <w:rPr>
          <w:rFonts w:eastAsia="GothicBBBPro-Medium"/>
          <w:noProof/>
          <w:color w:val="000000" w:themeColor="text1"/>
          <w:lang w:eastAsia="ja-JP"/>
        </w:rPr>
        <mc:AlternateContent>
          <mc:Choice Requires="wps">
            <w:drawing>
              <wp:anchor distT="0" distB="0" distL="114300" distR="114300" simplePos="0" relativeHeight="251688992" behindDoc="0" locked="0" layoutInCell="1" allowOverlap="1" wp14:anchorId="65761D47" wp14:editId="7F4E2A38">
                <wp:simplePos x="0" y="0"/>
                <wp:positionH relativeFrom="margin">
                  <wp:posOffset>-8412</wp:posOffset>
                </wp:positionH>
                <wp:positionV relativeFrom="paragraph">
                  <wp:posOffset>44293</wp:posOffset>
                </wp:positionV>
                <wp:extent cx="534350" cy="27051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rot="16200000">
                          <a:off x="0" y="0"/>
                          <a:ext cx="534350" cy="270510"/>
                        </a:xfrm>
                        <a:prstGeom prst="rect">
                          <a:avLst/>
                        </a:prstGeom>
                        <a:noFill/>
                        <a:ln w="6350">
                          <a:noFill/>
                        </a:ln>
                      </wps:spPr>
                      <wps:txbx>
                        <w:txbxContent>
                          <w:p w14:paraId="63B5804C" w14:textId="77777777" w:rsidR="004C3A63" w:rsidRPr="00895AB3" w:rsidRDefault="004C3A63" w:rsidP="004C3A63">
                            <w:pPr>
                              <w:widowControl w:val="0"/>
                              <w:kinsoku w:val="0"/>
                              <w:overflowPunct w:val="0"/>
                              <w:autoSpaceDE w:val="0"/>
                              <w:autoSpaceDN w:val="0"/>
                              <w:adjustRightInd w:val="0"/>
                              <w:spacing w:before="27"/>
                              <w:rPr>
                                <w:rFonts w:eastAsia="MS Mincho"/>
                                <w:color w:val="231F20"/>
                                <w:spacing w:val="-2"/>
                                <w:w w:val="105"/>
                                <w:sz w:val="20"/>
                                <w:szCs w:val="20"/>
                                <w:lang w:eastAsia="ja-JP"/>
                              </w:rPr>
                            </w:pPr>
                            <w:r w:rsidRPr="00895AB3">
                              <w:rPr>
                                <w:rFonts w:eastAsia="MS Mincho"/>
                                <w:color w:val="231F20"/>
                                <w:spacing w:val="-2"/>
                                <w:w w:val="105"/>
                                <w:sz w:val="20"/>
                                <w:szCs w:val="20"/>
                                <w:lang w:eastAsia="ja-JP"/>
                              </w:rPr>
                              <w:t>1.8m</w:t>
                            </w:r>
                          </w:p>
                          <w:p w14:paraId="4507D8DF" w14:textId="77777777" w:rsidR="004C3A63" w:rsidRPr="00F3722F" w:rsidRDefault="004C3A63" w:rsidP="004C3A63">
                            <w:pPr>
                              <w:rPr>
                                <w:rFonts w:ascii="MS Mincho" w:eastAsia="MS Mincho" w:hAnsi="MS Minch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761D47" id="テキスト ボックス 109" o:spid="_x0000_s1028" type="#_x0000_t202" style="position:absolute;margin-left:-.65pt;margin-top:3.5pt;width:42.05pt;height:21.3pt;rotation:-90;z-index:25168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" filled="f" stroked="f" strokeweight=".5pt">
                <v:textbox>
                  <w:txbxContent>
                    <w:p w14:paraId="63B5804C" w14:textId="77777777" w:rsidR="004C3A63" w:rsidRPr="00895AB3" w:rsidRDefault="004C3A63" w:rsidP="004C3A63">
                      <w:pPr>
                        <w:widowControl w:val="0"/>
                        <w:kinsoku w:val="0"/>
                        <w:overflowPunct w:val="0"/>
                        <w:autoSpaceDE w:val="0"/>
                        <w:autoSpaceDN w:val="0"/>
                        <w:adjustRightInd w:val="0"/>
                        <w:spacing w:before="27"/>
                        <w:rPr>
                          <w:rFonts w:eastAsia="MS Mincho"/>
                          <w:color w:val="231F20"/>
                          <w:spacing w:val="-2"/>
                          <w:w w:val="105"/>
                          <w:sz w:val="20"/>
                          <w:szCs w:val="20"/>
                          <w:lang w:eastAsia="ja-JP"/>
                        </w:rPr>
                      </w:pPr>
                      <w:r w:rsidRPr="00895AB3">
                        <w:rPr>
                          <w:rFonts w:eastAsia="MS Mincho"/>
                          <w:color w:val="231F20"/>
                          <w:spacing w:val="-2"/>
                          <w:w w:val="105"/>
                          <w:sz w:val="20"/>
                          <w:szCs w:val="20"/>
                          <w:lang w:eastAsia="ja-JP"/>
                        </w:rPr>
                        <w:t>1.8m</w:t>
                      </w:r>
                    </w:p>
                    <w:p w14:paraId="4507D8DF" w14:textId="77777777" w:rsidR="004C3A63" w:rsidRPr="00F3722F" w:rsidRDefault="004C3A63" w:rsidP="004C3A63">
                      <w:pPr>
                        <w:rPr>
                          <w:rFonts w:ascii="MS Mincho" w:eastAsia="MS Mincho" w:hAnsi="MS Mincho"/>
                        </w:rPr>
                      </w:pPr>
                    </w:p>
                  </w:txbxContent>
                </v:textbox>
                <w10:wrap anchorx="margin"/>
              </v:shape>
            </w:pict>
          </mc:Fallback>
        </mc:AlternateContent>
      </w:r>
    </w:p>
    <w:p w14:paraId="690D9549" w14:textId="77777777" w:rsidR="004C3A63" w:rsidRPr="00870339" w:rsidRDefault="004C3A63" w:rsidP="004C3A63">
      <w:pPr>
        <w:rPr>
          <w:rFonts w:eastAsia="GothicBBBPro-Medium"/>
          <w:color w:val="000000" w:themeColor="text1"/>
          <w:lang w:eastAsia="ja-JP"/>
        </w:rPr>
      </w:pPr>
    </w:p>
    <w:p w14:paraId="4925043C" w14:textId="77777777" w:rsidR="004C3A63" w:rsidRPr="00870339" w:rsidRDefault="004C3A63" w:rsidP="004C3A63">
      <w:pPr>
        <w:rPr>
          <w:rFonts w:eastAsia="GothicBBBPro-Medium"/>
          <w:color w:val="000000" w:themeColor="text1"/>
          <w:lang w:eastAsia="ja-JP"/>
        </w:rPr>
      </w:pPr>
    </w:p>
    <w:p w14:paraId="2C204F29" w14:textId="77777777" w:rsidR="004C3A63" w:rsidRPr="00870339" w:rsidRDefault="004C3A63" w:rsidP="004C3A63">
      <w:pPr>
        <w:widowControl w:val="0"/>
        <w:kinsoku w:val="0"/>
        <w:overflowPunct w:val="0"/>
        <w:autoSpaceDE w:val="0"/>
        <w:autoSpaceDN w:val="0"/>
        <w:adjustRightInd w:val="0"/>
        <w:rPr>
          <w:rFonts w:eastAsia="SimSun"/>
          <w:color w:val="000000" w:themeColor="text1"/>
          <w:lang w:eastAsia="ja-JP"/>
        </w:rPr>
      </w:pPr>
    </w:p>
    <w:p w14:paraId="6E8997CE" w14:textId="77777777" w:rsidR="004C3A63" w:rsidRPr="00870339" w:rsidRDefault="004C3A63" w:rsidP="004C3A63">
      <w:pPr>
        <w:widowControl w:val="0"/>
        <w:kinsoku w:val="0"/>
        <w:overflowPunct w:val="0"/>
        <w:autoSpaceDE w:val="0"/>
        <w:autoSpaceDN w:val="0"/>
        <w:adjustRightInd w:val="0"/>
        <w:rPr>
          <w:rFonts w:eastAsia="MS Mincho"/>
          <w:color w:val="000000" w:themeColor="text1"/>
          <w:lang w:eastAsia="ja-JP"/>
        </w:rPr>
      </w:pPr>
    </w:p>
    <w:p w14:paraId="2F91B7B7" w14:textId="77777777" w:rsidR="004C3A63" w:rsidRPr="00870339" w:rsidRDefault="004C3A63" w:rsidP="004C3A63">
      <w:pPr>
        <w:rPr>
          <w:rFonts w:eastAsia="GothicBBBPro-Medium"/>
          <w:color w:val="000000" w:themeColor="text1"/>
          <w:lang w:eastAsia="ja-JP"/>
        </w:rPr>
      </w:pPr>
    </w:p>
    <w:p w14:paraId="0441C751" w14:textId="77777777" w:rsidR="004C3A63" w:rsidRPr="00870339" w:rsidRDefault="004C3A63" w:rsidP="004C3A63">
      <w:pPr>
        <w:rPr>
          <w:rFonts w:eastAsia="GothicBBBPro-Medium"/>
          <w:color w:val="000000" w:themeColor="text1"/>
          <w:lang w:eastAsia="ja-JP"/>
        </w:rPr>
      </w:pPr>
    </w:p>
    <w:p w14:paraId="6A882E1D" w14:textId="21F13074" w:rsidR="004C3A63" w:rsidRPr="00870339" w:rsidRDefault="004C3A63" w:rsidP="004C3A63">
      <w:pPr>
        <w:rPr>
          <w:rFonts w:eastAsia="GothicBBBPro-Medium"/>
          <w:color w:val="000000" w:themeColor="text1"/>
          <w:lang w:eastAsia="ja-JP"/>
        </w:rPr>
      </w:pPr>
    </w:p>
    <w:p w14:paraId="055DF783" w14:textId="3CDC9893" w:rsidR="004C3A63" w:rsidRPr="00870339" w:rsidRDefault="004A560E" w:rsidP="004C3A63">
      <w:pPr>
        <w:rPr>
          <w:rFonts w:eastAsia="GothicBBBPro-Medium"/>
          <w:color w:val="000000" w:themeColor="text1"/>
          <w:lang w:eastAsia="ja-JP"/>
        </w:rPr>
      </w:pPr>
      <w:r w:rsidRPr="00870339">
        <w:rPr>
          <w:rFonts w:eastAsia="GothicBBBPro-Medium"/>
          <w:noProof/>
          <w:color w:val="000000" w:themeColor="text1"/>
          <w:lang w:eastAsia="ja-JP"/>
        </w:rPr>
        <mc:AlternateContent>
          <mc:Choice Requires="wps">
            <w:drawing>
              <wp:anchor distT="0" distB="0" distL="114300" distR="114300" simplePos="0" relativeHeight="251697184" behindDoc="0" locked="0" layoutInCell="1" allowOverlap="1" wp14:anchorId="24342AF4" wp14:editId="3375E091">
                <wp:simplePos x="0" y="0"/>
                <wp:positionH relativeFrom="column">
                  <wp:posOffset>4559162</wp:posOffset>
                </wp:positionH>
                <wp:positionV relativeFrom="paragraph">
                  <wp:posOffset>34925</wp:posOffset>
                </wp:positionV>
                <wp:extent cx="914400" cy="178904"/>
                <wp:effectExtent l="0" t="0" r="0" b="0"/>
                <wp:wrapNone/>
                <wp:docPr id="88470275" name="テキスト ボックス 1"/>
                <wp:cNvGraphicFramePr/>
                <a:graphic xmlns:a="http://schemas.openxmlformats.org/drawingml/2006/main">
                  <a:graphicData uri="http://schemas.microsoft.com/office/word/2010/wordprocessingShape">
                    <wps:wsp>
                      <wps:cNvSpPr txBox="1"/>
                      <wps:spPr>
                        <a:xfrm>
                          <a:off x="0" y="0"/>
                          <a:ext cx="914400" cy="178904"/>
                        </a:xfrm>
                        <a:prstGeom prst="rect">
                          <a:avLst/>
                        </a:prstGeom>
                        <a:noFill/>
                        <a:ln w="6350">
                          <a:noFill/>
                        </a:ln>
                      </wps:spPr>
                      <wps:txbx>
                        <w:txbxContent>
                          <w:p w14:paraId="05111A07" w14:textId="35B872F3" w:rsidR="004A560E" w:rsidRPr="00870339" w:rsidRDefault="004A560E" w:rsidP="00870339">
                            <w:pPr>
                              <w:spacing w:line="120" w:lineRule="exact"/>
                              <w:rPr>
                                <w:rFonts w:eastAsia="MS Mincho"/>
                                <w:sz w:val="8"/>
                                <w:szCs w:val="8"/>
                                <w:lang w:eastAsia="ja-JP"/>
                              </w:rPr>
                            </w:pPr>
                            <w:r w:rsidRPr="00870339">
                              <w:rPr>
                                <w:rFonts w:eastAsia="MS Mincho"/>
                                <w:sz w:val="8"/>
                                <w:szCs w:val="8"/>
                                <w:lang w:eastAsia="ja-JP"/>
                              </w:rPr>
                              <w:t>Radar Control Terminal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342AF4" id="テキスト ボックス 1" o:spid="_x0000_s1029" type="#_x0000_t202" style="position:absolute;margin-left:359pt;margin-top:2.75pt;width:1in;height:14.1pt;z-index:251697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" filled="f" stroked="f" strokeweight=".5pt">
                <v:textbox>
                  <w:txbxContent>
                    <w:p w14:paraId="05111A07" w14:textId="35B872F3" w:rsidR="004A560E" w:rsidRPr="00870339" w:rsidRDefault="004A560E" w:rsidP="00870339">
                      <w:pPr>
                        <w:spacing w:line="120" w:lineRule="exact"/>
                        <w:rPr>
                          <w:rFonts w:eastAsia="MS Mincho"/>
                          <w:sz w:val="8"/>
                          <w:szCs w:val="8"/>
                          <w:lang w:eastAsia="ja-JP"/>
                        </w:rPr>
                      </w:pPr>
                      <w:r w:rsidRPr="00870339">
                        <w:rPr>
                          <w:rFonts w:eastAsia="MS Mincho"/>
                          <w:sz w:val="8"/>
                          <w:szCs w:val="8"/>
                          <w:lang w:eastAsia="ja-JP"/>
                        </w:rPr>
                        <w:t>Radar Control Terminal</w:t>
                      </w:r>
                    </w:p>
                  </w:txbxContent>
                </v:textbox>
              </v:shape>
            </w:pict>
          </mc:Fallback>
        </mc:AlternateContent>
      </w:r>
      <w:r w:rsidRPr="00870339">
        <w:rPr>
          <w:rFonts w:eastAsia="GothicBBBPro-Medium"/>
          <w:noProof/>
          <w:color w:val="000000" w:themeColor="text1"/>
          <w:lang w:eastAsia="ja-JP"/>
        </w:rPr>
        <mc:AlternateContent>
          <mc:Choice Requires="wps">
            <w:drawing>
              <wp:anchor distT="0" distB="0" distL="114300" distR="114300" simplePos="0" relativeHeight="251696160" behindDoc="0" locked="0" layoutInCell="1" allowOverlap="1" wp14:anchorId="05BBFE2B" wp14:editId="48B29C34">
                <wp:simplePos x="0" y="0"/>
                <wp:positionH relativeFrom="column">
                  <wp:posOffset>4638261</wp:posOffset>
                </wp:positionH>
                <wp:positionV relativeFrom="paragraph">
                  <wp:posOffset>59276</wp:posOffset>
                </wp:positionV>
                <wp:extent cx="536713" cy="112975"/>
                <wp:effectExtent l="0" t="0" r="0" b="1905"/>
                <wp:wrapNone/>
                <wp:docPr id="1285691205" name="正方形/長方形 2"/>
                <wp:cNvGraphicFramePr/>
                <a:graphic xmlns:a="http://schemas.openxmlformats.org/drawingml/2006/main">
                  <a:graphicData uri="http://schemas.microsoft.com/office/word/2010/wordprocessingShape">
                    <wps:wsp>
                      <wps:cNvSpPr/>
                      <wps:spPr>
                        <a:xfrm>
                          <a:off x="0" y="0"/>
                          <a:ext cx="536713" cy="1129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3D51A" id="正方形/長方形 2" o:spid="_x0000_s1026" style="position:absolute;margin-left:365.2pt;margin-top:4.65pt;width:42.25pt;height:8.9pt;z-index:2516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" fillcolor="white [3212]" stroked="f" strokeweight="2pt"/>
            </w:pict>
          </mc:Fallback>
        </mc:AlternateContent>
      </w:r>
    </w:p>
    <w:p w14:paraId="00ED226D" w14:textId="488F325C" w:rsidR="004C3A63" w:rsidRPr="00870339" w:rsidRDefault="004C3A63" w:rsidP="004C3A63">
      <w:pPr>
        <w:rPr>
          <w:rFonts w:eastAsia="GothicBBBPro-Medium"/>
          <w:color w:val="000000" w:themeColor="text1"/>
          <w:lang w:eastAsia="ja-JP"/>
        </w:rPr>
      </w:pPr>
    </w:p>
    <w:p w14:paraId="244E6E2A" w14:textId="41B8A472" w:rsidR="004C3A63" w:rsidRPr="00870339" w:rsidRDefault="002965B6" w:rsidP="004C3A63">
      <w:pPr>
        <w:rPr>
          <w:rFonts w:eastAsia="GothicBBBPro-Medium"/>
          <w:color w:val="000000" w:themeColor="text1"/>
          <w:lang w:eastAsia="ja-JP"/>
        </w:rPr>
      </w:pPr>
      <w:r w:rsidRPr="00870339">
        <w:rPr>
          <w:rFonts w:eastAsia="GothicBBBPro-Medium"/>
          <w:noProof/>
          <w:color w:val="000000" w:themeColor="text1"/>
          <w:lang w:eastAsia="ja-JP"/>
        </w:rPr>
        <mc:AlternateContent>
          <mc:Choice Requires="wps">
            <w:drawing>
              <wp:anchor distT="0" distB="0" distL="114300" distR="114300" simplePos="0" relativeHeight="251690016" behindDoc="0" locked="0" layoutInCell="1" allowOverlap="1" wp14:anchorId="76039D05" wp14:editId="2E773E77">
                <wp:simplePos x="0" y="0"/>
                <wp:positionH relativeFrom="column">
                  <wp:posOffset>66675</wp:posOffset>
                </wp:positionH>
                <wp:positionV relativeFrom="paragraph">
                  <wp:posOffset>177800</wp:posOffset>
                </wp:positionV>
                <wp:extent cx="3072765" cy="485775"/>
                <wp:effectExtent l="0" t="0" r="0" b="9525"/>
                <wp:wrapNone/>
                <wp:docPr id="110" name="テキスト ボックス 110"/>
                <wp:cNvGraphicFramePr/>
                <a:graphic xmlns:a="http://schemas.openxmlformats.org/drawingml/2006/main">
                  <a:graphicData uri="http://schemas.microsoft.com/office/word/2010/wordprocessingShape">
                    <wps:wsp>
                      <wps:cNvSpPr txBox="1"/>
                      <wps:spPr>
                        <a:xfrm>
                          <a:off x="0" y="0"/>
                          <a:ext cx="3072765" cy="485775"/>
                        </a:xfrm>
                        <a:prstGeom prst="rect">
                          <a:avLst/>
                        </a:prstGeom>
                        <a:solidFill>
                          <a:schemeClr val="lt1"/>
                        </a:solidFill>
                        <a:ln w="6350">
                          <a:noFill/>
                        </a:ln>
                      </wps:spPr>
                      <wps:txbx>
                        <w:txbxContent>
                          <w:p w14:paraId="003E9727" w14:textId="3F4FEC3D" w:rsidR="004C3A63" w:rsidRPr="00087C30" w:rsidRDefault="004C3A63" w:rsidP="004C3A63">
                            <w:pPr>
                              <w:widowControl w:val="0"/>
                              <w:kinsoku w:val="0"/>
                              <w:overflowPunct w:val="0"/>
                              <w:autoSpaceDE w:val="0"/>
                              <w:autoSpaceDN w:val="0"/>
                              <w:adjustRightInd w:val="0"/>
                              <w:spacing w:line="240" w:lineRule="exact"/>
                              <w:ind w:left="744" w:right="45" w:hangingChars="340" w:hanging="744"/>
                              <w:rPr>
                                <w:rFonts w:eastAsia="MS Mincho"/>
                                <w:color w:val="000000" w:themeColor="text1"/>
                                <w:spacing w:val="-1"/>
                                <w:w w:val="110"/>
                                <w:sz w:val="20"/>
                                <w:szCs w:val="20"/>
                                <w:lang w:eastAsia="ja-JP"/>
                              </w:rPr>
                            </w:pPr>
                            <w:r w:rsidRPr="00087C30">
                              <w:rPr>
                                <w:rFonts w:eastAsia="MS Mincho"/>
                                <w:color w:val="000000" w:themeColor="text1"/>
                                <w:w w:val="110"/>
                                <w:sz w:val="20"/>
                                <w:szCs w:val="20"/>
                              </w:rPr>
                              <w:t>Fig.</w:t>
                            </w:r>
                            <w:r w:rsidR="00976ECD">
                              <w:rPr>
                                <w:rFonts w:eastAsia="MS Mincho" w:hint="eastAsia"/>
                                <w:color w:val="000000" w:themeColor="text1"/>
                                <w:w w:val="110"/>
                                <w:sz w:val="20"/>
                                <w:szCs w:val="20"/>
                                <w:lang w:eastAsia="ja-JP"/>
                              </w:rPr>
                              <w:t xml:space="preserve"> </w:t>
                            </w:r>
                            <w:r w:rsidR="00614133">
                              <w:rPr>
                                <w:rFonts w:eastAsia="MS Mincho" w:hint="eastAsia"/>
                                <w:color w:val="000000" w:themeColor="text1"/>
                                <w:w w:val="110"/>
                                <w:sz w:val="20"/>
                                <w:szCs w:val="20"/>
                                <w:lang w:eastAsia="ja-JP"/>
                              </w:rPr>
                              <w:t>5</w:t>
                            </w:r>
                            <w:r w:rsidRPr="00087C30">
                              <w:rPr>
                                <w:rFonts w:eastAsia="MS Mincho"/>
                                <w:color w:val="000000" w:themeColor="text1"/>
                                <w:w w:val="110"/>
                                <w:sz w:val="20"/>
                                <w:szCs w:val="20"/>
                              </w:rPr>
                              <w:t>-1</w:t>
                            </w:r>
                            <w:r w:rsidRPr="00087C30">
                              <w:rPr>
                                <w:rFonts w:eastAsia="MS Mincho"/>
                                <w:color w:val="000000" w:themeColor="text1"/>
                                <w:spacing w:val="40"/>
                                <w:w w:val="110"/>
                                <w:sz w:val="20"/>
                                <w:szCs w:val="20"/>
                              </w:rPr>
                              <w:t xml:space="preserve"> </w:t>
                            </w:r>
                            <w:r w:rsidRPr="00087C30">
                              <w:rPr>
                                <w:rFonts w:eastAsia="MS Mincho"/>
                                <w:color w:val="000000" w:themeColor="text1"/>
                                <w:w w:val="110"/>
                                <w:sz w:val="20"/>
                                <w:szCs w:val="20"/>
                              </w:rPr>
                              <w:t>Overview</w:t>
                            </w:r>
                            <w:r w:rsidRPr="00087C30">
                              <w:rPr>
                                <w:rFonts w:eastAsia="MS Mincho"/>
                                <w:color w:val="000000" w:themeColor="text1"/>
                                <w:spacing w:val="-16"/>
                                <w:w w:val="110"/>
                                <w:sz w:val="20"/>
                                <w:szCs w:val="20"/>
                              </w:rPr>
                              <w:t xml:space="preserve"> </w:t>
                            </w:r>
                            <w:r w:rsidRPr="003C4B8F">
                              <w:rPr>
                                <w:rFonts w:eastAsia="MS Mincho"/>
                                <w:color w:val="000000" w:themeColor="text1"/>
                                <w:w w:val="110"/>
                                <w:sz w:val="20"/>
                                <w:szCs w:val="20"/>
                              </w:rPr>
                              <w:t>of</w:t>
                            </w:r>
                            <w:r w:rsidRPr="003C4B8F">
                              <w:rPr>
                                <w:rFonts w:eastAsia="MS Mincho"/>
                                <w:color w:val="000000" w:themeColor="text1"/>
                                <w:spacing w:val="-16"/>
                                <w:w w:val="110"/>
                                <w:sz w:val="20"/>
                                <w:szCs w:val="20"/>
                              </w:rPr>
                              <w:t xml:space="preserve"> </w:t>
                            </w:r>
                            <w:r w:rsidR="003C4B8F" w:rsidRPr="00870339">
                              <w:rPr>
                                <w:rFonts w:eastAsia="MS Mincho"/>
                                <w:color w:val="000000" w:themeColor="text1"/>
                                <w:sz w:val="20"/>
                                <w:szCs w:val="20"/>
                                <w:lang w:eastAsia="ja-JP"/>
                              </w:rPr>
                              <w:t xml:space="preserve">compact </w:t>
                            </w:r>
                            <w:r w:rsidRPr="003C4B8F">
                              <w:rPr>
                                <w:rFonts w:eastAsia="RyuminPro-Light"/>
                                <w:color w:val="000000" w:themeColor="text1"/>
                                <w:sz w:val="20"/>
                                <w:szCs w:val="20"/>
                                <w:lang w:eastAsia="ja-JP"/>
                              </w:rPr>
                              <w:t>X</w:t>
                            </w:r>
                            <w:r w:rsidRPr="00087C30">
                              <w:rPr>
                                <w:rFonts w:eastAsia="RyuminPro-Light"/>
                                <w:color w:val="000000" w:themeColor="text1"/>
                                <w:sz w:val="20"/>
                                <w:szCs w:val="20"/>
                                <w:lang w:eastAsia="ja-JP"/>
                              </w:rPr>
                              <w:t xml:space="preserve">-band </w:t>
                            </w:r>
                            <w:r w:rsidRPr="00087C30">
                              <w:rPr>
                                <w:rFonts w:eastAsiaTheme="majorEastAsia"/>
                                <w:color w:val="000000" w:themeColor="text1"/>
                                <w:sz w:val="20"/>
                                <w:szCs w:val="20"/>
                              </w:rPr>
                              <w:t>dual-polarized solid-state rainfall</w:t>
                            </w:r>
                            <w:r w:rsidRPr="00087C30">
                              <w:rPr>
                                <w:rFonts w:eastAsia="RyuminPro-Light"/>
                                <w:color w:val="000000" w:themeColor="text1"/>
                                <w:sz w:val="20"/>
                                <w:szCs w:val="20"/>
                                <w:lang w:eastAsia="ja-JP"/>
                              </w:rPr>
                              <w:t xml:space="preserve"> radar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39D05" id="テキスト ボックス 110" o:spid="_x0000_s1030" type="#_x0000_t202" style="position:absolute;margin-left:5.25pt;margin-top:14pt;width:241.95pt;height:38.25pt;z-index:2516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X7MQIAAFsEAAAOAAAAZHJzL2Uyb0RvYy54bWysVE2P2yAQvVfqf0DcGyfZfGytOKs0q1SV&#10;ot2VstWeCYYYCTMUSOz013fA+eq2p6oXPMMMj5k3D88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" fillcolor="white [3201]" stroked="f" strokeweight=".5pt">
                <v:textbox>
                  <w:txbxContent>
                    <w:p w14:paraId="003E9727" w14:textId="3F4FEC3D" w:rsidR="004C3A63" w:rsidRPr="00087C30" w:rsidRDefault="004C3A63" w:rsidP="004C3A63">
                      <w:pPr>
                        <w:widowControl w:val="0"/>
                        <w:kinsoku w:val="0"/>
                        <w:overflowPunct w:val="0"/>
                        <w:autoSpaceDE w:val="0"/>
                        <w:autoSpaceDN w:val="0"/>
                        <w:adjustRightInd w:val="0"/>
                        <w:spacing w:line="240" w:lineRule="exact"/>
                        <w:ind w:left="744" w:right="45" w:hangingChars="340" w:hanging="744"/>
                        <w:rPr>
                          <w:rFonts w:eastAsia="MS Mincho"/>
                          <w:color w:val="000000" w:themeColor="text1"/>
                          <w:spacing w:val="-1"/>
                          <w:w w:val="110"/>
                          <w:sz w:val="20"/>
                          <w:szCs w:val="20"/>
                          <w:lang w:eastAsia="ja-JP"/>
                        </w:rPr>
                      </w:pPr>
                      <w:r w:rsidRPr="00087C30">
                        <w:rPr>
                          <w:rFonts w:eastAsia="MS Mincho"/>
                          <w:color w:val="000000" w:themeColor="text1"/>
                          <w:w w:val="110"/>
                          <w:sz w:val="20"/>
                          <w:szCs w:val="20"/>
                        </w:rPr>
                        <w:t>Fig.</w:t>
                      </w:r>
                      <w:r w:rsidR="00976ECD">
                        <w:rPr>
                          <w:rFonts w:eastAsia="MS Mincho" w:hint="eastAsia"/>
                          <w:color w:val="000000" w:themeColor="text1"/>
                          <w:w w:val="110"/>
                          <w:sz w:val="20"/>
                          <w:szCs w:val="20"/>
                          <w:lang w:eastAsia="ja-JP"/>
                        </w:rPr>
                        <w:t xml:space="preserve"> </w:t>
                      </w:r>
                      <w:r w:rsidR="00614133">
                        <w:rPr>
                          <w:rFonts w:eastAsia="MS Mincho" w:hint="eastAsia"/>
                          <w:color w:val="000000" w:themeColor="text1"/>
                          <w:w w:val="110"/>
                          <w:sz w:val="20"/>
                          <w:szCs w:val="20"/>
                          <w:lang w:eastAsia="ja-JP"/>
                        </w:rPr>
                        <w:t>5</w:t>
                      </w:r>
                      <w:r w:rsidRPr="00087C30">
                        <w:rPr>
                          <w:rFonts w:eastAsia="MS Mincho"/>
                          <w:color w:val="000000" w:themeColor="text1"/>
                          <w:w w:val="110"/>
                          <w:sz w:val="20"/>
                          <w:szCs w:val="20"/>
                        </w:rPr>
                        <w:t>-1</w:t>
                      </w:r>
                      <w:r w:rsidRPr="00087C30">
                        <w:rPr>
                          <w:rFonts w:eastAsia="MS Mincho"/>
                          <w:color w:val="000000" w:themeColor="text1"/>
                          <w:spacing w:val="40"/>
                          <w:w w:val="110"/>
                          <w:sz w:val="20"/>
                          <w:szCs w:val="20"/>
                        </w:rPr>
                        <w:t xml:space="preserve"> </w:t>
                      </w:r>
                      <w:r w:rsidRPr="00087C30">
                        <w:rPr>
                          <w:rFonts w:eastAsia="MS Mincho"/>
                          <w:color w:val="000000" w:themeColor="text1"/>
                          <w:w w:val="110"/>
                          <w:sz w:val="20"/>
                          <w:szCs w:val="20"/>
                        </w:rPr>
                        <w:t>Overview</w:t>
                      </w:r>
                      <w:r w:rsidRPr="00087C30">
                        <w:rPr>
                          <w:rFonts w:eastAsia="MS Mincho"/>
                          <w:color w:val="000000" w:themeColor="text1"/>
                          <w:spacing w:val="-16"/>
                          <w:w w:val="110"/>
                          <w:sz w:val="20"/>
                          <w:szCs w:val="20"/>
                        </w:rPr>
                        <w:t xml:space="preserve"> </w:t>
                      </w:r>
                      <w:r w:rsidRPr="003C4B8F">
                        <w:rPr>
                          <w:rFonts w:eastAsia="MS Mincho"/>
                          <w:color w:val="000000" w:themeColor="text1"/>
                          <w:w w:val="110"/>
                          <w:sz w:val="20"/>
                          <w:szCs w:val="20"/>
                        </w:rPr>
                        <w:t>of</w:t>
                      </w:r>
                      <w:r w:rsidRPr="003C4B8F">
                        <w:rPr>
                          <w:rFonts w:eastAsia="MS Mincho"/>
                          <w:color w:val="000000" w:themeColor="text1"/>
                          <w:spacing w:val="-16"/>
                          <w:w w:val="110"/>
                          <w:sz w:val="20"/>
                          <w:szCs w:val="20"/>
                        </w:rPr>
                        <w:t xml:space="preserve"> </w:t>
                      </w:r>
                      <w:r w:rsidR="003C4B8F" w:rsidRPr="00870339">
                        <w:rPr>
                          <w:rFonts w:eastAsia="MS Mincho"/>
                          <w:color w:val="000000" w:themeColor="text1"/>
                          <w:sz w:val="20"/>
                          <w:szCs w:val="20"/>
                          <w:lang w:eastAsia="ja-JP"/>
                        </w:rPr>
                        <w:t xml:space="preserve">compact </w:t>
                      </w:r>
                      <w:r w:rsidRPr="003C4B8F">
                        <w:rPr>
                          <w:rFonts w:eastAsia="RyuminPro-Light"/>
                          <w:color w:val="000000" w:themeColor="text1"/>
                          <w:sz w:val="20"/>
                          <w:szCs w:val="20"/>
                          <w:lang w:eastAsia="ja-JP"/>
                        </w:rPr>
                        <w:t>X</w:t>
                      </w:r>
                      <w:r w:rsidRPr="00087C30">
                        <w:rPr>
                          <w:rFonts w:eastAsia="RyuminPro-Light"/>
                          <w:color w:val="000000" w:themeColor="text1"/>
                          <w:sz w:val="20"/>
                          <w:szCs w:val="20"/>
                          <w:lang w:eastAsia="ja-JP"/>
                        </w:rPr>
                        <w:t xml:space="preserve">-band </w:t>
                      </w:r>
                      <w:r w:rsidRPr="00087C30">
                        <w:rPr>
                          <w:rFonts w:eastAsiaTheme="majorEastAsia"/>
                          <w:color w:val="000000" w:themeColor="text1"/>
                          <w:sz w:val="20"/>
                          <w:szCs w:val="20"/>
                        </w:rPr>
                        <w:t>dual-polarized solid-state rainfall</w:t>
                      </w:r>
                      <w:r w:rsidRPr="00087C30">
                        <w:rPr>
                          <w:rFonts w:eastAsia="RyuminPro-Light"/>
                          <w:color w:val="000000" w:themeColor="text1"/>
                          <w:sz w:val="20"/>
                          <w:szCs w:val="20"/>
                          <w:lang w:eastAsia="ja-JP"/>
                        </w:rPr>
                        <w:t xml:space="preserve"> radar </w:t>
                      </w:r>
                    </w:p>
                  </w:txbxContent>
                </v:textbox>
              </v:shape>
            </w:pict>
          </mc:Fallback>
        </mc:AlternateContent>
      </w:r>
    </w:p>
    <w:p w14:paraId="6FE50E6F" w14:textId="1F1D4A50" w:rsidR="004C3A63" w:rsidRPr="00870339" w:rsidRDefault="007C4DF0" w:rsidP="004C3A63">
      <w:pPr>
        <w:rPr>
          <w:rFonts w:eastAsia="GothicBBBPro-Medium"/>
          <w:color w:val="000000" w:themeColor="text1"/>
          <w:lang w:eastAsia="ja-JP"/>
        </w:rPr>
      </w:pPr>
      <w:r w:rsidRPr="00870339">
        <w:rPr>
          <w:rFonts w:eastAsia="GothicBBBPro-Medium"/>
          <w:noProof/>
          <w:color w:val="000000" w:themeColor="text1"/>
          <w:lang w:eastAsia="ja-JP"/>
        </w:rPr>
        <mc:AlternateContent>
          <mc:Choice Requires="wps">
            <w:drawing>
              <wp:anchor distT="0" distB="0" distL="114300" distR="114300" simplePos="0" relativeHeight="251691040" behindDoc="0" locked="0" layoutInCell="1" allowOverlap="1" wp14:anchorId="74B6A917" wp14:editId="0D6C0BC2">
                <wp:simplePos x="0" y="0"/>
                <wp:positionH relativeFrom="margin">
                  <wp:posOffset>3002280</wp:posOffset>
                </wp:positionH>
                <wp:positionV relativeFrom="paragraph">
                  <wp:posOffset>12065</wp:posOffset>
                </wp:positionV>
                <wp:extent cx="3051810" cy="390525"/>
                <wp:effectExtent l="0" t="0" r="0" b="0"/>
                <wp:wrapSquare wrapText="bothSides"/>
                <wp:docPr id="111" name="テキスト ボックス 111"/>
                <wp:cNvGraphicFramePr/>
                <a:graphic xmlns:a="http://schemas.openxmlformats.org/drawingml/2006/main">
                  <a:graphicData uri="http://schemas.microsoft.com/office/word/2010/wordprocessingShape">
                    <wps:wsp>
                      <wps:cNvSpPr txBox="1"/>
                      <wps:spPr>
                        <a:xfrm>
                          <a:off x="0" y="0"/>
                          <a:ext cx="3051810" cy="390525"/>
                        </a:xfrm>
                        <a:prstGeom prst="rect">
                          <a:avLst/>
                        </a:prstGeom>
                        <a:noFill/>
                        <a:ln w="6350">
                          <a:noFill/>
                        </a:ln>
                      </wps:spPr>
                      <wps:txbx>
                        <w:txbxContent>
                          <w:p w14:paraId="5917C71D" w14:textId="723F71D4" w:rsidR="004C3A63" w:rsidRPr="00087C30" w:rsidRDefault="004C3A63" w:rsidP="004C3A63">
                            <w:pPr>
                              <w:ind w:left="710" w:hangingChars="339" w:hanging="710"/>
                              <w:rPr>
                                <w:rFonts w:eastAsia="MS Mincho"/>
                                <w:color w:val="000000" w:themeColor="text1"/>
                                <w:sz w:val="20"/>
                                <w:szCs w:val="20"/>
                              </w:rPr>
                            </w:pPr>
                            <w:r w:rsidRPr="00870339">
                              <w:rPr>
                                <w:rFonts w:eastAsia="MS Mincho"/>
                                <w:color w:val="000000" w:themeColor="text1"/>
                                <w:w w:val="105"/>
                                <w:sz w:val="20"/>
                                <w:szCs w:val="20"/>
                              </w:rPr>
                              <w:t>Fig.</w:t>
                            </w:r>
                            <w:r w:rsidR="00976ECD" w:rsidRPr="00870339">
                              <w:rPr>
                                <w:rFonts w:eastAsia="MS Mincho" w:hint="eastAsia"/>
                                <w:color w:val="000000" w:themeColor="text1"/>
                                <w:w w:val="105"/>
                                <w:sz w:val="20"/>
                                <w:szCs w:val="20"/>
                                <w:lang w:eastAsia="ja-JP"/>
                              </w:rPr>
                              <w:t xml:space="preserve"> </w:t>
                            </w:r>
                            <w:r w:rsidR="00614133" w:rsidRPr="00870339">
                              <w:rPr>
                                <w:rFonts w:eastAsia="MS Mincho" w:hint="eastAsia"/>
                                <w:color w:val="000000" w:themeColor="text1"/>
                                <w:w w:val="105"/>
                                <w:sz w:val="20"/>
                                <w:szCs w:val="20"/>
                                <w:lang w:eastAsia="ja-JP"/>
                              </w:rPr>
                              <w:t>5</w:t>
                            </w:r>
                            <w:r w:rsidRPr="00870339">
                              <w:rPr>
                                <w:rFonts w:eastAsia="MS Mincho"/>
                                <w:color w:val="000000" w:themeColor="text1"/>
                                <w:w w:val="105"/>
                                <w:sz w:val="20"/>
                                <w:szCs w:val="20"/>
                              </w:rPr>
                              <w:t>-2</w:t>
                            </w:r>
                            <w:r w:rsidRPr="00870339">
                              <w:rPr>
                                <w:rFonts w:eastAsia="MS Mincho"/>
                                <w:color w:val="000000" w:themeColor="text1"/>
                                <w:spacing w:val="40"/>
                                <w:w w:val="110"/>
                                <w:sz w:val="20"/>
                                <w:szCs w:val="20"/>
                              </w:rPr>
                              <w:t xml:space="preserve"> </w:t>
                            </w:r>
                            <w:r w:rsidRPr="00870339">
                              <w:rPr>
                                <w:rFonts w:eastAsia="MS Mincho"/>
                                <w:color w:val="000000" w:themeColor="text1"/>
                                <w:w w:val="110"/>
                                <w:sz w:val="20"/>
                                <w:szCs w:val="20"/>
                              </w:rPr>
                              <w:t>System</w:t>
                            </w:r>
                            <w:r w:rsidRPr="00870339">
                              <w:rPr>
                                <w:rFonts w:eastAsia="MS Mincho"/>
                                <w:color w:val="000000" w:themeColor="text1"/>
                                <w:spacing w:val="-10"/>
                                <w:w w:val="110"/>
                                <w:sz w:val="20"/>
                                <w:szCs w:val="20"/>
                              </w:rPr>
                              <w:t xml:space="preserve"> </w:t>
                            </w:r>
                            <w:r w:rsidRPr="00870339">
                              <w:rPr>
                                <w:rFonts w:eastAsia="MS Mincho"/>
                                <w:color w:val="000000" w:themeColor="text1"/>
                                <w:w w:val="110"/>
                                <w:sz w:val="20"/>
                                <w:szCs w:val="20"/>
                              </w:rPr>
                              <w:t>diagram</w:t>
                            </w:r>
                            <w:r w:rsidRPr="00870339">
                              <w:rPr>
                                <w:rFonts w:eastAsia="MS Mincho"/>
                                <w:color w:val="000000" w:themeColor="text1"/>
                                <w:spacing w:val="-10"/>
                                <w:w w:val="110"/>
                                <w:sz w:val="20"/>
                                <w:szCs w:val="20"/>
                              </w:rPr>
                              <w:t xml:space="preserve"> </w:t>
                            </w:r>
                            <w:r w:rsidRPr="00870339">
                              <w:rPr>
                                <w:rFonts w:eastAsia="MS Mincho"/>
                                <w:color w:val="000000" w:themeColor="text1"/>
                                <w:w w:val="110"/>
                                <w:sz w:val="20"/>
                                <w:szCs w:val="20"/>
                              </w:rPr>
                              <w:t>of</w:t>
                            </w:r>
                            <w:r w:rsidRPr="00870339">
                              <w:rPr>
                                <w:rFonts w:eastAsia="MS Mincho"/>
                                <w:color w:val="000000" w:themeColor="text1"/>
                                <w:spacing w:val="-10"/>
                                <w:w w:val="110"/>
                                <w:sz w:val="20"/>
                                <w:szCs w:val="20"/>
                              </w:rPr>
                              <w:t xml:space="preserve"> </w:t>
                            </w:r>
                            <w:r w:rsidR="003C4B8F" w:rsidRPr="00870339">
                              <w:rPr>
                                <w:rFonts w:eastAsia="MS Mincho"/>
                                <w:color w:val="000000" w:themeColor="text1"/>
                                <w:sz w:val="20"/>
                                <w:szCs w:val="20"/>
                                <w:lang w:eastAsia="ja-JP"/>
                              </w:rPr>
                              <w:t xml:space="preserve">compact </w:t>
                            </w:r>
                            <w:r w:rsidRPr="00870339">
                              <w:rPr>
                                <w:rFonts w:eastAsia="RyuminPro-Light"/>
                                <w:color w:val="000000" w:themeColor="text1"/>
                                <w:sz w:val="20"/>
                                <w:szCs w:val="20"/>
                                <w:lang w:eastAsia="ja-JP"/>
                              </w:rPr>
                              <w:t xml:space="preserve">X-band </w:t>
                            </w:r>
                            <w:r w:rsidRPr="00870339">
                              <w:rPr>
                                <w:rFonts w:eastAsiaTheme="majorEastAsia"/>
                                <w:color w:val="000000" w:themeColor="text1"/>
                                <w:sz w:val="20"/>
                                <w:szCs w:val="20"/>
                              </w:rPr>
                              <w:t>dual-polarized solid-state rainfall</w:t>
                            </w:r>
                            <w:r w:rsidRPr="00870339">
                              <w:rPr>
                                <w:rFonts w:eastAsia="RyuminPro-Light"/>
                                <w:color w:val="000000" w:themeColor="text1"/>
                                <w:sz w:val="20"/>
                                <w:szCs w:val="20"/>
                                <w:lang w:eastAsia="ja-JP"/>
                              </w:rPr>
                              <w:t xml:space="preserve"> radar</w:t>
                            </w:r>
                            <w:r w:rsidRPr="00087C30">
                              <w:rPr>
                                <w:rFonts w:eastAsia="RyuminPro-Light"/>
                                <w:color w:val="000000" w:themeColor="text1"/>
                                <w:sz w:val="20"/>
                                <w:szCs w:val="20"/>
                                <w:lang w:eastAsia="ja-JP"/>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A917" id="テキスト ボックス 111" o:spid="_x0000_s1031" type="#_x0000_t202" style="position:absolute;margin-left:236.4pt;margin-top:.95pt;width:240.3pt;height:30.75pt;z-index:2516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" filled="f" stroked="f" strokeweight=".5pt">
                <v:textbox>
                  <w:txbxContent>
                    <w:p w14:paraId="5917C71D" w14:textId="723F71D4" w:rsidR="004C3A63" w:rsidRPr="00087C30" w:rsidRDefault="004C3A63" w:rsidP="004C3A63">
                      <w:pPr>
                        <w:ind w:left="710" w:hangingChars="339" w:hanging="710"/>
                        <w:rPr>
                          <w:rFonts w:eastAsia="MS Mincho"/>
                          <w:color w:val="000000" w:themeColor="text1"/>
                          <w:sz w:val="20"/>
                          <w:szCs w:val="20"/>
                        </w:rPr>
                      </w:pPr>
                      <w:r w:rsidRPr="00870339">
                        <w:rPr>
                          <w:rFonts w:eastAsia="MS Mincho"/>
                          <w:color w:val="000000" w:themeColor="text1"/>
                          <w:w w:val="105"/>
                          <w:sz w:val="20"/>
                          <w:szCs w:val="20"/>
                        </w:rPr>
                        <w:t>Fig.</w:t>
                      </w:r>
                      <w:r w:rsidR="00976ECD" w:rsidRPr="00870339">
                        <w:rPr>
                          <w:rFonts w:eastAsia="MS Mincho" w:hint="eastAsia"/>
                          <w:color w:val="000000" w:themeColor="text1"/>
                          <w:w w:val="105"/>
                          <w:sz w:val="20"/>
                          <w:szCs w:val="20"/>
                          <w:lang w:eastAsia="ja-JP"/>
                        </w:rPr>
                        <w:t xml:space="preserve"> </w:t>
                      </w:r>
                      <w:r w:rsidR="00614133" w:rsidRPr="00870339">
                        <w:rPr>
                          <w:rFonts w:eastAsia="MS Mincho" w:hint="eastAsia"/>
                          <w:color w:val="000000" w:themeColor="text1"/>
                          <w:w w:val="105"/>
                          <w:sz w:val="20"/>
                          <w:szCs w:val="20"/>
                          <w:lang w:eastAsia="ja-JP"/>
                        </w:rPr>
                        <w:t>5</w:t>
                      </w:r>
                      <w:r w:rsidRPr="00870339">
                        <w:rPr>
                          <w:rFonts w:eastAsia="MS Mincho"/>
                          <w:color w:val="000000" w:themeColor="text1"/>
                          <w:w w:val="105"/>
                          <w:sz w:val="20"/>
                          <w:szCs w:val="20"/>
                        </w:rPr>
                        <w:t>-2</w:t>
                      </w:r>
                      <w:r w:rsidRPr="00870339">
                        <w:rPr>
                          <w:rFonts w:eastAsia="MS Mincho"/>
                          <w:color w:val="000000" w:themeColor="text1"/>
                          <w:spacing w:val="40"/>
                          <w:w w:val="110"/>
                          <w:sz w:val="20"/>
                          <w:szCs w:val="20"/>
                        </w:rPr>
                        <w:t xml:space="preserve"> </w:t>
                      </w:r>
                      <w:r w:rsidRPr="00870339">
                        <w:rPr>
                          <w:rFonts w:eastAsia="MS Mincho"/>
                          <w:color w:val="000000" w:themeColor="text1"/>
                          <w:w w:val="110"/>
                          <w:sz w:val="20"/>
                          <w:szCs w:val="20"/>
                        </w:rPr>
                        <w:t>System</w:t>
                      </w:r>
                      <w:r w:rsidRPr="00870339">
                        <w:rPr>
                          <w:rFonts w:eastAsia="MS Mincho"/>
                          <w:color w:val="000000" w:themeColor="text1"/>
                          <w:spacing w:val="-10"/>
                          <w:w w:val="110"/>
                          <w:sz w:val="20"/>
                          <w:szCs w:val="20"/>
                        </w:rPr>
                        <w:t xml:space="preserve"> </w:t>
                      </w:r>
                      <w:r w:rsidRPr="00870339">
                        <w:rPr>
                          <w:rFonts w:eastAsia="MS Mincho"/>
                          <w:color w:val="000000" w:themeColor="text1"/>
                          <w:w w:val="110"/>
                          <w:sz w:val="20"/>
                          <w:szCs w:val="20"/>
                        </w:rPr>
                        <w:t>diagram</w:t>
                      </w:r>
                      <w:r w:rsidRPr="00870339">
                        <w:rPr>
                          <w:rFonts w:eastAsia="MS Mincho"/>
                          <w:color w:val="000000" w:themeColor="text1"/>
                          <w:spacing w:val="-10"/>
                          <w:w w:val="110"/>
                          <w:sz w:val="20"/>
                          <w:szCs w:val="20"/>
                        </w:rPr>
                        <w:t xml:space="preserve"> </w:t>
                      </w:r>
                      <w:r w:rsidRPr="00870339">
                        <w:rPr>
                          <w:rFonts w:eastAsia="MS Mincho"/>
                          <w:color w:val="000000" w:themeColor="text1"/>
                          <w:w w:val="110"/>
                          <w:sz w:val="20"/>
                          <w:szCs w:val="20"/>
                        </w:rPr>
                        <w:t>of</w:t>
                      </w:r>
                      <w:r w:rsidRPr="00870339">
                        <w:rPr>
                          <w:rFonts w:eastAsia="MS Mincho"/>
                          <w:color w:val="000000" w:themeColor="text1"/>
                          <w:spacing w:val="-10"/>
                          <w:w w:val="110"/>
                          <w:sz w:val="20"/>
                          <w:szCs w:val="20"/>
                        </w:rPr>
                        <w:t xml:space="preserve"> </w:t>
                      </w:r>
                      <w:r w:rsidR="003C4B8F" w:rsidRPr="00870339">
                        <w:rPr>
                          <w:rFonts w:eastAsia="MS Mincho"/>
                          <w:color w:val="000000" w:themeColor="text1"/>
                          <w:sz w:val="20"/>
                          <w:szCs w:val="20"/>
                          <w:lang w:eastAsia="ja-JP"/>
                        </w:rPr>
                        <w:t xml:space="preserve">compact </w:t>
                      </w:r>
                      <w:r w:rsidRPr="00870339">
                        <w:rPr>
                          <w:rFonts w:eastAsia="RyuminPro-Light"/>
                          <w:color w:val="000000" w:themeColor="text1"/>
                          <w:sz w:val="20"/>
                          <w:szCs w:val="20"/>
                          <w:lang w:eastAsia="ja-JP"/>
                        </w:rPr>
                        <w:t xml:space="preserve">X-band </w:t>
                      </w:r>
                      <w:r w:rsidRPr="00870339">
                        <w:rPr>
                          <w:rFonts w:eastAsiaTheme="majorEastAsia"/>
                          <w:color w:val="000000" w:themeColor="text1"/>
                          <w:sz w:val="20"/>
                          <w:szCs w:val="20"/>
                        </w:rPr>
                        <w:t>dual-polarized solid-state rainfall</w:t>
                      </w:r>
                      <w:r w:rsidRPr="00870339">
                        <w:rPr>
                          <w:rFonts w:eastAsia="RyuminPro-Light"/>
                          <w:color w:val="000000" w:themeColor="text1"/>
                          <w:sz w:val="20"/>
                          <w:szCs w:val="20"/>
                          <w:lang w:eastAsia="ja-JP"/>
                        </w:rPr>
                        <w:t xml:space="preserve"> radar</w:t>
                      </w:r>
                      <w:r w:rsidRPr="00087C30">
                        <w:rPr>
                          <w:rFonts w:eastAsia="RyuminPro-Light"/>
                          <w:color w:val="000000" w:themeColor="text1"/>
                          <w:sz w:val="20"/>
                          <w:szCs w:val="20"/>
                          <w:lang w:eastAsia="ja-JP"/>
                        </w:rPr>
                        <w:t xml:space="preserve"> </w:t>
                      </w:r>
                    </w:p>
                  </w:txbxContent>
                </v:textbox>
                <w10:wrap type="square" anchorx="margin"/>
              </v:shape>
            </w:pict>
          </mc:Fallback>
        </mc:AlternateContent>
      </w:r>
    </w:p>
    <w:p w14:paraId="4167A11D" w14:textId="77777777" w:rsidR="004C3A63" w:rsidRPr="00870339" w:rsidRDefault="004C3A63" w:rsidP="004C3A63">
      <w:pPr>
        <w:rPr>
          <w:rFonts w:eastAsia="GothicBBBPro-Medium"/>
          <w:color w:val="000000" w:themeColor="text1"/>
          <w:lang w:eastAsia="ja-JP"/>
        </w:rPr>
      </w:pPr>
    </w:p>
    <w:p w14:paraId="3F9C9D3E" w14:textId="77777777" w:rsidR="004C3A63" w:rsidRPr="00870339" w:rsidRDefault="004C3A63" w:rsidP="004C3A63">
      <w:pPr>
        <w:rPr>
          <w:rFonts w:eastAsia="GothicBBBPro-Medium"/>
          <w:color w:val="000000" w:themeColor="text1"/>
          <w:lang w:eastAsia="ja-JP"/>
        </w:rPr>
      </w:pPr>
    </w:p>
    <w:p w14:paraId="343A358F" w14:textId="0214AA97" w:rsidR="009B04C0" w:rsidRPr="00870339" w:rsidRDefault="009B04C0" w:rsidP="00703E90">
      <w:pPr>
        <w:widowControl w:val="0"/>
        <w:autoSpaceDE w:val="0"/>
        <w:autoSpaceDN w:val="0"/>
        <w:adjustRightInd w:val="0"/>
        <w:jc w:val="both"/>
        <w:rPr>
          <w:rFonts w:eastAsia="MS Mincho"/>
          <w:lang w:eastAsia="ja-JP"/>
        </w:rPr>
      </w:pPr>
      <w:r w:rsidRPr="00870339">
        <w:rPr>
          <w:rFonts w:eastAsia="MS Mincho"/>
          <w:lang w:eastAsia="ja-JP"/>
        </w:rPr>
        <w:t xml:space="preserve">X-band radar has a shorter observation range than the radars using the other frequency bands commonly </w:t>
      </w:r>
      <w:r w:rsidR="00E75B4D" w:rsidRPr="00870339">
        <w:rPr>
          <w:rFonts w:eastAsia="MS Mincho"/>
          <w:lang w:eastAsia="ja-JP"/>
        </w:rPr>
        <w:t>employed for</w:t>
      </w:r>
      <w:r w:rsidRPr="00870339">
        <w:rPr>
          <w:rFonts w:eastAsia="MS Mincho"/>
          <w:lang w:eastAsia="ja-JP"/>
        </w:rPr>
        <w:t xml:space="preserve"> weather </w:t>
      </w:r>
      <w:r w:rsidR="005C608D" w:rsidRPr="00870339">
        <w:rPr>
          <w:rFonts w:eastAsia="MS Mincho"/>
          <w:lang w:eastAsia="ja-JP"/>
        </w:rPr>
        <w:t>observation</w:t>
      </w:r>
      <w:r w:rsidR="005C608D" w:rsidRPr="00870339">
        <w:rPr>
          <w:rFonts w:eastAsia="MS Mincho" w:hint="eastAsia"/>
          <w:lang w:eastAsia="ja-JP"/>
        </w:rPr>
        <w:t xml:space="preserve"> </w:t>
      </w:r>
      <w:r w:rsidRPr="00870339">
        <w:rPr>
          <w:rFonts w:eastAsia="MS Mincho"/>
          <w:lang w:eastAsia="ja-JP"/>
        </w:rPr>
        <w:t>purpose</w:t>
      </w:r>
      <w:r w:rsidR="00E75B4D" w:rsidRPr="00870339">
        <w:rPr>
          <w:rFonts w:eastAsia="MS Mincho"/>
          <w:lang w:eastAsia="ja-JP"/>
        </w:rPr>
        <w:t>s</w:t>
      </w:r>
      <w:r w:rsidRPr="00870339">
        <w:rPr>
          <w:rFonts w:eastAsia="MS Mincho"/>
          <w:lang w:eastAsia="ja-JP"/>
        </w:rPr>
        <w:t>.</w:t>
      </w:r>
      <w:r w:rsidR="005C608D" w:rsidRPr="00870339">
        <w:rPr>
          <w:rFonts w:eastAsia="MS Mincho" w:hint="eastAsia"/>
          <w:lang w:eastAsia="ja-JP"/>
        </w:rPr>
        <w:t xml:space="preserve"> </w:t>
      </w:r>
      <w:r w:rsidR="005C608D" w:rsidRPr="00870339">
        <w:rPr>
          <w:rFonts w:eastAsia="MS Mincho"/>
          <w:lang w:eastAsia="ja-JP"/>
        </w:rPr>
        <w:t xml:space="preserve">However, due to its shorter wavelength, it offers the advantage of being able to detect smaller precipitation particles. </w:t>
      </w:r>
      <w:r w:rsidRPr="00870339">
        <w:rPr>
          <w:rFonts w:eastAsia="MS Mincho"/>
          <w:lang w:eastAsia="ja-JP"/>
        </w:rPr>
        <w:t>To manage the river basin upstream of the dam, we selected the high-resolution X-band (9-10 GHz) because the observation range is 80 km, which is sufficient to cover the basin.</w:t>
      </w:r>
    </w:p>
    <w:p w14:paraId="5CC1C677" w14:textId="77777777" w:rsidR="001F49EA" w:rsidRPr="00870339" w:rsidRDefault="001F49EA" w:rsidP="00703E90">
      <w:pPr>
        <w:widowControl w:val="0"/>
        <w:autoSpaceDE w:val="0"/>
        <w:autoSpaceDN w:val="0"/>
        <w:adjustRightInd w:val="0"/>
        <w:jc w:val="both"/>
        <w:rPr>
          <w:rFonts w:eastAsia="MS Mincho"/>
          <w:lang w:eastAsia="ja-JP"/>
        </w:rPr>
      </w:pPr>
    </w:p>
    <w:p w14:paraId="38258EC9" w14:textId="05731AF4" w:rsidR="009B04C0" w:rsidRPr="00870339" w:rsidRDefault="009B04C0" w:rsidP="00703E90">
      <w:pPr>
        <w:widowControl w:val="0"/>
        <w:autoSpaceDE w:val="0"/>
        <w:autoSpaceDN w:val="0"/>
        <w:adjustRightInd w:val="0"/>
        <w:jc w:val="both"/>
        <w:rPr>
          <w:rFonts w:eastAsia="MS Mincho"/>
          <w:color w:val="000000" w:themeColor="text1"/>
          <w:lang w:eastAsia="ja-JP"/>
        </w:rPr>
      </w:pPr>
      <w:r w:rsidRPr="00870339">
        <w:rPr>
          <w:rFonts w:eastAsia="MS Mincho"/>
          <w:color w:val="000000" w:themeColor="text1"/>
          <w:lang w:eastAsia="ja-JP"/>
        </w:rPr>
        <w:t xml:space="preserve">The antenna was installed on top of a steel tower in the </w:t>
      </w:r>
      <w:r w:rsidR="003C4B8F" w:rsidRPr="00870339">
        <w:rPr>
          <w:rFonts w:eastAsia="RyuminPro-Light" w:hint="eastAsia"/>
          <w:color w:val="000000" w:themeColor="text1"/>
          <w:lang w:eastAsia="ja-JP"/>
        </w:rPr>
        <w:t>conventional</w:t>
      </w:r>
      <w:r w:rsidR="003C4B8F" w:rsidRPr="00870339">
        <w:rPr>
          <w:rFonts w:eastAsia="RyuminPro-Light"/>
          <w:color w:val="000000" w:themeColor="text1"/>
          <w:lang w:eastAsia="ja-JP"/>
        </w:rPr>
        <w:t xml:space="preserve"> </w:t>
      </w:r>
      <w:r w:rsidRPr="00870339">
        <w:rPr>
          <w:rFonts w:eastAsia="MS Mincho"/>
          <w:color w:val="000000" w:themeColor="text1"/>
          <w:lang w:eastAsia="ja-JP"/>
        </w:rPr>
        <w:t xml:space="preserve">X-band radar system, and </w:t>
      </w:r>
      <w:r w:rsidRPr="00870339">
        <w:rPr>
          <w:rFonts w:eastAsia="MS Mincho" w:hint="eastAsia"/>
          <w:color w:val="000000" w:themeColor="text1"/>
          <w:lang w:eastAsia="ja-JP"/>
        </w:rPr>
        <w:t>t</w:t>
      </w:r>
      <w:r w:rsidRPr="00870339">
        <w:rPr>
          <w:rFonts w:eastAsia="MS Mincho"/>
          <w:color w:val="000000" w:themeColor="text1"/>
          <w:lang w:eastAsia="ja-JP"/>
        </w:rPr>
        <w:t xml:space="preserve">he main equipment of the system, including the transmitter, receiver, antenna controller, digital signal processor, radar </w:t>
      </w:r>
      <w:r w:rsidR="00E75B4D" w:rsidRPr="00870339">
        <w:rPr>
          <w:rFonts w:eastAsia="MS Mincho"/>
          <w:color w:val="000000" w:themeColor="text1"/>
          <w:lang w:eastAsia="ja-JP"/>
        </w:rPr>
        <w:t>control terminal</w:t>
      </w:r>
      <w:r w:rsidRPr="00870339">
        <w:rPr>
          <w:rFonts w:eastAsia="MS Mincho"/>
          <w:color w:val="000000" w:themeColor="text1"/>
          <w:lang w:eastAsia="ja-JP"/>
        </w:rPr>
        <w:t>, etc. were installed indoors, such as in a shelter.</w:t>
      </w:r>
    </w:p>
    <w:p w14:paraId="13E374B6" w14:textId="75669A22" w:rsidR="009B04C0" w:rsidRPr="00870339" w:rsidRDefault="009B04C0" w:rsidP="00703E90">
      <w:pPr>
        <w:widowControl w:val="0"/>
        <w:autoSpaceDE w:val="0"/>
        <w:autoSpaceDN w:val="0"/>
        <w:adjustRightInd w:val="0"/>
        <w:jc w:val="both"/>
        <w:rPr>
          <w:rFonts w:eastAsia="MS Mincho"/>
          <w:color w:val="000000" w:themeColor="text1"/>
          <w:lang w:eastAsia="ja-JP"/>
        </w:rPr>
      </w:pPr>
      <w:r w:rsidRPr="00870339">
        <w:rPr>
          <w:rFonts w:eastAsia="MS Mincho"/>
          <w:color w:val="000000" w:themeColor="text1"/>
          <w:lang w:eastAsia="ja-JP"/>
        </w:rPr>
        <w:t xml:space="preserve">The </w:t>
      </w:r>
      <w:r w:rsidR="003C4B8F" w:rsidRPr="00870339">
        <w:rPr>
          <w:rFonts w:eastAsia="MS Mincho" w:hint="eastAsia"/>
          <w:color w:val="000000" w:themeColor="text1"/>
          <w:lang w:eastAsia="ja-JP"/>
        </w:rPr>
        <w:t xml:space="preserve">compact </w:t>
      </w:r>
      <w:r w:rsidRPr="00870339">
        <w:rPr>
          <w:rFonts w:eastAsia="MS Mincho"/>
          <w:color w:val="000000" w:themeColor="text1"/>
          <w:lang w:eastAsia="ja-JP"/>
        </w:rPr>
        <w:t xml:space="preserve">X-band </w:t>
      </w:r>
      <w:r w:rsidRPr="00870339">
        <w:rPr>
          <w:rFonts w:eastAsiaTheme="majorEastAsia"/>
          <w:color w:val="000000" w:themeColor="text1"/>
        </w:rPr>
        <w:t>dual-polarized solid-state rainfall</w:t>
      </w:r>
      <w:r w:rsidRPr="00870339">
        <w:rPr>
          <w:rFonts w:eastAsia="MS Mincho"/>
          <w:color w:val="000000" w:themeColor="text1"/>
          <w:lang w:eastAsia="ja-JP"/>
        </w:rPr>
        <w:t xml:space="preserve"> radar has an all-in-one structure with an integrated sensor that incorporates</w:t>
      </w:r>
      <w:r w:rsidRPr="00870339">
        <w:rPr>
          <w:rFonts w:eastAsia="MS Mincho" w:hint="eastAsia"/>
          <w:color w:val="000000" w:themeColor="text1"/>
          <w:lang w:eastAsia="ja-JP"/>
        </w:rPr>
        <w:t xml:space="preserve"> </w:t>
      </w:r>
      <w:r w:rsidRPr="00870339">
        <w:rPr>
          <w:rFonts w:eastAsia="MS Mincho"/>
          <w:color w:val="000000" w:themeColor="text1"/>
          <w:lang w:eastAsia="ja-JP"/>
        </w:rPr>
        <w:t>the main equipment inside the radome.</w:t>
      </w:r>
    </w:p>
    <w:p w14:paraId="33ACB956" w14:textId="77777777" w:rsidR="001F49EA" w:rsidRPr="00870339" w:rsidRDefault="001F49EA" w:rsidP="00703E90">
      <w:pPr>
        <w:widowControl w:val="0"/>
        <w:autoSpaceDE w:val="0"/>
        <w:autoSpaceDN w:val="0"/>
        <w:adjustRightInd w:val="0"/>
        <w:jc w:val="both"/>
        <w:rPr>
          <w:rFonts w:eastAsia="MS Mincho"/>
          <w:color w:val="000000" w:themeColor="text1"/>
          <w:lang w:eastAsia="ja-JP"/>
        </w:rPr>
      </w:pPr>
    </w:p>
    <w:p w14:paraId="18012CBB" w14:textId="7E5BC6B2" w:rsidR="009B04C0" w:rsidRPr="00870339" w:rsidRDefault="006B078E" w:rsidP="00703E90">
      <w:pPr>
        <w:jc w:val="both"/>
        <w:rPr>
          <w:rFonts w:eastAsia="GothicBBBPro-Medium"/>
          <w:color w:val="000000" w:themeColor="text1"/>
          <w:lang w:eastAsia="ja-JP"/>
        </w:rPr>
      </w:pPr>
      <w:r w:rsidRPr="00870339">
        <w:rPr>
          <w:rFonts w:eastAsia="GothicBBBPro-Medium"/>
          <w:color w:val="000000" w:themeColor="text1"/>
          <w:lang w:eastAsia="ja-JP"/>
        </w:rPr>
        <w:t>The transceiver (TRX), digital signal processor (DSP), and antenna controller are positioned above the drive unit, with the number of parts significantly reduced by employing a structure that eliminates rotary joints.</w:t>
      </w:r>
    </w:p>
    <w:p w14:paraId="0E894527" w14:textId="77777777" w:rsidR="001F49EA" w:rsidRPr="00870339" w:rsidRDefault="001F49EA" w:rsidP="00703E90">
      <w:pPr>
        <w:jc w:val="both"/>
        <w:rPr>
          <w:rFonts w:eastAsia="GothicBBBPro-Medium"/>
          <w:color w:val="000000" w:themeColor="text1"/>
          <w:lang w:eastAsia="ja-JP"/>
        </w:rPr>
      </w:pPr>
    </w:p>
    <w:p w14:paraId="001DC7C5" w14:textId="0B9E7C5F" w:rsidR="009B04C0" w:rsidRPr="00870339" w:rsidRDefault="009B04C0" w:rsidP="00703E90">
      <w:pPr>
        <w:jc w:val="both"/>
        <w:rPr>
          <w:rFonts w:eastAsia="GothicBBBPro-Medium"/>
          <w:color w:val="000000" w:themeColor="text1"/>
          <w:lang w:eastAsia="ja-JP"/>
        </w:rPr>
      </w:pPr>
      <w:r w:rsidRPr="00870339">
        <w:rPr>
          <w:rFonts w:eastAsia="GothicBBBPro-Medium"/>
          <w:color w:val="000000" w:themeColor="text1"/>
          <w:lang w:eastAsia="ja-JP"/>
        </w:rPr>
        <w:t>Power supply, monitoring</w:t>
      </w:r>
      <w:r w:rsidR="00FF7096" w:rsidRPr="00870339">
        <w:rPr>
          <w:rFonts w:eastAsia="GothicBBBPro-Medium"/>
          <w:color w:val="000000" w:themeColor="text1"/>
          <w:lang w:eastAsia="ja-JP"/>
        </w:rPr>
        <w:t>,</w:t>
      </w:r>
      <w:r w:rsidRPr="00870339">
        <w:rPr>
          <w:rFonts w:eastAsia="GothicBBBPro-Medium"/>
          <w:color w:val="000000" w:themeColor="text1"/>
          <w:lang w:eastAsia="ja-JP"/>
        </w:rPr>
        <w:t xml:space="preserve"> control and data distribution to each unit are carried out via slip rings. Radar monitoring and control uses </w:t>
      </w:r>
      <w:r w:rsidR="007F68F4" w:rsidRPr="00870339">
        <w:rPr>
          <w:rFonts w:eastAsia="GothicBBBPro-Medium" w:hint="eastAsia"/>
          <w:color w:val="000000" w:themeColor="text1"/>
          <w:lang w:eastAsia="ja-JP"/>
        </w:rPr>
        <w:t>E</w:t>
      </w:r>
      <w:r w:rsidR="00E75B4D" w:rsidRPr="00870339">
        <w:rPr>
          <w:rFonts w:eastAsia="GothicBBBPro-Medium"/>
          <w:color w:val="000000" w:themeColor="text1"/>
          <w:lang w:eastAsia="ja-JP"/>
        </w:rPr>
        <w:t xml:space="preserve">thernet </w:t>
      </w:r>
      <w:r w:rsidR="00393956" w:rsidRPr="00870339">
        <w:rPr>
          <w:rFonts w:eastAsia="GothicBBBPro-Medium"/>
          <w:color w:val="000000" w:themeColor="text1"/>
          <w:lang w:eastAsia="ja-JP"/>
        </w:rPr>
        <w:t>networks</w:t>
      </w:r>
      <w:r w:rsidRPr="00870339">
        <w:rPr>
          <w:rFonts w:eastAsia="GothicBBBPro-Medium"/>
          <w:color w:val="000000" w:themeColor="text1"/>
          <w:lang w:eastAsia="ja-JP"/>
        </w:rPr>
        <w:t xml:space="preserve">, and the radar </w:t>
      </w:r>
      <w:r w:rsidR="00C06851" w:rsidRPr="00870339">
        <w:rPr>
          <w:rFonts w:eastAsia="GothicBBBPro-Medium"/>
          <w:color w:val="000000" w:themeColor="text1"/>
          <w:lang w:eastAsia="ja-JP"/>
        </w:rPr>
        <w:t>control terminal</w:t>
      </w:r>
      <w:r w:rsidRPr="00870339">
        <w:rPr>
          <w:rFonts w:eastAsia="GothicBBBPro-Medium"/>
          <w:color w:val="000000" w:themeColor="text1"/>
          <w:lang w:eastAsia="ja-JP"/>
        </w:rPr>
        <w:t xml:space="preserve">, which is a monitoring and control terminal, is configured with a general-purpose </w:t>
      </w:r>
      <w:r w:rsidRPr="00870339">
        <w:rPr>
          <w:rFonts w:eastAsia="GothicBBBPro-Medium" w:hint="eastAsia"/>
          <w:color w:val="000000" w:themeColor="text1"/>
          <w:lang w:eastAsia="ja-JP"/>
        </w:rPr>
        <w:t>c</w:t>
      </w:r>
      <w:r w:rsidRPr="00870339">
        <w:rPr>
          <w:rFonts w:eastAsia="GothicBBBPro-Medium"/>
          <w:color w:val="000000" w:themeColor="text1"/>
          <w:lang w:eastAsia="ja-JP"/>
        </w:rPr>
        <w:t>omputer.</w:t>
      </w:r>
    </w:p>
    <w:p w14:paraId="11858F22" w14:textId="5A15EE20" w:rsidR="009B04C0" w:rsidRPr="00870339" w:rsidRDefault="009B04C0" w:rsidP="009B04C0">
      <w:pPr>
        <w:rPr>
          <w:rFonts w:eastAsiaTheme="majorEastAsia"/>
          <w:b/>
          <w:bCs/>
          <w:color w:val="000000" w:themeColor="text1"/>
          <w:lang w:eastAsia="ja-JP"/>
        </w:rPr>
      </w:pPr>
    </w:p>
    <w:p w14:paraId="0BFFAB1C" w14:textId="77777777" w:rsidR="007C4DF0" w:rsidRPr="00870339" w:rsidRDefault="007C4DF0">
      <w:pPr>
        <w:rPr>
          <w:rFonts w:eastAsia="MS Mincho"/>
          <w:b/>
          <w:bCs/>
          <w:color w:val="000000" w:themeColor="text1"/>
          <w:lang w:eastAsia="ja-JP"/>
        </w:rPr>
      </w:pPr>
      <w:r w:rsidRPr="00870339">
        <w:rPr>
          <w:rFonts w:eastAsia="MS Mincho"/>
          <w:color w:val="000000" w:themeColor="text1"/>
          <w:lang w:eastAsia="ja-JP"/>
        </w:rPr>
        <w:br w:type="page"/>
      </w:r>
    </w:p>
    <w:p w14:paraId="4BD0D887" w14:textId="5A04FA35" w:rsidR="009B04C0" w:rsidRPr="00870339" w:rsidRDefault="009B04C0" w:rsidP="00870339">
      <w:pPr>
        <w:pStyle w:val="Heading1"/>
        <w:numPr>
          <w:ilvl w:val="0"/>
          <w:numId w:val="21"/>
        </w:numPr>
        <w:ind w:left="567" w:hanging="567"/>
        <w:jc w:val="left"/>
        <w:rPr>
          <w:rFonts w:eastAsia="MS Mincho"/>
          <w:color w:val="000000" w:themeColor="text1"/>
          <w:u w:val="none"/>
          <w:lang w:eastAsia="ja-JP"/>
        </w:rPr>
      </w:pPr>
      <w:r w:rsidRPr="00870339">
        <w:rPr>
          <w:rFonts w:eastAsia="MS Mincho"/>
          <w:color w:val="000000" w:themeColor="text1"/>
          <w:u w:val="none"/>
          <w:lang w:eastAsia="ja-JP"/>
        </w:rPr>
        <w:lastRenderedPageBreak/>
        <w:t>Main specifications of the X-band dual-polarized solid-state rainfall radar</w:t>
      </w:r>
    </w:p>
    <w:p w14:paraId="260F9EB3" w14:textId="77777777" w:rsidR="009B04C0" w:rsidRPr="00870339" w:rsidRDefault="009B04C0" w:rsidP="009B04C0">
      <w:pPr>
        <w:pStyle w:val="ListParagraph"/>
        <w:widowControl w:val="0"/>
        <w:ind w:left="0"/>
        <w:jc w:val="both"/>
        <w:rPr>
          <w:rFonts w:eastAsiaTheme="majorEastAsia"/>
          <w:b/>
          <w:bCs/>
          <w:color w:val="000000" w:themeColor="text1"/>
        </w:rPr>
      </w:pPr>
    </w:p>
    <w:p w14:paraId="7C82A2B1" w14:textId="70380DB8" w:rsidR="009B04C0" w:rsidRPr="00870339" w:rsidRDefault="009B04C0" w:rsidP="00703E90">
      <w:pPr>
        <w:widowControl w:val="0"/>
        <w:autoSpaceDE w:val="0"/>
        <w:autoSpaceDN w:val="0"/>
        <w:adjustRightInd w:val="0"/>
        <w:jc w:val="both"/>
        <w:rPr>
          <w:rFonts w:eastAsia="MS Mincho"/>
          <w:color w:val="000000" w:themeColor="text1"/>
          <w:lang w:eastAsia="ja-JP"/>
        </w:rPr>
      </w:pPr>
      <w:r w:rsidRPr="00870339">
        <w:rPr>
          <w:rFonts w:eastAsia="MS Mincho"/>
          <w:color w:val="000000" w:themeColor="text1"/>
          <w:lang w:eastAsia="ja-JP"/>
        </w:rPr>
        <w:t xml:space="preserve">The comparison table of the main specifications of the </w:t>
      </w:r>
      <w:r w:rsidR="003C4B8F" w:rsidRPr="00870339">
        <w:rPr>
          <w:rFonts w:eastAsia="RyuminPro-Light" w:hint="eastAsia"/>
          <w:color w:val="000000" w:themeColor="text1"/>
          <w:lang w:eastAsia="ja-JP"/>
        </w:rPr>
        <w:t>conventional</w:t>
      </w:r>
      <w:r w:rsidR="003C4B8F" w:rsidRPr="00870339">
        <w:rPr>
          <w:rFonts w:eastAsia="RyuminPro-Light"/>
          <w:color w:val="000000" w:themeColor="text1"/>
          <w:lang w:eastAsia="ja-JP"/>
        </w:rPr>
        <w:t xml:space="preserve"> </w:t>
      </w:r>
      <w:r w:rsidRPr="00870339">
        <w:rPr>
          <w:rFonts w:eastAsia="MS Mincho"/>
          <w:color w:val="000000" w:themeColor="text1"/>
          <w:lang w:eastAsia="ja-JP"/>
        </w:rPr>
        <w:t xml:space="preserve">X-band rainfall radar and the </w:t>
      </w:r>
      <w:r w:rsidR="003C4B8F" w:rsidRPr="00870339">
        <w:rPr>
          <w:rFonts w:eastAsia="MS Mincho" w:hint="eastAsia"/>
          <w:color w:val="000000" w:themeColor="text1"/>
          <w:lang w:eastAsia="ja-JP"/>
        </w:rPr>
        <w:t xml:space="preserve">compact </w:t>
      </w:r>
      <w:r w:rsidRPr="00870339">
        <w:rPr>
          <w:rFonts w:eastAsia="MS Mincho"/>
          <w:color w:val="000000" w:themeColor="text1"/>
          <w:lang w:eastAsia="ja-JP"/>
        </w:rPr>
        <w:t xml:space="preserve">X-band rainfall radar is shown in Table </w:t>
      </w:r>
      <w:r w:rsidR="00153EF9" w:rsidRPr="00870339">
        <w:rPr>
          <w:rFonts w:eastAsia="MS Mincho" w:hint="eastAsia"/>
          <w:color w:val="000000" w:themeColor="text1"/>
          <w:lang w:eastAsia="ja-JP"/>
        </w:rPr>
        <w:t>6</w:t>
      </w:r>
      <w:r w:rsidRPr="00870339">
        <w:rPr>
          <w:rFonts w:eastAsia="MS Mincho"/>
          <w:color w:val="000000" w:themeColor="text1"/>
          <w:lang w:eastAsia="ja-JP"/>
        </w:rPr>
        <w:t>-1.</w:t>
      </w:r>
      <w:r w:rsidR="001F49EA" w:rsidRPr="00870339">
        <w:rPr>
          <w:rFonts w:eastAsia="MS Mincho" w:hint="eastAsia"/>
          <w:color w:val="000000" w:themeColor="text1"/>
          <w:lang w:eastAsia="ja-JP"/>
        </w:rPr>
        <w:t xml:space="preserve"> </w:t>
      </w:r>
      <w:r w:rsidRPr="00870339">
        <w:rPr>
          <w:rFonts w:eastAsia="MS Mincho"/>
          <w:color w:val="000000" w:themeColor="text1"/>
          <w:lang w:eastAsia="ja-JP"/>
        </w:rPr>
        <w:t xml:space="preserve">The radome diameter is approximately half that of the </w:t>
      </w:r>
      <w:r w:rsidR="00DE5A62" w:rsidRPr="00870339">
        <w:rPr>
          <w:rFonts w:eastAsia="RyuminPro-Light" w:hint="eastAsia"/>
          <w:color w:val="000000" w:themeColor="text1"/>
          <w:lang w:eastAsia="ja-JP"/>
        </w:rPr>
        <w:t>conventional</w:t>
      </w:r>
      <w:r w:rsidR="00DE5A62" w:rsidRPr="00870339">
        <w:rPr>
          <w:rFonts w:eastAsia="RyuminPro-Light"/>
          <w:color w:val="000000" w:themeColor="text1"/>
          <w:lang w:eastAsia="ja-JP"/>
        </w:rPr>
        <w:t xml:space="preserve"> </w:t>
      </w:r>
      <w:r w:rsidRPr="00870339">
        <w:rPr>
          <w:rFonts w:eastAsia="MS Mincho"/>
          <w:color w:val="000000" w:themeColor="text1"/>
          <w:lang w:eastAsia="ja-JP"/>
        </w:rPr>
        <w:t xml:space="preserve">X-band rainfall radar, 1.8 m, and has been significantly reduced in size. As a result, the weight has been reduced to less than 350 kg compared to the </w:t>
      </w:r>
      <w:r w:rsidR="00DE5A62" w:rsidRPr="00870339">
        <w:rPr>
          <w:rFonts w:eastAsia="RyuminPro-Light" w:hint="eastAsia"/>
          <w:color w:val="000000" w:themeColor="text1"/>
          <w:lang w:eastAsia="ja-JP"/>
        </w:rPr>
        <w:t>conventional</w:t>
      </w:r>
      <w:r w:rsidR="00DE5A62" w:rsidRPr="00870339">
        <w:rPr>
          <w:rFonts w:eastAsia="RyuminPro-Light"/>
          <w:color w:val="000000" w:themeColor="text1"/>
          <w:lang w:eastAsia="ja-JP"/>
        </w:rPr>
        <w:t xml:space="preserve"> </w:t>
      </w:r>
      <w:r w:rsidRPr="00870339">
        <w:rPr>
          <w:rFonts w:eastAsia="MS Mincho"/>
          <w:color w:val="000000" w:themeColor="text1"/>
          <w:lang w:eastAsia="ja-JP"/>
        </w:rPr>
        <w:t>X-band rainfall radar approximately 2,500 kg, successfully reducing the weight by more than 80</w:t>
      </w:r>
      <w:r w:rsidR="00393956" w:rsidRPr="00870339">
        <w:rPr>
          <w:rFonts w:eastAsia="MS Mincho" w:hint="eastAsia"/>
          <w:color w:val="000000" w:themeColor="text1"/>
          <w:lang w:eastAsia="ja-JP"/>
        </w:rPr>
        <w:t xml:space="preserve"> </w:t>
      </w:r>
      <w:r w:rsidRPr="00870339">
        <w:rPr>
          <w:rFonts w:eastAsia="MS Mincho"/>
          <w:color w:val="000000" w:themeColor="text1"/>
          <w:lang w:eastAsia="ja-JP"/>
        </w:rPr>
        <w:t xml:space="preserve">%. The comparison of the sizes of the </w:t>
      </w:r>
      <w:r w:rsidR="00DE5A62" w:rsidRPr="00870339">
        <w:rPr>
          <w:rFonts w:eastAsia="RyuminPro-Light" w:hint="eastAsia"/>
          <w:color w:val="000000" w:themeColor="text1"/>
          <w:lang w:eastAsia="ja-JP"/>
        </w:rPr>
        <w:t>conventional</w:t>
      </w:r>
      <w:r w:rsidR="00DE5A62" w:rsidRPr="00870339">
        <w:rPr>
          <w:rFonts w:eastAsia="RyuminPro-Light"/>
          <w:color w:val="000000" w:themeColor="text1"/>
          <w:lang w:eastAsia="ja-JP"/>
        </w:rPr>
        <w:t xml:space="preserve"> </w:t>
      </w:r>
      <w:r w:rsidRPr="00870339">
        <w:rPr>
          <w:rFonts w:eastAsia="MS Mincho"/>
          <w:color w:val="000000" w:themeColor="text1"/>
          <w:lang w:eastAsia="ja-JP"/>
        </w:rPr>
        <w:t xml:space="preserve">X-band rainfall radar and the </w:t>
      </w:r>
      <w:r w:rsidR="003C4B8F" w:rsidRPr="00870339">
        <w:rPr>
          <w:rFonts w:eastAsia="MS Mincho" w:hint="eastAsia"/>
          <w:color w:val="000000" w:themeColor="text1"/>
          <w:lang w:eastAsia="ja-JP"/>
        </w:rPr>
        <w:t xml:space="preserve">compact </w:t>
      </w:r>
      <w:r w:rsidRPr="00870339">
        <w:rPr>
          <w:rFonts w:eastAsia="MS Mincho"/>
          <w:color w:val="000000" w:themeColor="text1"/>
          <w:lang w:eastAsia="ja-JP"/>
        </w:rPr>
        <w:t xml:space="preserve">X-band rainfall radar is shown in Fig. </w:t>
      </w:r>
      <w:r w:rsidR="00153EF9" w:rsidRPr="00870339">
        <w:rPr>
          <w:rFonts w:eastAsia="MS Mincho" w:hint="eastAsia"/>
          <w:color w:val="000000" w:themeColor="text1"/>
          <w:lang w:eastAsia="ja-JP"/>
        </w:rPr>
        <w:t>6</w:t>
      </w:r>
      <w:r w:rsidRPr="00870339">
        <w:rPr>
          <w:rFonts w:eastAsia="MS Mincho"/>
          <w:color w:val="000000" w:themeColor="text1"/>
          <w:lang w:eastAsia="ja-JP"/>
        </w:rPr>
        <w:t>-1.</w:t>
      </w:r>
      <w:r w:rsidR="001F49EA" w:rsidRPr="00870339">
        <w:rPr>
          <w:rFonts w:eastAsia="MS Mincho" w:hint="eastAsia"/>
          <w:color w:val="000000" w:themeColor="text1"/>
          <w:lang w:eastAsia="ja-JP"/>
        </w:rPr>
        <w:t xml:space="preserve"> </w:t>
      </w:r>
      <w:r w:rsidRPr="00870339">
        <w:rPr>
          <w:rFonts w:eastAsia="MS Mincho"/>
          <w:color w:val="000000" w:themeColor="text1"/>
          <w:lang w:eastAsia="ja-JP"/>
        </w:rPr>
        <w:t xml:space="preserve">In addition, the transmission power has been reduced from 200 W to 125 W, but the </w:t>
      </w:r>
      <w:r w:rsidR="00C06851" w:rsidRPr="00870339">
        <w:rPr>
          <w:rFonts w:eastAsia="MS Mincho"/>
          <w:color w:val="000000" w:themeColor="text1"/>
          <w:lang w:eastAsia="ja-JP"/>
        </w:rPr>
        <w:t>wide</w:t>
      </w:r>
      <w:r w:rsidRPr="00870339">
        <w:rPr>
          <w:rFonts w:eastAsia="MS Mincho"/>
          <w:color w:val="000000" w:themeColor="text1"/>
          <w:lang w:eastAsia="ja-JP"/>
        </w:rPr>
        <w:t xml:space="preserve"> pulse width has been increased from 32 </w:t>
      </w:r>
      <w:proofErr w:type="spellStart"/>
      <w:r w:rsidRPr="00870339">
        <w:rPr>
          <w:rFonts w:eastAsia="MS Mincho"/>
          <w:color w:val="000000" w:themeColor="text1"/>
          <w:lang w:eastAsia="ja-JP"/>
        </w:rPr>
        <w:t>μs</w:t>
      </w:r>
      <w:proofErr w:type="spellEnd"/>
      <w:r w:rsidRPr="00870339">
        <w:rPr>
          <w:rFonts w:eastAsia="MS Mincho"/>
          <w:color w:val="000000" w:themeColor="text1"/>
          <w:lang w:eastAsia="ja-JP"/>
        </w:rPr>
        <w:t xml:space="preserve"> to 50 </w:t>
      </w:r>
      <w:proofErr w:type="spellStart"/>
      <w:r w:rsidRPr="00870339">
        <w:rPr>
          <w:rFonts w:eastAsia="MS Mincho"/>
          <w:color w:val="000000" w:themeColor="text1"/>
          <w:lang w:eastAsia="ja-JP"/>
        </w:rPr>
        <w:t>μs</w:t>
      </w:r>
      <w:proofErr w:type="spellEnd"/>
      <w:r w:rsidRPr="00870339">
        <w:rPr>
          <w:rFonts w:eastAsia="MS Mincho"/>
          <w:color w:val="000000" w:themeColor="text1"/>
          <w:lang w:eastAsia="ja-JP"/>
        </w:rPr>
        <w:t>, achieving the same observation processing range (80 km).</w:t>
      </w:r>
    </w:p>
    <w:p w14:paraId="37581317" w14:textId="77777777" w:rsidR="009B04C0" w:rsidRPr="00870339" w:rsidRDefault="009B04C0" w:rsidP="009B04C0">
      <w:pPr>
        <w:widowControl w:val="0"/>
        <w:kinsoku w:val="0"/>
        <w:overflowPunct w:val="0"/>
        <w:autoSpaceDE w:val="0"/>
        <w:autoSpaceDN w:val="0"/>
        <w:adjustRightInd w:val="0"/>
        <w:rPr>
          <w:rFonts w:eastAsia="MS Mincho"/>
          <w:color w:val="000000" w:themeColor="text1"/>
          <w:lang w:eastAsia="ja-JP"/>
        </w:rPr>
      </w:pPr>
    </w:p>
    <w:p w14:paraId="6774333A" w14:textId="544A83B9" w:rsidR="009B04C0" w:rsidRPr="00870339" w:rsidRDefault="009B04C0" w:rsidP="009B04C0">
      <w:pPr>
        <w:widowControl w:val="0"/>
        <w:kinsoku w:val="0"/>
        <w:overflowPunct w:val="0"/>
        <w:autoSpaceDE w:val="0"/>
        <w:autoSpaceDN w:val="0"/>
        <w:adjustRightInd w:val="0"/>
        <w:rPr>
          <w:rFonts w:eastAsia="MS Mincho"/>
          <w:color w:val="000000" w:themeColor="text1"/>
          <w:sz w:val="20"/>
          <w:szCs w:val="20"/>
          <w:lang w:eastAsia="ja-JP"/>
        </w:rPr>
      </w:pPr>
      <w:r w:rsidRPr="00870339">
        <w:rPr>
          <w:rFonts w:ascii="GothicBBBPro-Medium" w:eastAsia="GothicBBBPro-Medium" w:hAnsi="CenturyOldStyle-Regular" w:cs="GothicBBBPro-Medium"/>
          <w:noProof/>
          <w:color w:val="000000" w:themeColor="text1"/>
          <w:sz w:val="18"/>
          <w:szCs w:val="18"/>
          <w:lang w:eastAsia="ja-JP"/>
        </w:rPr>
        <mc:AlternateContent>
          <mc:Choice Requires="wps">
            <w:drawing>
              <wp:anchor distT="0" distB="0" distL="114300" distR="114300" simplePos="0" relativeHeight="251658249" behindDoc="0" locked="0" layoutInCell="1" allowOverlap="1" wp14:anchorId="60509013" wp14:editId="5D960135">
                <wp:simplePos x="0" y="0"/>
                <wp:positionH relativeFrom="margin">
                  <wp:posOffset>55880</wp:posOffset>
                </wp:positionH>
                <wp:positionV relativeFrom="paragraph">
                  <wp:posOffset>117475</wp:posOffset>
                </wp:positionV>
                <wp:extent cx="2872105" cy="530860"/>
                <wp:effectExtent l="0" t="0" r="0" b="2540"/>
                <wp:wrapSquare wrapText="bothSides"/>
                <wp:docPr id="208" name="テキスト ボックス 208"/>
                <wp:cNvGraphicFramePr/>
                <a:graphic xmlns:a="http://schemas.openxmlformats.org/drawingml/2006/main">
                  <a:graphicData uri="http://schemas.microsoft.com/office/word/2010/wordprocessingShape">
                    <wps:wsp>
                      <wps:cNvSpPr txBox="1"/>
                      <wps:spPr>
                        <a:xfrm>
                          <a:off x="0" y="0"/>
                          <a:ext cx="2872105" cy="530860"/>
                        </a:xfrm>
                        <a:prstGeom prst="rect">
                          <a:avLst/>
                        </a:prstGeom>
                        <a:noFill/>
                        <a:ln w="6350">
                          <a:noFill/>
                        </a:ln>
                      </wps:spPr>
                      <wps:txbx>
                        <w:txbxContent>
                          <w:p w14:paraId="3E4DD7BB" w14:textId="54BAADC2" w:rsidR="009B04C0" w:rsidRPr="00870339" w:rsidRDefault="009B04C0" w:rsidP="009B04C0">
                            <w:pPr>
                              <w:ind w:left="908" w:hangingChars="442" w:hanging="908"/>
                              <w:rPr>
                                <w:rFonts w:eastAsia="MS Mincho"/>
                                <w:color w:val="000000" w:themeColor="text1"/>
                                <w:spacing w:val="-4"/>
                                <w:sz w:val="20"/>
                                <w:szCs w:val="20"/>
                              </w:rPr>
                            </w:pPr>
                            <w:r w:rsidRPr="00870339">
                              <w:rPr>
                                <w:rFonts w:eastAsia="MS Mincho"/>
                                <w:color w:val="000000" w:themeColor="text1"/>
                                <w:spacing w:val="-4"/>
                                <w:w w:val="105"/>
                                <w:sz w:val="20"/>
                                <w:szCs w:val="20"/>
                              </w:rPr>
                              <w:t>Table.</w:t>
                            </w:r>
                            <w:r w:rsidR="00976ECD" w:rsidRPr="00870339">
                              <w:rPr>
                                <w:rFonts w:eastAsia="MS Mincho"/>
                                <w:color w:val="000000" w:themeColor="text1"/>
                                <w:spacing w:val="-4"/>
                                <w:w w:val="105"/>
                                <w:sz w:val="20"/>
                                <w:szCs w:val="20"/>
                                <w:lang w:eastAsia="ja-JP"/>
                              </w:rPr>
                              <w:t xml:space="preserve"> </w:t>
                            </w:r>
                            <w:r w:rsidR="00153EF9" w:rsidRPr="00870339">
                              <w:rPr>
                                <w:rFonts w:eastAsia="MS Mincho"/>
                                <w:color w:val="000000" w:themeColor="text1"/>
                                <w:spacing w:val="-4"/>
                                <w:w w:val="105"/>
                                <w:sz w:val="20"/>
                                <w:szCs w:val="20"/>
                                <w:lang w:eastAsia="ja-JP"/>
                              </w:rPr>
                              <w:t>6</w:t>
                            </w:r>
                            <w:r w:rsidRPr="00870339">
                              <w:rPr>
                                <w:rFonts w:eastAsia="MS Mincho"/>
                                <w:color w:val="000000" w:themeColor="text1"/>
                                <w:spacing w:val="-4"/>
                                <w:w w:val="105"/>
                                <w:sz w:val="20"/>
                                <w:szCs w:val="20"/>
                              </w:rPr>
                              <w:t>-1</w:t>
                            </w:r>
                            <w:r w:rsidRPr="00870339">
                              <w:rPr>
                                <w:rFonts w:eastAsia="MS Mincho"/>
                                <w:color w:val="000000" w:themeColor="text1"/>
                                <w:spacing w:val="-4"/>
                                <w:w w:val="110"/>
                                <w:sz w:val="20"/>
                                <w:szCs w:val="20"/>
                              </w:rPr>
                              <w:t xml:space="preserve"> Comparison of main specifications between </w:t>
                            </w:r>
                            <w:r w:rsidR="00DE5A62" w:rsidRPr="00870339">
                              <w:rPr>
                                <w:rFonts w:eastAsia="RyuminPro-Light"/>
                                <w:color w:val="000000" w:themeColor="text1"/>
                                <w:sz w:val="20"/>
                                <w:szCs w:val="20"/>
                                <w:lang w:eastAsia="ja-JP"/>
                              </w:rPr>
                              <w:t xml:space="preserve">conventional </w:t>
                            </w:r>
                            <w:r w:rsidRPr="00870339">
                              <w:rPr>
                                <w:rFonts w:eastAsia="MS Mincho"/>
                                <w:color w:val="000000" w:themeColor="text1"/>
                                <w:spacing w:val="-4"/>
                                <w:w w:val="110"/>
                                <w:sz w:val="20"/>
                                <w:szCs w:val="20"/>
                              </w:rPr>
                              <w:t xml:space="preserve">X-band rainfall radar and </w:t>
                            </w:r>
                            <w:r w:rsidR="003C4B8F" w:rsidRPr="00870339">
                              <w:rPr>
                                <w:rFonts w:eastAsia="MS Mincho"/>
                                <w:color w:val="000000" w:themeColor="text1"/>
                                <w:spacing w:val="-4"/>
                                <w:sz w:val="20"/>
                                <w:szCs w:val="20"/>
                                <w:lang w:eastAsia="ja-JP"/>
                              </w:rPr>
                              <w:t xml:space="preserve">compact </w:t>
                            </w:r>
                            <w:r w:rsidRPr="00870339">
                              <w:rPr>
                                <w:rFonts w:eastAsia="MS Mincho"/>
                                <w:color w:val="000000" w:themeColor="text1"/>
                                <w:spacing w:val="-4"/>
                                <w:w w:val="110"/>
                                <w:sz w:val="20"/>
                                <w:szCs w:val="20"/>
                              </w:rPr>
                              <w:t>X-band rainfall radar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09013" id="テキスト ボックス 208" o:spid="_x0000_s1032" type="#_x0000_t202" style="position:absolute;margin-left:4.4pt;margin-top:9.25pt;width:226.15pt;height:41.8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9HHA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" filled="f" stroked="f" strokeweight=".5pt">
                <v:textbox>
                  <w:txbxContent>
                    <w:p w14:paraId="3E4DD7BB" w14:textId="54BAADC2" w:rsidR="009B04C0" w:rsidRPr="00870339" w:rsidRDefault="009B04C0" w:rsidP="009B04C0">
                      <w:pPr>
                        <w:ind w:left="908" w:hangingChars="442" w:hanging="908"/>
                        <w:rPr>
                          <w:rFonts w:eastAsia="MS Mincho"/>
                          <w:color w:val="000000" w:themeColor="text1"/>
                          <w:spacing w:val="-4"/>
                          <w:sz w:val="20"/>
                          <w:szCs w:val="20"/>
                        </w:rPr>
                      </w:pPr>
                      <w:r w:rsidRPr="00870339">
                        <w:rPr>
                          <w:rFonts w:eastAsia="MS Mincho"/>
                          <w:color w:val="000000" w:themeColor="text1"/>
                          <w:spacing w:val="-4"/>
                          <w:w w:val="105"/>
                          <w:sz w:val="20"/>
                          <w:szCs w:val="20"/>
                        </w:rPr>
                        <w:t>Table.</w:t>
                      </w:r>
                      <w:r w:rsidR="00976ECD" w:rsidRPr="00870339">
                        <w:rPr>
                          <w:rFonts w:eastAsia="MS Mincho"/>
                          <w:color w:val="000000" w:themeColor="text1"/>
                          <w:spacing w:val="-4"/>
                          <w:w w:val="105"/>
                          <w:sz w:val="20"/>
                          <w:szCs w:val="20"/>
                          <w:lang w:eastAsia="ja-JP"/>
                        </w:rPr>
                        <w:t xml:space="preserve"> </w:t>
                      </w:r>
                      <w:r w:rsidR="00153EF9" w:rsidRPr="00870339">
                        <w:rPr>
                          <w:rFonts w:eastAsia="MS Mincho"/>
                          <w:color w:val="000000" w:themeColor="text1"/>
                          <w:spacing w:val="-4"/>
                          <w:w w:val="105"/>
                          <w:sz w:val="20"/>
                          <w:szCs w:val="20"/>
                          <w:lang w:eastAsia="ja-JP"/>
                        </w:rPr>
                        <w:t>6</w:t>
                      </w:r>
                      <w:r w:rsidRPr="00870339">
                        <w:rPr>
                          <w:rFonts w:eastAsia="MS Mincho"/>
                          <w:color w:val="000000" w:themeColor="text1"/>
                          <w:spacing w:val="-4"/>
                          <w:w w:val="105"/>
                          <w:sz w:val="20"/>
                          <w:szCs w:val="20"/>
                        </w:rPr>
                        <w:t>-1</w:t>
                      </w:r>
                      <w:r w:rsidRPr="00870339">
                        <w:rPr>
                          <w:rFonts w:eastAsia="MS Mincho"/>
                          <w:color w:val="000000" w:themeColor="text1"/>
                          <w:spacing w:val="-4"/>
                          <w:w w:val="110"/>
                          <w:sz w:val="20"/>
                          <w:szCs w:val="20"/>
                        </w:rPr>
                        <w:t xml:space="preserve"> Comparison of main specifications between </w:t>
                      </w:r>
                      <w:r w:rsidR="00DE5A62" w:rsidRPr="00870339">
                        <w:rPr>
                          <w:rFonts w:eastAsia="RyuminPro-Light"/>
                          <w:color w:val="000000" w:themeColor="text1"/>
                          <w:sz w:val="20"/>
                          <w:szCs w:val="20"/>
                          <w:lang w:eastAsia="ja-JP"/>
                        </w:rPr>
                        <w:t xml:space="preserve">conventional </w:t>
                      </w:r>
                      <w:r w:rsidRPr="00870339">
                        <w:rPr>
                          <w:rFonts w:eastAsia="MS Mincho"/>
                          <w:color w:val="000000" w:themeColor="text1"/>
                          <w:spacing w:val="-4"/>
                          <w:w w:val="110"/>
                          <w:sz w:val="20"/>
                          <w:szCs w:val="20"/>
                        </w:rPr>
                        <w:t xml:space="preserve">X-band rainfall radar and </w:t>
                      </w:r>
                      <w:r w:rsidR="003C4B8F" w:rsidRPr="00870339">
                        <w:rPr>
                          <w:rFonts w:eastAsia="MS Mincho"/>
                          <w:color w:val="000000" w:themeColor="text1"/>
                          <w:spacing w:val="-4"/>
                          <w:sz w:val="20"/>
                          <w:szCs w:val="20"/>
                          <w:lang w:eastAsia="ja-JP"/>
                        </w:rPr>
                        <w:t xml:space="preserve">compact </w:t>
                      </w:r>
                      <w:r w:rsidRPr="00870339">
                        <w:rPr>
                          <w:rFonts w:eastAsia="MS Mincho"/>
                          <w:color w:val="000000" w:themeColor="text1"/>
                          <w:spacing w:val="-4"/>
                          <w:w w:val="110"/>
                          <w:sz w:val="20"/>
                          <w:szCs w:val="20"/>
                        </w:rPr>
                        <w:t>X-band rainfall radar</w:t>
                      </w:r>
                    </w:p>
                  </w:txbxContent>
                </v:textbox>
                <w10:wrap type="square" anchorx="margin"/>
              </v:shape>
            </w:pict>
          </mc:Fallback>
        </mc:AlternateContent>
      </w:r>
    </w:p>
    <w:p w14:paraId="6FDE2F81" w14:textId="3BBCBAFC" w:rsidR="009B04C0" w:rsidRPr="00870339" w:rsidRDefault="009B04C0" w:rsidP="009B04C0">
      <w:pPr>
        <w:widowControl w:val="0"/>
        <w:kinsoku w:val="0"/>
        <w:overflowPunct w:val="0"/>
        <w:autoSpaceDE w:val="0"/>
        <w:autoSpaceDN w:val="0"/>
        <w:adjustRightInd w:val="0"/>
        <w:rPr>
          <w:rFonts w:eastAsia="MS Mincho"/>
          <w:color w:val="000000" w:themeColor="text1"/>
          <w:sz w:val="20"/>
          <w:szCs w:val="20"/>
          <w:lang w:eastAsia="ja-JP"/>
        </w:rPr>
      </w:pPr>
    </w:p>
    <w:p w14:paraId="39D1563C" w14:textId="1A8BED38" w:rsidR="009B04C0" w:rsidRPr="00870339" w:rsidRDefault="009B04C0" w:rsidP="009B04C0">
      <w:pPr>
        <w:widowControl w:val="0"/>
        <w:kinsoku w:val="0"/>
        <w:overflowPunct w:val="0"/>
        <w:autoSpaceDE w:val="0"/>
        <w:autoSpaceDN w:val="0"/>
        <w:adjustRightInd w:val="0"/>
        <w:rPr>
          <w:rFonts w:eastAsia="MS Mincho"/>
          <w:color w:val="000000" w:themeColor="text1"/>
          <w:sz w:val="20"/>
          <w:szCs w:val="20"/>
          <w:lang w:eastAsia="ja-JP"/>
        </w:rPr>
      </w:pPr>
    </w:p>
    <w:p w14:paraId="2EE604B4" w14:textId="56585702" w:rsidR="009B04C0" w:rsidRPr="00870339" w:rsidRDefault="009B04C0" w:rsidP="009B04C0">
      <w:pPr>
        <w:widowControl w:val="0"/>
        <w:kinsoku w:val="0"/>
        <w:overflowPunct w:val="0"/>
        <w:autoSpaceDE w:val="0"/>
        <w:autoSpaceDN w:val="0"/>
        <w:adjustRightInd w:val="0"/>
        <w:rPr>
          <w:rFonts w:eastAsia="MS Mincho"/>
          <w:color w:val="000000" w:themeColor="text1"/>
          <w:sz w:val="20"/>
          <w:szCs w:val="20"/>
          <w:lang w:eastAsia="ja-JP"/>
        </w:rPr>
      </w:pPr>
    </w:p>
    <w:p w14:paraId="494F3D1D" w14:textId="6541EE9C" w:rsidR="009B04C0" w:rsidRPr="00870339" w:rsidRDefault="009B04C0" w:rsidP="009B04C0">
      <w:pPr>
        <w:widowControl w:val="0"/>
        <w:kinsoku w:val="0"/>
        <w:overflowPunct w:val="0"/>
        <w:autoSpaceDE w:val="0"/>
        <w:autoSpaceDN w:val="0"/>
        <w:adjustRightInd w:val="0"/>
        <w:rPr>
          <w:rFonts w:eastAsia="MS Mincho"/>
          <w:color w:val="000000" w:themeColor="text1"/>
          <w:sz w:val="20"/>
          <w:szCs w:val="20"/>
          <w:lang w:eastAsia="ja-JP"/>
        </w:rPr>
      </w:pPr>
      <w:r w:rsidRPr="00870339">
        <w:rPr>
          <w:rFonts w:eastAsia="MS Mincho"/>
          <w:noProof/>
          <w:color w:val="000000" w:themeColor="text1"/>
          <w:sz w:val="20"/>
          <w:szCs w:val="20"/>
          <w:lang w:eastAsia="ja-JP"/>
        </w:rPr>
        <mc:AlternateContent>
          <mc:Choice Requires="wps">
            <w:drawing>
              <wp:anchor distT="0" distB="0" distL="114300" distR="114300" simplePos="0" relativeHeight="251658247" behindDoc="0" locked="0" layoutInCell="1" allowOverlap="1" wp14:anchorId="4E80BD32" wp14:editId="36408C1B">
                <wp:simplePos x="0" y="0"/>
                <wp:positionH relativeFrom="column">
                  <wp:posOffset>-48986</wp:posOffset>
                </wp:positionH>
                <wp:positionV relativeFrom="paragraph">
                  <wp:posOffset>43452</wp:posOffset>
                </wp:positionV>
                <wp:extent cx="3044825" cy="3935186"/>
                <wp:effectExtent l="0" t="0" r="3175" b="8255"/>
                <wp:wrapNone/>
                <wp:docPr id="1" name="テキスト ボックス 1"/>
                <wp:cNvGraphicFramePr/>
                <a:graphic xmlns:a="http://schemas.openxmlformats.org/drawingml/2006/main">
                  <a:graphicData uri="http://schemas.microsoft.com/office/word/2010/wordprocessingShape">
                    <wps:wsp>
                      <wps:cNvSpPr txBox="1"/>
                      <wps:spPr>
                        <a:xfrm>
                          <a:off x="0" y="0"/>
                          <a:ext cx="3044825" cy="3935186"/>
                        </a:xfrm>
                        <a:prstGeom prst="rect">
                          <a:avLst/>
                        </a:prstGeom>
                        <a:solidFill>
                          <a:schemeClr val="lt1"/>
                        </a:solidFill>
                        <a:ln w="6350">
                          <a:noFill/>
                        </a:ln>
                      </wps:spPr>
                      <wps:txbx>
                        <w:txbxContent>
                          <w:tbl>
                            <w:tblPr>
                              <w:tblW w:w="4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701"/>
                              <w:gridCol w:w="1701"/>
                            </w:tblGrid>
                            <w:tr w:rsidR="009B04C0" w:rsidRPr="00870339" w14:paraId="5B45B82B" w14:textId="77777777" w:rsidTr="00BC1FA6">
                              <w:trPr>
                                <w:trHeight w:val="240"/>
                              </w:trPr>
                              <w:tc>
                                <w:tcPr>
                                  <w:tcW w:w="1134" w:type="dxa"/>
                                  <w:shd w:val="clear" w:color="auto" w:fill="D9D9D9" w:themeFill="background1" w:themeFillShade="D9"/>
                                  <w:vAlign w:val="center"/>
                                </w:tcPr>
                                <w:p w14:paraId="54FF1AB9" w14:textId="77777777" w:rsidR="009B04C0" w:rsidRPr="00870339" w:rsidRDefault="009B04C0" w:rsidP="00BC1FA6">
                                  <w:pPr>
                                    <w:widowControl w:val="0"/>
                                    <w:ind w:left="-20"/>
                                    <w:jc w:val="center"/>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I</w:t>
                                  </w:r>
                                  <w:r w:rsidRPr="00870339">
                                    <w:rPr>
                                      <w:rFonts w:eastAsia="MS Mincho" w:hAnsi="MS Mincho"/>
                                      <w:color w:val="000000"/>
                                      <w:kern w:val="2"/>
                                      <w:sz w:val="14"/>
                                      <w:szCs w:val="14"/>
                                      <w:lang w:eastAsia="ja-JP"/>
                                    </w:rPr>
                                    <w:t>tems</w:t>
                                  </w:r>
                                </w:p>
                              </w:tc>
                              <w:tc>
                                <w:tcPr>
                                  <w:tcW w:w="1701" w:type="dxa"/>
                                  <w:shd w:val="clear" w:color="auto" w:fill="D9D9D9" w:themeFill="background1" w:themeFillShade="D9"/>
                                  <w:vAlign w:val="center"/>
                                </w:tcPr>
                                <w:p w14:paraId="59B10DBD" w14:textId="18A8C791" w:rsidR="009B04C0" w:rsidRPr="00870339" w:rsidRDefault="00DE5A62" w:rsidP="00BC1FA6">
                                  <w:pPr>
                                    <w:widowControl w:val="0"/>
                                    <w:jc w:val="center"/>
                                    <w:rPr>
                                      <w:rFonts w:eastAsia="MS Mincho" w:hAnsi="MS Mincho"/>
                                      <w:color w:val="000000" w:themeColor="text1"/>
                                      <w:kern w:val="2"/>
                                      <w:sz w:val="14"/>
                                      <w:szCs w:val="14"/>
                                      <w:lang w:eastAsia="ja-JP"/>
                                    </w:rPr>
                                  </w:pPr>
                                  <w:r w:rsidRPr="00870339">
                                    <w:rPr>
                                      <w:rFonts w:eastAsia="RyuminPro-Light" w:hint="eastAsia"/>
                                      <w:color w:val="000000" w:themeColor="text1"/>
                                      <w:sz w:val="14"/>
                                      <w:szCs w:val="14"/>
                                      <w:lang w:eastAsia="ja-JP"/>
                                    </w:rPr>
                                    <w:t>C</w:t>
                                  </w:r>
                                  <w:r w:rsidRPr="00870339">
                                    <w:rPr>
                                      <w:rFonts w:eastAsia="RyuminPro-Light"/>
                                      <w:color w:val="000000" w:themeColor="text1"/>
                                      <w:sz w:val="14"/>
                                      <w:szCs w:val="14"/>
                                      <w:lang w:eastAsia="ja-JP"/>
                                    </w:rPr>
                                    <w:t>onventional</w:t>
                                  </w:r>
                                  <w:r w:rsidR="009B04C0" w:rsidRPr="00870339">
                                    <w:rPr>
                                      <w:rFonts w:eastAsia="MS Mincho" w:hAnsi="MS Mincho" w:hint="eastAsia"/>
                                      <w:color w:val="000000" w:themeColor="text1"/>
                                      <w:kern w:val="2"/>
                                      <w:sz w:val="14"/>
                                      <w:szCs w:val="14"/>
                                      <w:lang w:eastAsia="ja-JP"/>
                                    </w:rPr>
                                    <w:t xml:space="preserve"> </w:t>
                                  </w:r>
                                </w:p>
                                <w:p w14:paraId="7868E007" w14:textId="77777777" w:rsidR="009B04C0" w:rsidRPr="00870339" w:rsidRDefault="009B04C0" w:rsidP="00BC1FA6">
                                  <w:pPr>
                                    <w:widowControl w:val="0"/>
                                    <w:jc w:val="center"/>
                                    <w:rPr>
                                      <w:rFonts w:eastAsia="MS Mincho"/>
                                      <w:color w:val="000000" w:themeColor="text1"/>
                                      <w:kern w:val="2"/>
                                      <w:sz w:val="14"/>
                                      <w:szCs w:val="14"/>
                                      <w:lang w:eastAsia="ja-JP"/>
                                    </w:rPr>
                                  </w:pPr>
                                  <w:r w:rsidRPr="00870339">
                                    <w:rPr>
                                      <w:rFonts w:eastAsia="MS Mincho" w:hAnsi="MS Mincho"/>
                                      <w:color w:val="000000" w:themeColor="text1"/>
                                      <w:kern w:val="2"/>
                                      <w:sz w:val="14"/>
                                      <w:szCs w:val="14"/>
                                      <w:lang w:eastAsia="ja-JP"/>
                                    </w:rPr>
                                    <w:t>X-band rainfall radar</w:t>
                                  </w:r>
                                </w:p>
                              </w:tc>
                              <w:tc>
                                <w:tcPr>
                                  <w:tcW w:w="1701" w:type="dxa"/>
                                  <w:shd w:val="clear" w:color="auto" w:fill="D9D9D9" w:themeFill="background1" w:themeFillShade="D9"/>
                                  <w:vAlign w:val="center"/>
                                </w:tcPr>
                                <w:p w14:paraId="6A675A9C" w14:textId="04B3AF32" w:rsidR="009B04C0" w:rsidRPr="00870339" w:rsidRDefault="003C4B8F" w:rsidP="00BC1FA6">
                                  <w:pPr>
                                    <w:widowControl w:val="0"/>
                                    <w:jc w:val="center"/>
                                    <w:rPr>
                                      <w:rFonts w:eastAsia="MS Mincho"/>
                                      <w:color w:val="000000" w:themeColor="text1"/>
                                      <w:sz w:val="14"/>
                                      <w:szCs w:val="14"/>
                                      <w:lang w:eastAsia="ja-JP"/>
                                    </w:rPr>
                                  </w:pPr>
                                  <w:r w:rsidRPr="00870339">
                                    <w:rPr>
                                      <w:rFonts w:eastAsia="MS Mincho"/>
                                      <w:color w:val="000000" w:themeColor="text1"/>
                                      <w:sz w:val="14"/>
                                      <w:szCs w:val="14"/>
                                      <w:lang w:eastAsia="ja-JP"/>
                                    </w:rPr>
                                    <w:t>Compact</w:t>
                                  </w:r>
                                  <w:r w:rsidR="009B04C0" w:rsidRPr="00870339">
                                    <w:rPr>
                                      <w:rFonts w:eastAsia="MS Mincho"/>
                                      <w:color w:val="000000" w:themeColor="text1"/>
                                      <w:sz w:val="14"/>
                                      <w:szCs w:val="14"/>
                                      <w:lang w:eastAsia="ja-JP"/>
                                    </w:rPr>
                                    <w:t xml:space="preserve"> </w:t>
                                  </w:r>
                                </w:p>
                                <w:p w14:paraId="1A0C0C6F" w14:textId="77777777" w:rsidR="009B04C0" w:rsidRPr="00870339" w:rsidRDefault="009B04C0" w:rsidP="00BC1FA6">
                                  <w:pPr>
                                    <w:widowControl w:val="0"/>
                                    <w:jc w:val="center"/>
                                    <w:rPr>
                                      <w:rFonts w:eastAsia="MS Mincho"/>
                                      <w:color w:val="000000" w:themeColor="text1"/>
                                      <w:kern w:val="2"/>
                                      <w:sz w:val="14"/>
                                      <w:szCs w:val="14"/>
                                      <w:lang w:eastAsia="ja-JP"/>
                                    </w:rPr>
                                  </w:pPr>
                                  <w:r w:rsidRPr="00870339">
                                    <w:rPr>
                                      <w:rFonts w:eastAsia="MS Mincho"/>
                                      <w:color w:val="000000" w:themeColor="text1"/>
                                      <w:sz w:val="14"/>
                                      <w:szCs w:val="14"/>
                                      <w:lang w:eastAsia="ja-JP"/>
                                    </w:rPr>
                                    <w:t>X-band rainfall radar</w:t>
                                  </w:r>
                                </w:p>
                              </w:tc>
                            </w:tr>
                            <w:tr w:rsidR="009B04C0" w:rsidRPr="00870339" w14:paraId="3A4B746D" w14:textId="77777777" w:rsidTr="00087C30">
                              <w:trPr>
                                <w:trHeight w:val="88"/>
                              </w:trPr>
                              <w:tc>
                                <w:tcPr>
                                  <w:tcW w:w="1134" w:type="dxa"/>
                                </w:tcPr>
                                <w:p w14:paraId="66CB4238" w14:textId="77777777" w:rsidR="009B04C0" w:rsidRPr="00870339" w:rsidRDefault="009B04C0" w:rsidP="00742C25">
                                  <w:pPr>
                                    <w:widowControl w:val="0"/>
                                    <w:rPr>
                                      <w:rFonts w:eastAsia="MS Mincho" w:hAnsi="MS Mincho"/>
                                      <w:color w:val="000000"/>
                                      <w:kern w:val="2"/>
                                      <w:sz w:val="14"/>
                                      <w:szCs w:val="14"/>
                                      <w:lang w:eastAsia="ja-JP"/>
                                    </w:rPr>
                                  </w:pPr>
                                  <w:r w:rsidRPr="00870339">
                                    <w:rPr>
                                      <w:rFonts w:eastAsia="MS Mincho" w:hAnsi="MS Mincho" w:hint="eastAsia"/>
                                      <w:color w:val="000000"/>
                                      <w:kern w:val="2"/>
                                      <w:sz w:val="14"/>
                                      <w:szCs w:val="14"/>
                                      <w:lang w:eastAsia="ja-JP"/>
                                    </w:rPr>
                                    <w:t>R</w:t>
                                  </w:r>
                                  <w:r w:rsidRPr="00870339">
                                    <w:rPr>
                                      <w:rFonts w:eastAsia="MS Mincho" w:hAnsi="MS Mincho"/>
                                      <w:color w:val="000000"/>
                                      <w:kern w:val="2"/>
                                      <w:sz w:val="14"/>
                                      <w:szCs w:val="14"/>
                                      <w:lang w:eastAsia="ja-JP"/>
                                    </w:rPr>
                                    <w:t>adome</w:t>
                                  </w:r>
                                </w:p>
                                <w:p w14:paraId="1CB72C27" w14:textId="6D4310D3" w:rsidR="00B925E1" w:rsidRPr="00870339" w:rsidRDefault="00B925E1" w:rsidP="00742C25">
                                  <w:pPr>
                                    <w:widowControl w:val="0"/>
                                    <w:rPr>
                                      <w:rFonts w:eastAsia="MS Mincho" w:hAnsi="MS Mincho"/>
                                      <w:color w:val="000000"/>
                                      <w:kern w:val="2"/>
                                      <w:sz w:val="14"/>
                                      <w:szCs w:val="14"/>
                                      <w:lang w:eastAsia="ja-JP"/>
                                    </w:rPr>
                                  </w:pPr>
                                  <w:r w:rsidRPr="00870339">
                                    <w:rPr>
                                      <w:rFonts w:eastAsia="MS Mincho" w:hAnsi="MS Mincho" w:hint="eastAsia"/>
                                      <w:color w:val="000000"/>
                                      <w:kern w:val="2"/>
                                      <w:sz w:val="14"/>
                                      <w:szCs w:val="14"/>
                                      <w:lang w:eastAsia="ja-JP"/>
                                    </w:rPr>
                                    <w:t>Diameter</w:t>
                                  </w:r>
                                </w:p>
                              </w:tc>
                              <w:tc>
                                <w:tcPr>
                                  <w:tcW w:w="1701" w:type="dxa"/>
                                  <w:vAlign w:val="center"/>
                                </w:tcPr>
                                <w:p w14:paraId="3A25A88A" w14:textId="7C54C443" w:rsidR="009B04C0" w:rsidRPr="00870339" w:rsidRDefault="009B04C0" w:rsidP="00087C30">
                                  <w:pPr>
                                    <w:widowControl w:val="0"/>
                                    <w:jc w:val="both"/>
                                    <w:rPr>
                                      <w:rFonts w:eastAsia="MS Mincho"/>
                                      <w:color w:val="000000"/>
                                      <w:kern w:val="2"/>
                                      <w:sz w:val="14"/>
                                      <w:szCs w:val="14"/>
                                      <w:lang w:eastAsia="ja-JP"/>
                                    </w:rPr>
                                  </w:pPr>
                                  <w:r w:rsidRPr="00870339">
                                    <w:rPr>
                                      <w:rFonts w:eastAsia="MS Mincho"/>
                                      <w:kern w:val="2"/>
                                      <w:sz w:val="14"/>
                                      <w:szCs w:val="14"/>
                                      <w:lang w:eastAsia="ja-JP"/>
                                    </w:rPr>
                                    <w:t>3.6</w:t>
                                  </w:r>
                                  <w:r w:rsidR="00393956" w:rsidRPr="00870339">
                                    <w:rPr>
                                      <w:rFonts w:eastAsia="MS Mincho" w:hint="eastAsia"/>
                                      <w:kern w:val="2"/>
                                      <w:sz w:val="14"/>
                                      <w:szCs w:val="14"/>
                                      <w:lang w:eastAsia="ja-JP"/>
                                    </w:rPr>
                                    <w:t xml:space="preserve"> </w:t>
                                  </w:r>
                                  <w:r w:rsidRPr="00870339">
                                    <w:rPr>
                                      <w:rFonts w:eastAsia="MS Mincho"/>
                                      <w:kern w:val="2"/>
                                      <w:sz w:val="14"/>
                                      <w:szCs w:val="14"/>
                                      <w:lang w:eastAsia="ja-JP"/>
                                    </w:rPr>
                                    <w:t>m</w:t>
                                  </w:r>
                                  <w:r w:rsidR="00393956" w:rsidRPr="00870339">
                                    <w:rPr>
                                      <w:rFonts w:eastAsia="MS Mincho" w:hint="eastAsia"/>
                                      <w:kern w:val="2"/>
                                      <w:sz w:val="14"/>
                                      <w:szCs w:val="14"/>
                                      <w:lang w:eastAsia="ja-JP"/>
                                    </w:rPr>
                                    <w:t xml:space="preserve"> </w:t>
                                  </w:r>
                                  <w:r w:rsidRPr="00870339">
                                    <w:rPr>
                                      <w:rFonts w:eastAsia="MS Mincho"/>
                                      <w:kern w:val="2"/>
                                      <w:sz w:val="14"/>
                                      <w:szCs w:val="14"/>
                                      <w:lang w:eastAsia="ja-JP"/>
                                    </w:rPr>
                                    <w:t>(Hight 4.5m)</w:t>
                                  </w:r>
                                </w:p>
                              </w:tc>
                              <w:tc>
                                <w:tcPr>
                                  <w:tcW w:w="1701" w:type="dxa"/>
                                  <w:vAlign w:val="center"/>
                                </w:tcPr>
                                <w:p w14:paraId="51BF7DD7" w14:textId="5AFA39E5" w:rsidR="009B04C0" w:rsidRPr="00870339" w:rsidRDefault="009B04C0" w:rsidP="00087C30">
                                  <w:pPr>
                                    <w:widowControl w:val="0"/>
                                    <w:jc w:val="both"/>
                                    <w:rPr>
                                      <w:rFonts w:eastAsia="MS Mincho"/>
                                      <w:color w:val="000000"/>
                                      <w:kern w:val="2"/>
                                      <w:sz w:val="14"/>
                                      <w:szCs w:val="14"/>
                                      <w:lang w:eastAsia="ja-JP"/>
                                    </w:rPr>
                                  </w:pPr>
                                  <w:r w:rsidRPr="00870339">
                                    <w:rPr>
                                      <w:rFonts w:eastAsia="MS Mincho"/>
                                      <w:kern w:val="2"/>
                                      <w:sz w:val="14"/>
                                      <w:szCs w:val="14"/>
                                      <w:lang w:eastAsia="ja-JP"/>
                                    </w:rPr>
                                    <w:t>1.8</w:t>
                                  </w:r>
                                  <w:r w:rsidR="00393956" w:rsidRPr="00870339">
                                    <w:rPr>
                                      <w:rFonts w:eastAsia="MS Mincho" w:hint="eastAsia"/>
                                      <w:kern w:val="2"/>
                                      <w:sz w:val="14"/>
                                      <w:szCs w:val="14"/>
                                      <w:lang w:eastAsia="ja-JP"/>
                                    </w:rPr>
                                    <w:t xml:space="preserve"> </w:t>
                                  </w:r>
                                  <w:r w:rsidRPr="00870339">
                                    <w:rPr>
                                      <w:rFonts w:eastAsia="MS Mincho"/>
                                      <w:kern w:val="2"/>
                                      <w:sz w:val="14"/>
                                      <w:szCs w:val="14"/>
                                      <w:lang w:eastAsia="ja-JP"/>
                                    </w:rPr>
                                    <w:t>m</w:t>
                                  </w:r>
                                </w:p>
                              </w:tc>
                            </w:tr>
                            <w:tr w:rsidR="009B04C0" w:rsidRPr="00870339" w14:paraId="5D079AE8" w14:textId="77777777" w:rsidTr="00087C30">
                              <w:trPr>
                                <w:trHeight w:val="204"/>
                              </w:trPr>
                              <w:tc>
                                <w:tcPr>
                                  <w:tcW w:w="1134" w:type="dxa"/>
                                </w:tcPr>
                                <w:p w14:paraId="7BBE52D5" w14:textId="77777777" w:rsidR="009B04C0" w:rsidRPr="00870339" w:rsidRDefault="009B04C0" w:rsidP="00742C25">
                                  <w:pPr>
                                    <w:widowControl w:val="0"/>
                                    <w:rPr>
                                      <w:rFonts w:eastAsia="MS Mincho"/>
                                      <w:color w:val="000000"/>
                                      <w:kern w:val="2"/>
                                      <w:sz w:val="14"/>
                                      <w:szCs w:val="14"/>
                                      <w:lang w:eastAsia="ja-JP"/>
                                    </w:rPr>
                                  </w:pPr>
                                  <w:r w:rsidRPr="00870339">
                                    <w:rPr>
                                      <w:rFonts w:eastAsia="MS Mincho" w:hAnsi="MS Mincho" w:hint="eastAsia"/>
                                      <w:kern w:val="2"/>
                                      <w:sz w:val="14"/>
                                      <w:szCs w:val="14"/>
                                      <w:lang w:eastAsia="ja-JP"/>
                                    </w:rPr>
                                    <w:t>R</w:t>
                                  </w:r>
                                  <w:r w:rsidRPr="00870339">
                                    <w:rPr>
                                      <w:rFonts w:eastAsia="MS Mincho" w:hAnsi="MS Mincho"/>
                                      <w:kern w:val="2"/>
                                      <w:sz w:val="14"/>
                                      <w:szCs w:val="14"/>
                                      <w:lang w:eastAsia="ja-JP"/>
                                    </w:rPr>
                                    <w:t>eflector Diameter</w:t>
                                  </w:r>
                                </w:p>
                              </w:tc>
                              <w:tc>
                                <w:tcPr>
                                  <w:tcW w:w="1701" w:type="dxa"/>
                                  <w:vAlign w:val="center"/>
                                </w:tcPr>
                                <w:p w14:paraId="4F7CC265" w14:textId="4C8BF443" w:rsidR="009B04C0" w:rsidRPr="00870339" w:rsidRDefault="009B04C0" w:rsidP="00087C30">
                                  <w:pPr>
                                    <w:widowControl w:val="0"/>
                                    <w:jc w:val="both"/>
                                    <w:rPr>
                                      <w:rFonts w:eastAsia="MS Mincho"/>
                                      <w:color w:val="000000"/>
                                      <w:kern w:val="2"/>
                                      <w:sz w:val="14"/>
                                      <w:szCs w:val="14"/>
                                      <w:lang w:eastAsia="ja-JP"/>
                                    </w:rPr>
                                  </w:pPr>
                                  <w:r w:rsidRPr="00870339">
                                    <w:rPr>
                                      <w:rFonts w:eastAsia="MS Mincho"/>
                                      <w:kern w:val="2"/>
                                      <w:sz w:val="14"/>
                                      <w:szCs w:val="14"/>
                                      <w:lang w:eastAsia="ja-JP"/>
                                    </w:rPr>
                                    <w:t>2.2</w:t>
                                  </w:r>
                                  <w:r w:rsidR="00393956" w:rsidRPr="00870339">
                                    <w:rPr>
                                      <w:rFonts w:eastAsia="MS Mincho" w:hint="eastAsia"/>
                                      <w:kern w:val="2"/>
                                      <w:sz w:val="14"/>
                                      <w:szCs w:val="14"/>
                                      <w:lang w:eastAsia="ja-JP"/>
                                    </w:rPr>
                                    <w:t xml:space="preserve"> </w:t>
                                  </w:r>
                                  <w:r w:rsidRPr="00870339">
                                    <w:rPr>
                                      <w:rFonts w:eastAsia="MS Mincho"/>
                                      <w:kern w:val="2"/>
                                      <w:sz w:val="14"/>
                                      <w:szCs w:val="14"/>
                                      <w:lang w:eastAsia="ja-JP"/>
                                    </w:rPr>
                                    <w:t>m</w:t>
                                  </w:r>
                                </w:p>
                              </w:tc>
                              <w:tc>
                                <w:tcPr>
                                  <w:tcW w:w="1701" w:type="dxa"/>
                                  <w:vAlign w:val="center"/>
                                </w:tcPr>
                                <w:p w14:paraId="003A70D7" w14:textId="302681A9" w:rsidR="009B04C0" w:rsidRPr="00870339" w:rsidRDefault="009B04C0" w:rsidP="00087C30">
                                  <w:pPr>
                                    <w:widowControl w:val="0"/>
                                    <w:jc w:val="both"/>
                                    <w:rPr>
                                      <w:rFonts w:eastAsia="MS Mincho"/>
                                      <w:color w:val="000000"/>
                                      <w:kern w:val="2"/>
                                      <w:sz w:val="14"/>
                                      <w:szCs w:val="14"/>
                                      <w:lang w:eastAsia="ja-JP"/>
                                    </w:rPr>
                                  </w:pPr>
                                  <w:r w:rsidRPr="00870339">
                                    <w:rPr>
                                      <w:rFonts w:eastAsia="MS Mincho"/>
                                      <w:kern w:val="2"/>
                                      <w:sz w:val="14"/>
                                      <w:szCs w:val="14"/>
                                      <w:lang w:eastAsia="ja-JP"/>
                                    </w:rPr>
                                    <w:t>1.2</w:t>
                                  </w:r>
                                  <w:r w:rsidR="00393956" w:rsidRPr="00870339">
                                    <w:rPr>
                                      <w:rFonts w:eastAsia="MS Mincho" w:hint="eastAsia"/>
                                      <w:kern w:val="2"/>
                                      <w:sz w:val="14"/>
                                      <w:szCs w:val="14"/>
                                      <w:lang w:eastAsia="ja-JP"/>
                                    </w:rPr>
                                    <w:t xml:space="preserve"> </w:t>
                                  </w:r>
                                  <w:r w:rsidRPr="00870339">
                                    <w:rPr>
                                      <w:rFonts w:eastAsia="MS Mincho"/>
                                      <w:kern w:val="2"/>
                                      <w:sz w:val="14"/>
                                      <w:szCs w:val="14"/>
                                      <w:lang w:eastAsia="ja-JP"/>
                                    </w:rPr>
                                    <w:t>m</w:t>
                                  </w:r>
                                </w:p>
                              </w:tc>
                            </w:tr>
                            <w:tr w:rsidR="009B04C0" w:rsidRPr="00870339" w14:paraId="254A0F41" w14:textId="77777777" w:rsidTr="00087C30">
                              <w:trPr>
                                <w:trHeight w:val="300"/>
                              </w:trPr>
                              <w:tc>
                                <w:tcPr>
                                  <w:tcW w:w="1134" w:type="dxa"/>
                                </w:tcPr>
                                <w:p w14:paraId="07CE95F8" w14:textId="77777777" w:rsidR="009B04C0" w:rsidRPr="00870339" w:rsidRDefault="009B04C0" w:rsidP="00742C25">
                                  <w:pPr>
                                    <w:widowControl w:val="0"/>
                                    <w:rPr>
                                      <w:rFonts w:eastAsia="MS Mincho"/>
                                      <w:kern w:val="2"/>
                                      <w:sz w:val="14"/>
                                      <w:szCs w:val="14"/>
                                      <w:lang w:eastAsia="ja-JP"/>
                                    </w:rPr>
                                  </w:pPr>
                                  <w:r w:rsidRPr="00870339">
                                    <w:rPr>
                                      <w:rFonts w:eastAsia="MS Mincho" w:hAnsi="MS Mincho" w:hint="eastAsia"/>
                                      <w:color w:val="000000"/>
                                      <w:kern w:val="2"/>
                                      <w:sz w:val="14"/>
                                      <w:szCs w:val="14"/>
                                      <w:lang w:eastAsia="ja-JP"/>
                                    </w:rPr>
                                    <w:t>B</w:t>
                                  </w:r>
                                  <w:r w:rsidRPr="00870339">
                                    <w:rPr>
                                      <w:rFonts w:eastAsia="MS Mincho" w:hAnsi="MS Mincho"/>
                                      <w:color w:val="000000"/>
                                      <w:kern w:val="2"/>
                                      <w:sz w:val="14"/>
                                      <w:szCs w:val="14"/>
                                      <w:lang w:eastAsia="ja-JP"/>
                                    </w:rPr>
                                    <w:t>eam Width</w:t>
                                  </w:r>
                                </w:p>
                              </w:tc>
                              <w:tc>
                                <w:tcPr>
                                  <w:tcW w:w="1701" w:type="dxa"/>
                                  <w:vAlign w:val="center"/>
                                </w:tcPr>
                                <w:p w14:paraId="1B5C0B3C" w14:textId="77777777"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1.2°</w:t>
                                  </w:r>
                                </w:p>
                                <w:p w14:paraId="3527C2DB" w14:textId="77777777" w:rsidR="009B04C0" w:rsidRPr="00870339" w:rsidRDefault="009B04C0" w:rsidP="00087C30">
                                  <w:pPr>
                                    <w:widowControl w:val="0"/>
                                    <w:jc w:val="both"/>
                                    <w:rPr>
                                      <w:rFonts w:eastAsia="MS Mincho"/>
                                      <w:kern w:val="2"/>
                                      <w:sz w:val="14"/>
                                      <w:szCs w:val="14"/>
                                      <w:lang w:eastAsia="ja-JP"/>
                                    </w:rPr>
                                  </w:pPr>
                                  <w:r w:rsidRPr="00870339">
                                    <w:rPr>
                                      <w:rFonts w:eastAsia="MS Mincho"/>
                                      <w:color w:val="000000"/>
                                      <w:kern w:val="2"/>
                                      <w:sz w:val="14"/>
                                      <w:szCs w:val="14"/>
                                      <w:lang w:eastAsia="ja-JP"/>
                                    </w:rPr>
                                    <w:t>(Half Power)</w:t>
                                  </w:r>
                                </w:p>
                              </w:tc>
                              <w:tc>
                                <w:tcPr>
                                  <w:tcW w:w="1701" w:type="dxa"/>
                                  <w:vAlign w:val="center"/>
                                </w:tcPr>
                                <w:p w14:paraId="516B1F07" w14:textId="77777777"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2</w:t>
                                  </w:r>
                                  <w:r w:rsidRPr="00870339">
                                    <w:rPr>
                                      <w:rFonts w:eastAsia="MS Mincho" w:hint="eastAsia"/>
                                      <w:color w:val="000000"/>
                                      <w:kern w:val="2"/>
                                      <w:sz w:val="14"/>
                                      <w:szCs w:val="14"/>
                                      <w:lang w:eastAsia="ja-JP"/>
                                    </w:rPr>
                                    <w:t>.0</w:t>
                                  </w:r>
                                  <w:r w:rsidRPr="00870339">
                                    <w:rPr>
                                      <w:rFonts w:eastAsia="MS Mincho"/>
                                      <w:color w:val="000000"/>
                                      <w:kern w:val="2"/>
                                      <w:sz w:val="14"/>
                                      <w:szCs w:val="14"/>
                                      <w:lang w:eastAsia="ja-JP"/>
                                    </w:rPr>
                                    <w:t>°</w:t>
                                  </w:r>
                                </w:p>
                                <w:p w14:paraId="159236B9" w14:textId="77777777" w:rsidR="009B04C0" w:rsidRPr="00870339" w:rsidRDefault="009B04C0" w:rsidP="00087C30">
                                  <w:pPr>
                                    <w:widowControl w:val="0"/>
                                    <w:jc w:val="both"/>
                                    <w:rPr>
                                      <w:rFonts w:eastAsia="MS Mincho"/>
                                      <w:kern w:val="2"/>
                                      <w:sz w:val="14"/>
                                      <w:szCs w:val="14"/>
                                      <w:lang w:eastAsia="ja-JP"/>
                                    </w:rPr>
                                  </w:pPr>
                                  <w:r w:rsidRPr="00870339">
                                    <w:rPr>
                                      <w:rFonts w:eastAsia="MS Mincho"/>
                                      <w:color w:val="000000"/>
                                      <w:kern w:val="2"/>
                                      <w:sz w:val="14"/>
                                      <w:szCs w:val="14"/>
                                      <w:lang w:eastAsia="ja-JP"/>
                                    </w:rPr>
                                    <w:t>(Half Power)</w:t>
                                  </w:r>
                                </w:p>
                              </w:tc>
                            </w:tr>
                            <w:tr w:rsidR="009B04C0" w:rsidRPr="00870339" w14:paraId="05C6C228" w14:textId="77777777" w:rsidTr="00087C30">
                              <w:trPr>
                                <w:trHeight w:val="245"/>
                              </w:trPr>
                              <w:tc>
                                <w:tcPr>
                                  <w:tcW w:w="1134" w:type="dxa"/>
                                </w:tcPr>
                                <w:p w14:paraId="2538055C" w14:textId="77777777" w:rsidR="009B04C0" w:rsidRPr="00870339" w:rsidRDefault="009B04C0" w:rsidP="00742C25">
                                  <w:pPr>
                                    <w:widowControl w:val="0"/>
                                    <w:rPr>
                                      <w:rFonts w:eastAsia="MS Mincho"/>
                                      <w:color w:val="000000"/>
                                      <w:kern w:val="2"/>
                                      <w:sz w:val="14"/>
                                      <w:szCs w:val="14"/>
                                      <w:lang w:eastAsia="ja-JP"/>
                                    </w:rPr>
                                  </w:pPr>
                                  <w:r w:rsidRPr="00870339">
                                    <w:rPr>
                                      <w:rFonts w:eastAsia="MS Mincho" w:hAnsi="MS Mincho" w:hint="eastAsia"/>
                                      <w:sz w:val="14"/>
                                      <w:szCs w:val="14"/>
                                      <w:lang w:eastAsia="ja-JP"/>
                                    </w:rPr>
                                    <w:t>P</w:t>
                                  </w:r>
                                  <w:r w:rsidRPr="00870339">
                                    <w:rPr>
                                      <w:rFonts w:eastAsia="MS Mincho" w:hAnsi="MS Mincho"/>
                                      <w:sz w:val="14"/>
                                      <w:szCs w:val="14"/>
                                      <w:lang w:eastAsia="ja-JP"/>
                                    </w:rPr>
                                    <w:t>olarization</w:t>
                                  </w:r>
                                </w:p>
                              </w:tc>
                              <w:tc>
                                <w:tcPr>
                                  <w:tcW w:w="3402" w:type="dxa"/>
                                  <w:gridSpan w:val="2"/>
                                  <w:vAlign w:val="center"/>
                                </w:tcPr>
                                <w:p w14:paraId="71325E9B" w14:textId="77777777" w:rsidR="009B04C0" w:rsidRPr="00870339" w:rsidRDefault="009B04C0" w:rsidP="00087C30">
                                  <w:pPr>
                                    <w:widowControl w:val="0"/>
                                    <w:jc w:val="both"/>
                                    <w:rPr>
                                      <w:rFonts w:eastAsia="MS Mincho" w:hAnsi="MS Mincho"/>
                                      <w:sz w:val="14"/>
                                      <w:szCs w:val="14"/>
                                      <w:lang w:eastAsia="ja-JP"/>
                                    </w:rPr>
                                  </w:pPr>
                                  <w:r w:rsidRPr="00870339">
                                    <w:rPr>
                                      <w:rFonts w:eastAsia="MS Mincho" w:hAnsi="MS Mincho" w:hint="eastAsia"/>
                                      <w:sz w:val="14"/>
                                      <w:szCs w:val="14"/>
                                      <w:lang w:eastAsia="ja-JP"/>
                                    </w:rPr>
                                    <w:t>L</w:t>
                                  </w:r>
                                  <w:r w:rsidRPr="00870339">
                                    <w:rPr>
                                      <w:rFonts w:eastAsia="MS Mincho" w:hAnsi="MS Mincho"/>
                                      <w:sz w:val="14"/>
                                      <w:szCs w:val="14"/>
                                      <w:lang w:eastAsia="ja-JP"/>
                                    </w:rPr>
                                    <w:t>inear Horizontal &amp;Vertical Dual Polarization</w:t>
                                  </w:r>
                                </w:p>
                                <w:p w14:paraId="34644563" w14:textId="4EE15906" w:rsidR="009B04C0" w:rsidRPr="00870339" w:rsidRDefault="009B04C0" w:rsidP="00087C30">
                                  <w:pPr>
                                    <w:widowControl w:val="0"/>
                                    <w:jc w:val="both"/>
                                    <w:rPr>
                                      <w:rFonts w:eastAsia="MS Mincho"/>
                                      <w:sz w:val="14"/>
                                      <w:szCs w:val="14"/>
                                      <w:lang w:eastAsia="ja-JP"/>
                                    </w:rPr>
                                  </w:pPr>
                                  <w:r w:rsidRPr="00870339">
                                    <w:rPr>
                                      <w:rFonts w:eastAsia="MS Mincho" w:hAnsi="MS Mincho" w:hint="eastAsia"/>
                                      <w:sz w:val="14"/>
                                      <w:szCs w:val="14"/>
                                      <w:lang w:eastAsia="ja-JP"/>
                                    </w:rPr>
                                    <w:t>X</w:t>
                                  </w:r>
                                  <w:r w:rsidRPr="00870339">
                                    <w:rPr>
                                      <w:rFonts w:eastAsia="MS Mincho" w:hAnsi="MS Mincho"/>
                                      <w:sz w:val="14"/>
                                      <w:szCs w:val="14"/>
                                      <w:lang w:eastAsia="ja-JP"/>
                                    </w:rPr>
                                    <w:t xml:space="preserve">PD </w:t>
                                  </w:r>
                                  <w:r w:rsidRPr="00870339">
                                    <w:rPr>
                                      <w:rFonts w:eastAsia="MS Mincho"/>
                                      <w:sz w:val="14"/>
                                      <w:szCs w:val="14"/>
                                      <w:lang w:eastAsia="ja-JP"/>
                                    </w:rPr>
                                    <w:t>30</w:t>
                                  </w:r>
                                  <w:r w:rsidR="00393956" w:rsidRPr="00870339">
                                    <w:rPr>
                                      <w:rFonts w:eastAsia="MS Mincho" w:hint="eastAsia"/>
                                      <w:sz w:val="14"/>
                                      <w:szCs w:val="14"/>
                                      <w:lang w:eastAsia="ja-JP"/>
                                    </w:rPr>
                                    <w:t xml:space="preserve"> </w:t>
                                  </w:r>
                                  <w:r w:rsidRPr="00870339">
                                    <w:rPr>
                                      <w:rFonts w:eastAsia="MS Mincho"/>
                                      <w:sz w:val="14"/>
                                      <w:szCs w:val="14"/>
                                      <w:lang w:eastAsia="ja-JP"/>
                                    </w:rPr>
                                    <w:t>dB or more</w:t>
                                  </w:r>
                                </w:p>
                              </w:tc>
                            </w:tr>
                            <w:tr w:rsidR="009B04C0" w:rsidRPr="00870339" w14:paraId="1739BD86" w14:textId="77777777" w:rsidTr="00087C30">
                              <w:trPr>
                                <w:trHeight w:val="70"/>
                              </w:trPr>
                              <w:tc>
                                <w:tcPr>
                                  <w:tcW w:w="1134" w:type="dxa"/>
                                </w:tcPr>
                                <w:p w14:paraId="35132E2E" w14:textId="77777777" w:rsidR="009B04C0" w:rsidRPr="00870339" w:rsidRDefault="009B04C0" w:rsidP="00742C25">
                                  <w:pPr>
                                    <w:widowControl w:val="0"/>
                                    <w:rPr>
                                      <w:rFonts w:eastAsia="MS Mincho"/>
                                      <w:sz w:val="14"/>
                                      <w:szCs w:val="14"/>
                                      <w:lang w:eastAsia="ja-JP"/>
                                    </w:rPr>
                                  </w:pPr>
                                  <w:r w:rsidRPr="00870339">
                                    <w:rPr>
                                      <w:rFonts w:eastAsia="MS Mincho" w:hAnsi="MS Mincho" w:hint="eastAsia"/>
                                      <w:color w:val="000000"/>
                                      <w:kern w:val="2"/>
                                      <w:sz w:val="14"/>
                                      <w:szCs w:val="14"/>
                                      <w:lang w:eastAsia="ja-JP"/>
                                    </w:rPr>
                                    <w:t>A</w:t>
                                  </w:r>
                                  <w:r w:rsidRPr="00870339">
                                    <w:rPr>
                                      <w:rFonts w:eastAsia="MS Mincho" w:hAnsi="MS Mincho"/>
                                      <w:color w:val="000000"/>
                                      <w:kern w:val="2"/>
                                      <w:sz w:val="14"/>
                                      <w:szCs w:val="14"/>
                                      <w:lang w:eastAsia="ja-JP"/>
                                    </w:rPr>
                                    <w:t>ntenna Gain</w:t>
                                  </w:r>
                                </w:p>
                              </w:tc>
                              <w:tc>
                                <w:tcPr>
                                  <w:tcW w:w="1701" w:type="dxa"/>
                                  <w:vAlign w:val="center"/>
                                </w:tcPr>
                                <w:p w14:paraId="3BDF76A6" w14:textId="7E244A2C" w:rsidR="009B04C0" w:rsidRPr="00870339" w:rsidRDefault="009B04C0" w:rsidP="00087C30">
                                  <w:pPr>
                                    <w:widowControl w:val="0"/>
                                    <w:jc w:val="both"/>
                                    <w:rPr>
                                      <w:rFonts w:eastAsia="MS Mincho"/>
                                      <w:sz w:val="14"/>
                                      <w:szCs w:val="14"/>
                                      <w:lang w:eastAsia="ja-JP"/>
                                    </w:rPr>
                                  </w:pPr>
                                  <w:r w:rsidRPr="00870339">
                                    <w:rPr>
                                      <w:rFonts w:eastAsia="MS Mincho"/>
                                      <w:color w:val="000000"/>
                                      <w:kern w:val="2"/>
                                      <w:sz w:val="14"/>
                                      <w:szCs w:val="14"/>
                                      <w:lang w:eastAsia="ja-JP"/>
                                    </w:rPr>
                                    <w:t>43</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dBi or more</w:t>
                                  </w:r>
                                </w:p>
                              </w:tc>
                              <w:tc>
                                <w:tcPr>
                                  <w:tcW w:w="1701" w:type="dxa"/>
                                  <w:vAlign w:val="center"/>
                                </w:tcPr>
                                <w:p w14:paraId="06D79347" w14:textId="6141C668" w:rsidR="009B04C0" w:rsidRPr="00870339" w:rsidRDefault="009B04C0" w:rsidP="00087C30">
                                  <w:pPr>
                                    <w:widowControl w:val="0"/>
                                    <w:jc w:val="both"/>
                                    <w:rPr>
                                      <w:rFonts w:eastAsia="MS Mincho"/>
                                      <w:sz w:val="14"/>
                                      <w:szCs w:val="14"/>
                                      <w:lang w:eastAsia="ja-JP"/>
                                    </w:rPr>
                                  </w:pPr>
                                  <w:r w:rsidRPr="00870339">
                                    <w:rPr>
                                      <w:rFonts w:eastAsia="MS Mincho"/>
                                      <w:color w:val="000000"/>
                                      <w:kern w:val="2"/>
                                      <w:sz w:val="14"/>
                                      <w:szCs w:val="14"/>
                                      <w:lang w:eastAsia="ja-JP"/>
                                    </w:rPr>
                                    <w:t>38</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dBi or more</w:t>
                                  </w:r>
                                </w:p>
                              </w:tc>
                            </w:tr>
                            <w:tr w:rsidR="009B04C0" w:rsidRPr="00870339" w14:paraId="54D7B8EB" w14:textId="77777777" w:rsidTr="00087C30">
                              <w:trPr>
                                <w:trHeight w:val="194"/>
                              </w:trPr>
                              <w:tc>
                                <w:tcPr>
                                  <w:tcW w:w="1134" w:type="dxa"/>
                                </w:tcPr>
                                <w:p w14:paraId="1D287009" w14:textId="504909A2" w:rsidR="009B04C0" w:rsidRPr="00870339" w:rsidRDefault="00C06851" w:rsidP="00742C25">
                                  <w:pPr>
                                    <w:widowControl w:val="0"/>
                                    <w:rPr>
                                      <w:rFonts w:eastAsia="MS Mincho"/>
                                      <w:color w:val="000000"/>
                                      <w:kern w:val="2"/>
                                      <w:sz w:val="14"/>
                                      <w:szCs w:val="14"/>
                                      <w:lang w:eastAsia="ja-JP"/>
                                    </w:rPr>
                                  </w:pPr>
                                  <w:r w:rsidRPr="00870339">
                                    <w:rPr>
                                      <w:rFonts w:eastAsia="MS Mincho" w:hAnsi="MS Mincho"/>
                                      <w:color w:val="000000"/>
                                      <w:kern w:val="2"/>
                                      <w:sz w:val="14"/>
                                      <w:szCs w:val="14"/>
                                      <w:lang w:eastAsia="ja-JP"/>
                                    </w:rPr>
                                    <w:t xml:space="preserve">Azimuth </w:t>
                                  </w:r>
                                  <w:r w:rsidR="009B04C0" w:rsidRPr="00870339">
                                    <w:rPr>
                                      <w:rFonts w:eastAsia="MS Mincho" w:hAnsi="MS Mincho" w:hint="eastAsia"/>
                                      <w:color w:val="000000"/>
                                      <w:kern w:val="2"/>
                                      <w:sz w:val="14"/>
                                      <w:szCs w:val="14"/>
                                      <w:lang w:eastAsia="ja-JP"/>
                                    </w:rPr>
                                    <w:t>S</w:t>
                                  </w:r>
                                  <w:r w:rsidR="009B04C0" w:rsidRPr="00870339">
                                    <w:rPr>
                                      <w:rFonts w:eastAsia="MS Mincho" w:hAnsi="MS Mincho"/>
                                      <w:color w:val="000000"/>
                                      <w:kern w:val="2"/>
                                      <w:sz w:val="14"/>
                                      <w:szCs w:val="14"/>
                                      <w:lang w:eastAsia="ja-JP"/>
                                    </w:rPr>
                                    <w:t>canning Speed</w:t>
                                  </w:r>
                                </w:p>
                              </w:tc>
                              <w:tc>
                                <w:tcPr>
                                  <w:tcW w:w="3402" w:type="dxa"/>
                                  <w:gridSpan w:val="2"/>
                                  <w:vAlign w:val="center"/>
                                </w:tcPr>
                                <w:p w14:paraId="335EBF25" w14:textId="77777777" w:rsidR="009B04C0" w:rsidRPr="00870339" w:rsidRDefault="009B04C0" w:rsidP="005804F7">
                                  <w:pPr>
                                    <w:widowControl w:val="0"/>
                                    <w:jc w:val="center"/>
                                    <w:rPr>
                                      <w:rFonts w:eastAsia="MS Mincho"/>
                                      <w:color w:val="000000"/>
                                      <w:kern w:val="2"/>
                                      <w:sz w:val="14"/>
                                      <w:szCs w:val="14"/>
                                      <w:lang w:eastAsia="ja-JP"/>
                                    </w:rPr>
                                  </w:pPr>
                                  <w:r w:rsidRPr="00870339">
                                    <w:rPr>
                                      <w:rFonts w:eastAsia="MS Mincho"/>
                                      <w:color w:val="000000"/>
                                      <w:kern w:val="2"/>
                                      <w:sz w:val="14"/>
                                      <w:szCs w:val="14"/>
                                      <w:lang w:eastAsia="ja-JP"/>
                                    </w:rPr>
                                    <w:t>0.1 - 6</w:t>
                                  </w:r>
                                  <w:r w:rsidRPr="00870339">
                                    <w:rPr>
                                      <w:rFonts w:eastAsia="MS Mincho" w:hint="eastAsia"/>
                                      <w:color w:val="000000"/>
                                      <w:kern w:val="2"/>
                                      <w:sz w:val="14"/>
                                      <w:szCs w:val="14"/>
                                      <w:lang w:eastAsia="ja-JP"/>
                                    </w:rPr>
                                    <w:t>.0</w:t>
                                  </w:r>
                                  <w:r w:rsidRPr="00870339">
                                    <w:rPr>
                                      <w:rFonts w:eastAsia="MS Mincho"/>
                                      <w:color w:val="000000"/>
                                      <w:kern w:val="2"/>
                                      <w:sz w:val="14"/>
                                      <w:szCs w:val="14"/>
                                      <w:lang w:eastAsia="ja-JP"/>
                                    </w:rPr>
                                    <w:t>rpm</w:t>
                                  </w:r>
                                </w:p>
                              </w:tc>
                            </w:tr>
                            <w:tr w:rsidR="009B04C0" w:rsidRPr="00870339" w14:paraId="62182B70" w14:textId="77777777" w:rsidTr="00087C30">
                              <w:trPr>
                                <w:trHeight w:val="70"/>
                              </w:trPr>
                              <w:tc>
                                <w:tcPr>
                                  <w:tcW w:w="1134" w:type="dxa"/>
                                </w:tcPr>
                                <w:p w14:paraId="72DDFE56" w14:textId="1D037281" w:rsidR="009B04C0" w:rsidRPr="00870339" w:rsidRDefault="00C06851" w:rsidP="00742C25">
                                  <w:pPr>
                                    <w:widowControl w:val="0"/>
                                    <w:rPr>
                                      <w:rFonts w:eastAsia="MS Mincho"/>
                                      <w:color w:val="000000"/>
                                      <w:kern w:val="2"/>
                                      <w:sz w:val="14"/>
                                      <w:szCs w:val="14"/>
                                      <w:lang w:eastAsia="ja-JP"/>
                                    </w:rPr>
                                  </w:pPr>
                                  <w:r w:rsidRPr="00870339">
                                    <w:rPr>
                                      <w:rFonts w:eastAsia="MS Mincho" w:hAnsi="MS Mincho"/>
                                      <w:color w:val="000000"/>
                                      <w:kern w:val="2"/>
                                      <w:sz w:val="14"/>
                                      <w:szCs w:val="14"/>
                                      <w:lang w:eastAsia="ja-JP"/>
                                    </w:rPr>
                                    <w:t>Elevation</w:t>
                                  </w:r>
                                  <w:r w:rsidR="009B04C0" w:rsidRPr="00870339">
                                    <w:rPr>
                                      <w:rFonts w:eastAsia="MS Mincho" w:hAnsi="MS Mincho"/>
                                      <w:color w:val="000000"/>
                                      <w:kern w:val="2"/>
                                      <w:sz w:val="14"/>
                                      <w:szCs w:val="14"/>
                                      <w:lang w:eastAsia="ja-JP"/>
                                    </w:rPr>
                                    <w:t xml:space="preserve"> Angle Span</w:t>
                                  </w:r>
                                </w:p>
                              </w:tc>
                              <w:tc>
                                <w:tcPr>
                                  <w:tcW w:w="3402" w:type="dxa"/>
                                  <w:gridSpan w:val="2"/>
                                  <w:vAlign w:val="center"/>
                                </w:tcPr>
                                <w:p w14:paraId="497329D2" w14:textId="77777777" w:rsidR="009B04C0" w:rsidRPr="00870339" w:rsidRDefault="009B04C0" w:rsidP="00087C30">
                                  <w:pPr>
                                    <w:widowControl w:val="0"/>
                                    <w:jc w:val="center"/>
                                    <w:rPr>
                                      <w:rFonts w:eastAsia="MS Mincho"/>
                                      <w:color w:val="000000"/>
                                      <w:kern w:val="2"/>
                                      <w:sz w:val="14"/>
                                      <w:szCs w:val="14"/>
                                      <w:lang w:eastAsia="ja-JP"/>
                                    </w:rPr>
                                  </w:pPr>
                                  <w:r w:rsidRPr="00870339">
                                    <w:rPr>
                                      <w:rFonts w:eastAsia="MS Mincho"/>
                                      <w:color w:val="000000"/>
                                      <w:kern w:val="2"/>
                                      <w:sz w:val="14"/>
                                      <w:szCs w:val="14"/>
                                      <w:lang w:eastAsia="ja-JP"/>
                                    </w:rPr>
                                    <w:t>- 2°-</w:t>
                                  </w:r>
                                  <w:r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182°</w:t>
                                  </w:r>
                                </w:p>
                              </w:tc>
                            </w:tr>
                            <w:tr w:rsidR="009B04C0" w:rsidRPr="00870339" w14:paraId="256A379D" w14:textId="77777777" w:rsidTr="00087C30">
                              <w:trPr>
                                <w:trHeight w:val="172"/>
                              </w:trPr>
                              <w:tc>
                                <w:tcPr>
                                  <w:tcW w:w="1134" w:type="dxa"/>
                                </w:tcPr>
                                <w:p w14:paraId="544752D6" w14:textId="77777777" w:rsidR="009B04C0" w:rsidRPr="00870339" w:rsidRDefault="009B04C0" w:rsidP="00742C25">
                                  <w:pPr>
                                    <w:widowControl w:val="0"/>
                                    <w:ind w:left="70" w:hangingChars="50" w:hanging="7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S</w:t>
                                  </w:r>
                                  <w:r w:rsidRPr="00870339">
                                    <w:rPr>
                                      <w:rFonts w:eastAsia="MS Mincho" w:hAnsi="MS Mincho"/>
                                      <w:color w:val="000000"/>
                                      <w:kern w:val="2"/>
                                      <w:sz w:val="14"/>
                                      <w:szCs w:val="14"/>
                                      <w:lang w:eastAsia="ja-JP"/>
                                    </w:rPr>
                                    <w:t>urvival Wind Speed</w:t>
                                  </w:r>
                                </w:p>
                              </w:tc>
                              <w:tc>
                                <w:tcPr>
                                  <w:tcW w:w="3402" w:type="dxa"/>
                                  <w:gridSpan w:val="2"/>
                                  <w:vAlign w:val="center"/>
                                </w:tcPr>
                                <w:p w14:paraId="4F41ABD7" w14:textId="77777777" w:rsidR="009B04C0" w:rsidRPr="00870339" w:rsidRDefault="009B04C0" w:rsidP="005804F7">
                                  <w:pPr>
                                    <w:widowControl w:val="0"/>
                                    <w:jc w:val="center"/>
                                    <w:rPr>
                                      <w:rFonts w:eastAsia="MS Mincho"/>
                                      <w:color w:val="000000"/>
                                      <w:kern w:val="2"/>
                                      <w:sz w:val="14"/>
                                      <w:szCs w:val="14"/>
                                      <w:lang w:eastAsia="ja-JP"/>
                                    </w:rPr>
                                  </w:pPr>
                                  <w:r w:rsidRPr="00870339">
                                    <w:rPr>
                                      <w:rFonts w:eastAsia="MS Mincho"/>
                                      <w:color w:val="000000"/>
                                      <w:kern w:val="2"/>
                                      <w:sz w:val="14"/>
                                      <w:szCs w:val="14"/>
                                      <w:lang w:eastAsia="ja-JP"/>
                                    </w:rPr>
                                    <w:t>60m/s</w:t>
                                  </w:r>
                                  <w:r w:rsidRPr="00870339">
                                    <w:rPr>
                                      <w:rFonts w:eastAsia="MS Mincho" w:hAnsi="MS Mincho" w:hint="eastAsia"/>
                                      <w:color w:val="000000"/>
                                      <w:kern w:val="2"/>
                                      <w:sz w:val="14"/>
                                      <w:szCs w:val="14"/>
                                      <w:lang w:eastAsia="ja-JP"/>
                                    </w:rPr>
                                    <w:t xml:space="preserve"> </w:t>
                                  </w:r>
                                  <w:r w:rsidRPr="00870339">
                                    <w:rPr>
                                      <w:rFonts w:eastAsia="MS Mincho" w:hAnsi="MS Mincho"/>
                                      <w:color w:val="000000"/>
                                      <w:kern w:val="2"/>
                                      <w:sz w:val="14"/>
                                      <w:szCs w:val="14"/>
                                      <w:lang w:eastAsia="ja-JP"/>
                                    </w:rPr>
                                    <w:t>or less</w:t>
                                  </w:r>
                                </w:p>
                              </w:tc>
                            </w:tr>
                            <w:tr w:rsidR="009B04C0" w:rsidRPr="00870339" w14:paraId="5C7B2285" w14:textId="77777777" w:rsidTr="00087C30">
                              <w:trPr>
                                <w:trHeight w:val="104"/>
                              </w:trPr>
                              <w:tc>
                                <w:tcPr>
                                  <w:tcW w:w="1134" w:type="dxa"/>
                                </w:tcPr>
                                <w:p w14:paraId="76E45A13" w14:textId="77777777" w:rsidR="009B04C0" w:rsidRPr="00870339" w:rsidRDefault="009B04C0" w:rsidP="00742C25">
                                  <w:pPr>
                                    <w:widowControl w:val="0"/>
                                    <w:ind w:left="-2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O</w:t>
                                  </w:r>
                                  <w:r w:rsidRPr="00870339">
                                    <w:rPr>
                                      <w:rFonts w:eastAsia="MS Mincho" w:hAnsi="MS Mincho"/>
                                      <w:color w:val="000000"/>
                                      <w:kern w:val="2"/>
                                      <w:sz w:val="14"/>
                                      <w:szCs w:val="14"/>
                                      <w:lang w:eastAsia="ja-JP"/>
                                    </w:rPr>
                                    <w:t>perating Frequency</w:t>
                                  </w:r>
                                </w:p>
                              </w:tc>
                              <w:tc>
                                <w:tcPr>
                                  <w:tcW w:w="3402" w:type="dxa"/>
                                  <w:gridSpan w:val="2"/>
                                  <w:vAlign w:val="center"/>
                                </w:tcPr>
                                <w:p w14:paraId="31607527" w14:textId="554C7D37" w:rsidR="009B04C0" w:rsidRPr="00870339" w:rsidRDefault="009B04C0" w:rsidP="005804F7">
                                  <w:pPr>
                                    <w:widowControl w:val="0"/>
                                    <w:jc w:val="center"/>
                                    <w:rPr>
                                      <w:rFonts w:eastAsia="MS Mincho"/>
                                      <w:color w:val="000000"/>
                                      <w:kern w:val="2"/>
                                      <w:sz w:val="14"/>
                                      <w:szCs w:val="14"/>
                                      <w:lang w:eastAsia="ja-JP"/>
                                    </w:rPr>
                                  </w:pPr>
                                  <w:r w:rsidRPr="00870339">
                                    <w:rPr>
                                      <w:rFonts w:eastAsia="MS Mincho"/>
                                      <w:color w:val="000000"/>
                                      <w:kern w:val="2"/>
                                      <w:sz w:val="14"/>
                                      <w:szCs w:val="14"/>
                                      <w:lang w:eastAsia="ja-JP"/>
                                    </w:rPr>
                                    <w:t>9,350~9,450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MHz or 9,700 - 9,800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MHz</w:t>
                                  </w:r>
                                </w:p>
                              </w:tc>
                            </w:tr>
                            <w:tr w:rsidR="009B04C0" w:rsidRPr="00870339" w14:paraId="22CDD1AA" w14:textId="77777777" w:rsidTr="00087C30">
                              <w:trPr>
                                <w:trHeight w:val="319"/>
                              </w:trPr>
                              <w:tc>
                                <w:tcPr>
                                  <w:tcW w:w="1134" w:type="dxa"/>
                                </w:tcPr>
                                <w:p w14:paraId="7AE841D9" w14:textId="77777777" w:rsidR="009B04C0" w:rsidRPr="00870339" w:rsidRDefault="009B04C0" w:rsidP="00742C25">
                                  <w:pPr>
                                    <w:widowControl w:val="0"/>
                                    <w:ind w:left="-2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P</w:t>
                                  </w:r>
                                  <w:r w:rsidRPr="00870339">
                                    <w:rPr>
                                      <w:rFonts w:eastAsia="MS Mincho" w:hAnsi="MS Mincho"/>
                                      <w:color w:val="000000"/>
                                      <w:kern w:val="2"/>
                                      <w:sz w:val="14"/>
                                      <w:szCs w:val="14"/>
                                      <w:lang w:eastAsia="ja-JP"/>
                                    </w:rPr>
                                    <w:t>ulse Width</w:t>
                                  </w:r>
                                </w:p>
                              </w:tc>
                              <w:tc>
                                <w:tcPr>
                                  <w:tcW w:w="1701" w:type="dxa"/>
                                  <w:vAlign w:val="center"/>
                                </w:tcPr>
                                <w:p w14:paraId="3B331380" w14:textId="284C92DC" w:rsidR="009B04C0" w:rsidRPr="00870339" w:rsidRDefault="009B04C0" w:rsidP="00087C30">
                                  <w:pPr>
                                    <w:widowControl w:val="0"/>
                                    <w:jc w:val="both"/>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S</w:t>
                                  </w:r>
                                  <w:r w:rsidRPr="00870339">
                                    <w:rPr>
                                      <w:rFonts w:eastAsia="MS Mincho" w:hAnsi="MS Mincho"/>
                                      <w:color w:val="000000"/>
                                      <w:kern w:val="2"/>
                                      <w:sz w:val="14"/>
                                      <w:szCs w:val="14"/>
                                      <w:lang w:eastAsia="ja-JP"/>
                                    </w:rPr>
                                    <w:t xml:space="preserve">hort: </w:t>
                                  </w:r>
                                  <w:r w:rsidRPr="00870339">
                                    <w:rPr>
                                      <w:rFonts w:eastAsia="MS Mincho"/>
                                      <w:color w:val="000000"/>
                                      <w:kern w:val="2"/>
                                      <w:sz w:val="14"/>
                                      <w:szCs w:val="14"/>
                                      <w:lang w:eastAsia="ja-JP"/>
                                    </w:rPr>
                                    <w:t>1</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μs</w:t>
                                  </w:r>
                                </w:p>
                                <w:p w14:paraId="317FDE1B" w14:textId="1CAACD27" w:rsidR="009B04C0" w:rsidRPr="00870339" w:rsidRDefault="009B04C0" w:rsidP="00087C30">
                                  <w:pPr>
                                    <w:widowControl w:val="0"/>
                                    <w:jc w:val="both"/>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L</w:t>
                                  </w:r>
                                  <w:r w:rsidRPr="00870339">
                                    <w:rPr>
                                      <w:rFonts w:eastAsia="MS Mincho" w:hAnsi="MS Mincho"/>
                                      <w:color w:val="000000"/>
                                      <w:kern w:val="2"/>
                                      <w:sz w:val="14"/>
                                      <w:szCs w:val="14"/>
                                      <w:lang w:eastAsia="ja-JP"/>
                                    </w:rPr>
                                    <w:t xml:space="preserve">ong: </w:t>
                                  </w:r>
                                  <w:r w:rsidRPr="00870339">
                                    <w:rPr>
                                      <w:rFonts w:eastAsia="MS Mincho"/>
                                      <w:color w:val="000000"/>
                                      <w:kern w:val="2"/>
                                      <w:sz w:val="14"/>
                                      <w:szCs w:val="14"/>
                                      <w:lang w:eastAsia="ja-JP"/>
                                    </w:rPr>
                                    <w:t>32</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μs</w:t>
                                  </w:r>
                                </w:p>
                              </w:tc>
                              <w:tc>
                                <w:tcPr>
                                  <w:tcW w:w="1701" w:type="dxa"/>
                                  <w:vAlign w:val="center"/>
                                </w:tcPr>
                                <w:p w14:paraId="11788C07" w14:textId="5F8D12BB" w:rsidR="009B04C0" w:rsidRPr="00870339" w:rsidRDefault="009B04C0" w:rsidP="00087C30">
                                  <w:pPr>
                                    <w:widowControl w:val="0"/>
                                    <w:jc w:val="both"/>
                                    <w:rPr>
                                      <w:rFonts w:eastAsia="MS Mincho"/>
                                      <w:color w:val="000000"/>
                                      <w:kern w:val="2"/>
                                      <w:sz w:val="14"/>
                                      <w:szCs w:val="14"/>
                                      <w:lang w:eastAsia="ja-JP"/>
                                    </w:rPr>
                                  </w:pPr>
                                  <w:r w:rsidRPr="00870339">
                                    <w:rPr>
                                      <w:rFonts w:eastAsia="MS Mincho" w:hAnsi="MS Mincho"/>
                                      <w:color w:val="000000"/>
                                      <w:kern w:val="2"/>
                                      <w:sz w:val="14"/>
                                      <w:szCs w:val="14"/>
                                      <w:lang w:eastAsia="ja-JP"/>
                                    </w:rPr>
                                    <w:t xml:space="preserve">Short: </w:t>
                                  </w:r>
                                  <w:r w:rsidRPr="00870339">
                                    <w:rPr>
                                      <w:rFonts w:eastAsia="MS Mincho"/>
                                      <w:color w:val="000000"/>
                                      <w:kern w:val="2"/>
                                      <w:sz w:val="14"/>
                                      <w:szCs w:val="14"/>
                                      <w:lang w:eastAsia="ja-JP"/>
                                    </w:rPr>
                                    <w:t>1</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μs</w:t>
                                  </w:r>
                                </w:p>
                                <w:p w14:paraId="58A09054" w14:textId="4214674D" w:rsidR="009B04C0" w:rsidRPr="00870339" w:rsidRDefault="009B04C0" w:rsidP="00087C30">
                                  <w:pPr>
                                    <w:widowControl w:val="0"/>
                                    <w:jc w:val="both"/>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L</w:t>
                                  </w:r>
                                  <w:r w:rsidRPr="00870339">
                                    <w:rPr>
                                      <w:rFonts w:eastAsia="MS Mincho" w:hAnsi="MS Mincho"/>
                                      <w:color w:val="000000"/>
                                      <w:kern w:val="2"/>
                                      <w:sz w:val="14"/>
                                      <w:szCs w:val="14"/>
                                      <w:lang w:eastAsia="ja-JP"/>
                                    </w:rPr>
                                    <w:t xml:space="preserve">ong: </w:t>
                                  </w:r>
                                  <w:r w:rsidRPr="00870339">
                                    <w:rPr>
                                      <w:rFonts w:eastAsia="MS Mincho"/>
                                      <w:color w:val="000000"/>
                                      <w:kern w:val="2"/>
                                      <w:sz w:val="14"/>
                                      <w:szCs w:val="14"/>
                                      <w:lang w:eastAsia="ja-JP"/>
                                    </w:rPr>
                                    <w:t>50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μs</w:t>
                                  </w:r>
                                </w:p>
                              </w:tc>
                            </w:tr>
                            <w:tr w:rsidR="009B04C0" w:rsidRPr="00870339" w14:paraId="0EB54C3B" w14:textId="77777777" w:rsidTr="00087C30">
                              <w:trPr>
                                <w:trHeight w:val="70"/>
                              </w:trPr>
                              <w:tc>
                                <w:tcPr>
                                  <w:tcW w:w="1134" w:type="dxa"/>
                                </w:tcPr>
                                <w:p w14:paraId="4CF136DB" w14:textId="77777777" w:rsidR="009B04C0" w:rsidRPr="00870339" w:rsidRDefault="009B04C0" w:rsidP="00742C25">
                                  <w:pPr>
                                    <w:widowControl w:val="0"/>
                                    <w:ind w:left="70" w:hangingChars="50" w:hanging="7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P</w:t>
                                  </w:r>
                                  <w:r w:rsidRPr="00870339">
                                    <w:rPr>
                                      <w:rFonts w:eastAsia="MS Mincho" w:hAnsi="MS Mincho"/>
                                      <w:color w:val="000000"/>
                                      <w:kern w:val="2"/>
                                      <w:sz w:val="14"/>
                                      <w:szCs w:val="14"/>
                                      <w:lang w:eastAsia="ja-JP"/>
                                    </w:rPr>
                                    <w:t>ulse Repetition Frequency</w:t>
                                  </w:r>
                                </w:p>
                              </w:tc>
                              <w:tc>
                                <w:tcPr>
                                  <w:tcW w:w="1701" w:type="dxa"/>
                                  <w:vAlign w:val="center"/>
                                </w:tcPr>
                                <w:p w14:paraId="5CD25011" w14:textId="098C6FDA"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1,500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 xml:space="preserve">Hz </w:t>
                                  </w:r>
                                  <w:r w:rsidRPr="00870339">
                                    <w:rPr>
                                      <w:rFonts w:eastAsia="MS Mincho" w:hint="eastAsia"/>
                                      <w:color w:val="000000"/>
                                      <w:kern w:val="2"/>
                                      <w:sz w:val="14"/>
                                      <w:szCs w:val="14"/>
                                      <w:lang w:eastAsia="ja-JP"/>
                                    </w:rPr>
                                    <w:t>o</w:t>
                                  </w:r>
                                  <w:r w:rsidRPr="00870339">
                                    <w:rPr>
                                      <w:rFonts w:eastAsia="MS Mincho"/>
                                      <w:color w:val="000000"/>
                                      <w:kern w:val="2"/>
                                      <w:sz w:val="14"/>
                                      <w:szCs w:val="14"/>
                                      <w:lang w:eastAsia="ja-JP"/>
                                    </w:rPr>
                                    <w:t>r less</w:t>
                                  </w:r>
                                </w:p>
                              </w:tc>
                              <w:tc>
                                <w:tcPr>
                                  <w:tcW w:w="1701" w:type="dxa"/>
                                  <w:vAlign w:val="center"/>
                                </w:tcPr>
                                <w:p w14:paraId="0B567438" w14:textId="4EF0C832"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2,000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Hz or less</w:t>
                                  </w:r>
                                </w:p>
                              </w:tc>
                            </w:tr>
                            <w:tr w:rsidR="009B04C0" w:rsidRPr="00870339" w14:paraId="12FAE195" w14:textId="77777777" w:rsidTr="00183B95">
                              <w:trPr>
                                <w:trHeight w:val="374"/>
                              </w:trPr>
                              <w:tc>
                                <w:tcPr>
                                  <w:tcW w:w="1134" w:type="dxa"/>
                                </w:tcPr>
                                <w:p w14:paraId="5C3A3CA3" w14:textId="77777777" w:rsidR="009B04C0" w:rsidRPr="00870339" w:rsidRDefault="009B04C0" w:rsidP="00087C30">
                                  <w:pPr>
                                    <w:widowControl w:val="0"/>
                                    <w:ind w:left="-2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P</w:t>
                                  </w:r>
                                  <w:r w:rsidRPr="00870339">
                                    <w:rPr>
                                      <w:rFonts w:eastAsia="MS Mincho" w:hAnsi="MS Mincho"/>
                                      <w:color w:val="000000"/>
                                      <w:kern w:val="2"/>
                                      <w:sz w:val="14"/>
                                      <w:szCs w:val="14"/>
                                      <w:lang w:eastAsia="ja-JP"/>
                                    </w:rPr>
                                    <w:t>eak Power</w:t>
                                  </w:r>
                                </w:p>
                              </w:tc>
                              <w:tc>
                                <w:tcPr>
                                  <w:tcW w:w="1701" w:type="dxa"/>
                                </w:tcPr>
                                <w:p w14:paraId="413524D0" w14:textId="77777777" w:rsidR="009B04C0" w:rsidRPr="00870339" w:rsidRDefault="009B04C0" w:rsidP="00087C30">
                                  <w:pPr>
                                    <w:widowControl w:val="0"/>
                                    <w:rPr>
                                      <w:rFonts w:eastAsia="MS Mincho"/>
                                      <w:color w:val="000000"/>
                                      <w:kern w:val="2"/>
                                      <w:sz w:val="14"/>
                                      <w:szCs w:val="14"/>
                                      <w:lang w:eastAsia="ja-JP"/>
                                    </w:rPr>
                                  </w:pPr>
                                  <w:r w:rsidRPr="00870339">
                                    <w:rPr>
                                      <w:rFonts w:eastAsia="MS Mincho"/>
                                      <w:color w:val="000000"/>
                                      <w:kern w:val="2"/>
                                      <w:sz w:val="14"/>
                                      <w:szCs w:val="14"/>
                                      <w:lang w:eastAsia="ja-JP"/>
                                    </w:rPr>
                                    <w:t>200 W (H-Pol)</w:t>
                                  </w:r>
                                </w:p>
                                <w:p w14:paraId="2ED2131C" w14:textId="77777777"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200 W (V-Pol)</w:t>
                                  </w:r>
                                </w:p>
                              </w:tc>
                              <w:tc>
                                <w:tcPr>
                                  <w:tcW w:w="1701" w:type="dxa"/>
                                  <w:vAlign w:val="center"/>
                                </w:tcPr>
                                <w:p w14:paraId="4C33E0F4" w14:textId="77777777"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125 W (H-Pol)</w:t>
                                  </w:r>
                                </w:p>
                                <w:p w14:paraId="7D49CAED" w14:textId="77777777"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125 W (V-Pol)</w:t>
                                  </w:r>
                                </w:p>
                              </w:tc>
                            </w:tr>
                            <w:tr w:rsidR="009B04C0" w:rsidRPr="00870339" w14:paraId="185E4E51" w14:textId="77777777" w:rsidTr="00087C30">
                              <w:trPr>
                                <w:trHeight w:val="108"/>
                              </w:trPr>
                              <w:tc>
                                <w:tcPr>
                                  <w:tcW w:w="1134" w:type="dxa"/>
                                </w:tcPr>
                                <w:p w14:paraId="3DACD1CB" w14:textId="77777777" w:rsidR="009B04C0" w:rsidRPr="00870339" w:rsidRDefault="009B04C0" w:rsidP="00742C25">
                                  <w:pPr>
                                    <w:widowControl w:val="0"/>
                                    <w:rPr>
                                      <w:rFonts w:eastAsia="MS Mincho"/>
                                      <w:color w:val="000000"/>
                                      <w:kern w:val="2"/>
                                      <w:sz w:val="14"/>
                                      <w:szCs w:val="14"/>
                                      <w:lang w:eastAsia="ja-JP"/>
                                    </w:rPr>
                                  </w:pPr>
                                  <w:r w:rsidRPr="00870339">
                                    <w:rPr>
                                      <w:rFonts w:eastAsia="MS Mincho" w:hAnsi="MS Mincho"/>
                                      <w:color w:val="000000"/>
                                      <w:kern w:val="2"/>
                                      <w:sz w:val="14"/>
                                      <w:szCs w:val="14"/>
                                      <w:lang w:eastAsia="ja-JP"/>
                                    </w:rPr>
                                    <w:t>Range Resolution</w:t>
                                  </w:r>
                                </w:p>
                              </w:tc>
                              <w:tc>
                                <w:tcPr>
                                  <w:tcW w:w="1701" w:type="dxa"/>
                                  <w:vAlign w:val="center"/>
                                </w:tcPr>
                                <w:p w14:paraId="29F92939" w14:textId="1CA9BF24"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150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m</w:t>
                                  </w:r>
                                </w:p>
                              </w:tc>
                              <w:tc>
                                <w:tcPr>
                                  <w:tcW w:w="1701" w:type="dxa"/>
                                  <w:vAlign w:val="center"/>
                                </w:tcPr>
                                <w:p w14:paraId="56AF2654" w14:textId="23CBC6DF" w:rsidR="009B04C0" w:rsidRPr="00870339" w:rsidRDefault="009B04C0" w:rsidP="00393956">
                                  <w:pPr>
                                    <w:widowControl w:val="0"/>
                                    <w:jc w:val="both"/>
                                    <w:rPr>
                                      <w:rFonts w:eastAsia="MS Mincho"/>
                                      <w:color w:val="000000"/>
                                      <w:spacing w:val="-2"/>
                                      <w:kern w:val="2"/>
                                      <w:sz w:val="14"/>
                                      <w:szCs w:val="14"/>
                                      <w:lang w:eastAsia="ja-JP"/>
                                    </w:rPr>
                                  </w:pPr>
                                  <w:r w:rsidRPr="00870339">
                                    <w:rPr>
                                      <w:rFonts w:eastAsia="MS Mincho"/>
                                      <w:color w:val="000000"/>
                                      <w:spacing w:val="-2"/>
                                      <w:kern w:val="2"/>
                                      <w:sz w:val="14"/>
                                      <w:szCs w:val="14"/>
                                      <w:lang w:eastAsia="ja-JP"/>
                                    </w:rPr>
                                    <w:t>25</w:t>
                                  </w:r>
                                  <w:r w:rsidR="00393956" w:rsidRPr="00870339">
                                    <w:rPr>
                                      <w:rFonts w:eastAsia="MS Mincho"/>
                                      <w:color w:val="000000"/>
                                      <w:spacing w:val="-2"/>
                                      <w:kern w:val="2"/>
                                      <w:sz w:val="14"/>
                                      <w:szCs w:val="14"/>
                                      <w:lang w:eastAsia="ja-JP"/>
                                    </w:rPr>
                                    <w:t xml:space="preserve"> </w:t>
                                  </w:r>
                                  <w:r w:rsidRPr="00870339">
                                    <w:rPr>
                                      <w:rFonts w:eastAsia="MS Mincho"/>
                                      <w:color w:val="000000"/>
                                      <w:spacing w:val="-2"/>
                                      <w:kern w:val="2"/>
                                      <w:sz w:val="14"/>
                                      <w:szCs w:val="14"/>
                                      <w:lang w:eastAsia="ja-JP"/>
                                    </w:rPr>
                                    <w:t xml:space="preserve">m </w:t>
                                  </w:r>
                                  <w:r w:rsidR="00393956" w:rsidRPr="00870339">
                                    <w:rPr>
                                      <w:rFonts w:eastAsia="MS Mincho"/>
                                      <w:color w:val="000000"/>
                                      <w:spacing w:val="-2"/>
                                      <w:kern w:val="2"/>
                                      <w:sz w:val="14"/>
                                      <w:szCs w:val="14"/>
                                      <w:lang w:eastAsia="ja-JP"/>
                                    </w:rPr>
                                    <w:t>–</w:t>
                                  </w:r>
                                  <w:r w:rsidRPr="00870339">
                                    <w:rPr>
                                      <w:rFonts w:eastAsia="MS Mincho"/>
                                      <w:color w:val="000000"/>
                                      <w:spacing w:val="-2"/>
                                      <w:kern w:val="2"/>
                                      <w:sz w:val="14"/>
                                      <w:szCs w:val="14"/>
                                      <w:lang w:eastAsia="ja-JP"/>
                                    </w:rPr>
                                    <w:t xml:space="preserve"> 250</w:t>
                                  </w:r>
                                  <w:r w:rsidR="00393956" w:rsidRPr="00870339">
                                    <w:rPr>
                                      <w:rFonts w:eastAsia="MS Mincho"/>
                                      <w:color w:val="000000"/>
                                      <w:spacing w:val="-2"/>
                                      <w:kern w:val="2"/>
                                      <w:sz w:val="14"/>
                                      <w:szCs w:val="14"/>
                                      <w:lang w:eastAsia="ja-JP"/>
                                    </w:rPr>
                                    <w:t xml:space="preserve"> </w:t>
                                  </w:r>
                                  <w:r w:rsidRPr="00870339">
                                    <w:rPr>
                                      <w:rFonts w:eastAsia="MS Mincho"/>
                                      <w:color w:val="000000"/>
                                      <w:spacing w:val="-2"/>
                                      <w:kern w:val="2"/>
                                      <w:sz w:val="14"/>
                                      <w:szCs w:val="14"/>
                                      <w:lang w:eastAsia="ja-JP"/>
                                    </w:rPr>
                                    <w:t>m (12.5</w:t>
                                  </w:r>
                                  <w:r w:rsidR="00393956" w:rsidRPr="00870339">
                                    <w:rPr>
                                      <w:rFonts w:eastAsia="MS Mincho"/>
                                      <w:color w:val="000000"/>
                                      <w:spacing w:val="-2"/>
                                      <w:kern w:val="2"/>
                                      <w:sz w:val="14"/>
                                      <w:szCs w:val="14"/>
                                      <w:lang w:eastAsia="ja-JP"/>
                                    </w:rPr>
                                    <w:t xml:space="preserve"> </w:t>
                                  </w:r>
                                  <w:r w:rsidRPr="00870339">
                                    <w:rPr>
                                      <w:rFonts w:eastAsia="MS Mincho"/>
                                      <w:color w:val="000000"/>
                                      <w:spacing w:val="-2"/>
                                      <w:kern w:val="2"/>
                                      <w:sz w:val="14"/>
                                      <w:szCs w:val="14"/>
                                      <w:lang w:eastAsia="ja-JP"/>
                                    </w:rPr>
                                    <w:t>m span)</w:t>
                                  </w:r>
                                </w:p>
                              </w:tc>
                            </w:tr>
                            <w:tr w:rsidR="009B04C0" w:rsidRPr="00870339" w14:paraId="583B46B7" w14:textId="77777777" w:rsidTr="00087C30">
                              <w:trPr>
                                <w:trHeight w:val="140"/>
                              </w:trPr>
                              <w:tc>
                                <w:tcPr>
                                  <w:tcW w:w="1134" w:type="dxa"/>
                                </w:tcPr>
                                <w:p w14:paraId="74EF3F2E" w14:textId="77777777" w:rsidR="009B04C0" w:rsidRPr="00870339" w:rsidRDefault="009B04C0" w:rsidP="00742C25">
                                  <w:pPr>
                                    <w:widowControl w:val="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O</w:t>
                                  </w:r>
                                  <w:r w:rsidRPr="00870339">
                                    <w:rPr>
                                      <w:rFonts w:eastAsia="MS Mincho" w:hAnsi="MS Mincho"/>
                                      <w:color w:val="000000"/>
                                      <w:kern w:val="2"/>
                                      <w:sz w:val="14"/>
                                      <w:szCs w:val="14"/>
                                      <w:lang w:eastAsia="ja-JP"/>
                                    </w:rPr>
                                    <w:t>bservation Range</w:t>
                                  </w:r>
                                </w:p>
                              </w:tc>
                              <w:tc>
                                <w:tcPr>
                                  <w:tcW w:w="3402" w:type="dxa"/>
                                  <w:gridSpan w:val="2"/>
                                  <w:vAlign w:val="center"/>
                                </w:tcPr>
                                <w:p w14:paraId="1957CC09" w14:textId="2094534C" w:rsidR="009B04C0" w:rsidRPr="00870339" w:rsidRDefault="009B04C0" w:rsidP="005804F7">
                                  <w:pPr>
                                    <w:widowControl w:val="0"/>
                                    <w:jc w:val="center"/>
                                    <w:rPr>
                                      <w:rFonts w:eastAsia="MS Mincho"/>
                                      <w:color w:val="000000"/>
                                      <w:kern w:val="2"/>
                                      <w:sz w:val="14"/>
                                      <w:szCs w:val="14"/>
                                      <w:lang w:eastAsia="ja-JP"/>
                                    </w:rPr>
                                  </w:pPr>
                                  <w:r w:rsidRPr="00870339">
                                    <w:rPr>
                                      <w:rFonts w:eastAsia="MS Mincho"/>
                                      <w:color w:val="000000"/>
                                      <w:kern w:val="2"/>
                                      <w:sz w:val="14"/>
                                      <w:szCs w:val="14"/>
                                      <w:lang w:eastAsia="ja-JP"/>
                                    </w:rPr>
                                    <w:t>80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km</w:t>
                                  </w:r>
                                </w:p>
                              </w:tc>
                            </w:tr>
                            <w:tr w:rsidR="009B04C0" w:rsidRPr="00870339" w14:paraId="30B8CF1A" w14:textId="77777777" w:rsidTr="00087C30">
                              <w:trPr>
                                <w:trHeight w:val="82"/>
                              </w:trPr>
                              <w:tc>
                                <w:tcPr>
                                  <w:tcW w:w="1134" w:type="dxa"/>
                                </w:tcPr>
                                <w:p w14:paraId="7514C553" w14:textId="77777777" w:rsidR="009B04C0" w:rsidRPr="00870339" w:rsidRDefault="009B04C0" w:rsidP="00742C25">
                                  <w:pPr>
                                    <w:widowControl w:val="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T</w:t>
                                  </w:r>
                                  <w:r w:rsidRPr="00870339">
                                    <w:rPr>
                                      <w:rFonts w:eastAsia="MS Mincho" w:hAnsi="MS Mincho"/>
                                      <w:color w:val="000000"/>
                                      <w:kern w:val="2"/>
                                      <w:sz w:val="14"/>
                                      <w:szCs w:val="14"/>
                                      <w:lang w:eastAsia="ja-JP"/>
                                    </w:rPr>
                                    <w:t>otal Weight</w:t>
                                  </w:r>
                                </w:p>
                              </w:tc>
                              <w:tc>
                                <w:tcPr>
                                  <w:tcW w:w="1701" w:type="dxa"/>
                                  <w:vAlign w:val="center"/>
                                </w:tcPr>
                                <w:p w14:paraId="38E3021B" w14:textId="462DDFA8"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2</w:t>
                                  </w:r>
                                  <w:r w:rsidRPr="00870339">
                                    <w:rPr>
                                      <w:rFonts w:eastAsia="MS Mincho" w:hint="eastAsia"/>
                                      <w:color w:val="000000"/>
                                      <w:kern w:val="2"/>
                                      <w:sz w:val="14"/>
                                      <w:szCs w:val="14"/>
                                      <w:lang w:eastAsia="ja-JP"/>
                                    </w:rPr>
                                    <w:t>,</w:t>
                                  </w:r>
                                  <w:r w:rsidRPr="00870339">
                                    <w:rPr>
                                      <w:rFonts w:eastAsia="MS Mincho"/>
                                      <w:color w:val="000000"/>
                                      <w:kern w:val="2"/>
                                      <w:sz w:val="14"/>
                                      <w:szCs w:val="14"/>
                                      <w:lang w:eastAsia="ja-JP"/>
                                    </w:rPr>
                                    <w:t>500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kg</w:t>
                                  </w:r>
                                </w:p>
                              </w:tc>
                              <w:tc>
                                <w:tcPr>
                                  <w:tcW w:w="1701" w:type="dxa"/>
                                  <w:vAlign w:val="center"/>
                                </w:tcPr>
                                <w:p w14:paraId="77D49082" w14:textId="0D4379B0"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350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kg or less</w:t>
                                  </w:r>
                                </w:p>
                              </w:tc>
                            </w:tr>
                            <w:tr w:rsidR="009B04C0" w:rsidRPr="00870339" w14:paraId="7A94DE94" w14:textId="77777777" w:rsidTr="00087C30">
                              <w:trPr>
                                <w:trHeight w:val="131"/>
                              </w:trPr>
                              <w:tc>
                                <w:tcPr>
                                  <w:tcW w:w="1134" w:type="dxa"/>
                                </w:tcPr>
                                <w:p w14:paraId="3CEDE64C" w14:textId="77777777" w:rsidR="009B04C0" w:rsidRPr="00870339" w:rsidRDefault="009B04C0" w:rsidP="00742C25">
                                  <w:pPr>
                                    <w:widowControl w:val="0"/>
                                    <w:ind w:left="-2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O</w:t>
                                  </w:r>
                                  <w:r w:rsidRPr="00870339">
                                    <w:rPr>
                                      <w:rFonts w:eastAsia="MS Mincho" w:hAnsi="MS Mincho"/>
                                      <w:color w:val="000000"/>
                                      <w:kern w:val="2"/>
                                      <w:sz w:val="14"/>
                                      <w:szCs w:val="14"/>
                                      <w:lang w:eastAsia="ja-JP"/>
                                    </w:rPr>
                                    <w:t>perating Temperature</w:t>
                                  </w:r>
                                </w:p>
                              </w:tc>
                              <w:tc>
                                <w:tcPr>
                                  <w:tcW w:w="1701" w:type="dxa"/>
                                  <w:vAlign w:val="center"/>
                                </w:tcPr>
                                <w:p w14:paraId="0DA8C0E3" w14:textId="1A91902C"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-20</w:t>
                                  </w:r>
                                  <w:r w:rsidR="00393956" w:rsidRPr="00870339">
                                    <w:rPr>
                                      <w:rFonts w:eastAsia="MS Mincho" w:hint="eastAsia"/>
                                      <w:color w:val="000000"/>
                                      <w:kern w:val="2"/>
                                      <w:sz w:val="14"/>
                                      <w:szCs w:val="14"/>
                                      <w:lang w:eastAsia="ja-JP"/>
                                    </w:rPr>
                                    <w:t xml:space="preserve"> </w:t>
                                  </w:r>
                                  <w:r w:rsidR="00153EF9" w:rsidRPr="00870339">
                                    <w:rPr>
                                      <w:color w:val="000000"/>
                                      <w:sz w:val="14"/>
                                      <w:szCs w:val="14"/>
                                    </w:rPr>
                                    <w:t>°</w:t>
                                  </w:r>
                                  <w:r w:rsidR="00153EF9" w:rsidRPr="00870339">
                                    <w:rPr>
                                      <w:sz w:val="14"/>
                                      <w:szCs w:val="14"/>
                                    </w:rPr>
                                    <w:t>C</w:t>
                                  </w:r>
                                  <w:r w:rsidRPr="00870339">
                                    <w:rPr>
                                      <w:rFonts w:ascii="MS Mincho" w:eastAsia="MS Mincho" w:hAnsi="MS Mincho"/>
                                      <w:color w:val="000000"/>
                                      <w:kern w:val="2"/>
                                      <w:sz w:val="14"/>
                                      <w:szCs w:val="14"/>
                                      <w:lang w:eastAsia="ja-JP"/>
                                    </w:rPr>
                                    <w:t xml:space="preserve"> </w:t>
                                  </w:r>
                                  <w:r w:rsidR="00393956" w:rsidRPr="00870339">
                                    <w:rPr>
                                      <w:rFonts w:ascii="MS Mincho" w:eastAsia="MS Mincho" w:hAnsi="MS Mincho"/>
                                      <w:color w:val="000000"/>
                                      <w:kern w:val="2"/>
                                      <w:sz w:val="14"/>
                                      <w:szCs w:val="14"/>
                                      <w:lang w:eastAsia="ja-JP"/>
                                    </w:rPr>
                                    <w:t>–</w:t>
                                  </w:r>
                                  <w:r w:rsidRPr="00870339">
                                    <w:rPr>
                                      <w:rFonts w:ascii="MS Mincho" w:eastAsia="MS Mincho" w:hAnsi="MS Mincho"/>
                                      <w:color w:val="000000"/>
                                      <w:kern w:val="2"/>
                                      <w:sz w:val="14"/>
                                      <w:szCs w:val="14"/>
                                      <w:lang w:eastAsia="ja-JP"/>
                                    </w:rPr>
                                    <w:t xml:space="preserve"> </w:t>
                                  </w:r>
                                  <w:r w:rsidRPr="00870339">
                                    <w:rPr>
                                      <w:rFonts w:eastAsia="MS Mincho"/>
                                      <w:color w:val="000000"/>
                                      <w:kern w:val="2"/>
                                      <w:sz w:val="14"/>
                                      <w:szCs w:val="14"/>
                                      <w:lang w:eastAsia="ja-JP"/>
                                    </w:rPr>
                                    <w:t>50</w:t>
                                  </w:r>
                                  <w:r w:rsidR="00393956" w:rsidRPr="00870339">
                                    <w:rPr>
                                      <w:rFonts w:eastAsia="MS Mincho" w:hint="eastAsia"/>
                                      <w:color w:val="000000"/>
                                      <w:kern w:val="2"/>
                                      <w:sz w:val="14"/>
                                      <w:szCs w:val="14"/>
                                      <w:lang w:eastAsia="ja-JP"/>
                                    </w:rPr>
                                    <w:t xml:space="preserve"> </w:t>
                                  </w:r>
                                  <w:r w:rsidR="00153EF9" w:rsidRPr="00870339">
                                    <w:rPr>
                                      <w:color w:val="000000"/>
                                      <w:sz w:val="14"/>
                                      <w:szCs w:val="14"/>
                                    </w:rPr>
                                    <w:t>°</w:t>
                                  </w:r>
                                  <w:r w:rsidR="00153EF9" w:rsidRPr="00870339">
                                    <w:rPr>
                                      <w:rFonts w:hint="eastAsia"/>
                                      <w:sz w:val="14"/>
                                      <w:szCs w:val="14"/>
                                    </w:rPr>
                                    <w:t>C</w:t>
                                  </w:r>
                                </w:p>
                              </w:tc>
                              <w:tc>
                                <w:tcPr>
                                  <w:tcW w:w="1701" w:type="dxa"/>
                                  <w:vAlign w:val="center"/>
                                </w:tcPr>
                                <w:p w14:paraId="1DFC7EB0" w14:textId="7E3BAA2F"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0</w:t>
                                  </w:r>
                                  <w:r w:rsidR="00393956" w:rsidRPr="00870339">
                                    <w:rPr>
                                      <w:rFonts w:eastAsia="MS Mincho" w:hint="eastAsia"/>
                                      <w:color w:val="000000"/>
                                      <w:kern w:val="2"/>
                                      <w:sz w:val="14"/>
                                      <w:szCs w:val="14"/>
                                      <w:lang w:eastAsia="ja-JP"/>
                                    </w:rPr>
                                    <w:t xml:space="preserve"> </w:t>
                                  </w:r>
                                  <w:r w:rsidR="00153EF9" w:rsidRPr="00870339">
                                    <w:rPr>
                                      <w:color w:val="000000"/>
                                      <w:sz w:val="14"/>
                                      <w:szCs w:val="14"/>
                                    </w:rPr>
                                    <w:t>°</w:t>
                                  </w:r>
                                  <w:r w:rsidR="00153EF9" w:rsidRPr="00870339">
                                    <w:rPr>
                                      <w:rFonts w:hint="eastAsia"/>
                                      <w:sz w:val="14"/>
                                      <w:szCs w:val="14"/>
                                    </w:rPr>
                                    <w:t>C</w:t>
                                  </w:r>
                                  <w:r w:rsidRPr="00870339">
                                    <w:rPr>
                                      <w:rFonts w:eastAsia="MS Mincho" w:hAnsi="MS Mincho" w:hint="eastAsia"/>
                                      <w:color w:val="000000"/>
                                      <w:kern w:val="2"/>
                                      <w:sz w:val="14"/>
                                      <w:szCs w:val="14"/>
                                      <w:lang w:eastAsia="ja-JP"/>
                                    </w:rPr>
                                    <w:t xml:space="preserve"> </w:t>
                                  </w:r>
                                  <w:r w:rsidR="00393956" w:rsidRPr="00870339">
                                    <w:rPr>
                                      <w:rFonts w:eastAsia="MS Mincho" w:hAnsi="MS Mincho"/>
                                      <w:color w:val="000000"/>
                                      <w:kern w:val="2"/>
                                      <w:sz w:val="14"/>
                                      <w:szCs w:val="14"/>
                                      <w:lang w:eastAsia="ja-JP"/>
                                    </w:rPr>
                                    <w:t>–</w:t>
                                  </w:r>
                                  <w:r w:rsidRPr="00870339">
                                    <w:rPr>
                                      <w:rFonts w:eastAsia="MS Mincho" w:hAnsi="MS Mincho"/>
                                      <w:color w:val="000000"/>
                                      <w:kern w:val="2"/>
                                      <w:sz w:val="14"/>
                                      <w:szCs w:val="14"/>
                                      <w:lang w:eastAsia="ja-JP"/>
                                    </w:rPr>
                                    <w:t xml:space="preserve"> </w:t>
                                  </w:r>
                                  <w:r w:rsidRPr="00870339">
                                    <w:rPr>
                                      <w:rFonts w:eastAsia="MS Mincho"/>
                                      <w:color w:val="000000"/>
                                      <w:kern w:val="2"/>
                                      <w:sz w:val="14"/>
                                      <w:szCs w:val="14"/>
                                      <w:lang w:eastAsia="ja-JP"/>
                                    </w:rPr>
                                    <w:t>50</w:t>
                                  </w:r>
                                  <w:r w:rsidR="00393956" w:rsidRPr="00870339">
                                    <w:rPr>
                                      <w:rFonts w:eastAsia="MS Mincho" w:hint="eastAsia"/>
                                      <w:color w:val="000000"/>
                                      <w:kern w:val="2"/>
                                      <w:sz w:val="14"/>
                                      <w:szCs w:val="14"/>
                                      <w:lang w:eastAsia="ja-JP"/>
                                    </w:rPr>
                                    <w:t xml:space="preserve"> </w:t>
                                  </w:r>
                                  <w:r w:rsidR="00153EF9" w:rsidRPr="00870339">
                                    <w:rPr>
                                      <w:color w:val="000000"/>
                                      <w:sz w:val="14"/>
                                      <w:szCs w:val="14"/>
                                    </w:rPr>
                                    <w:t>°</w:t>
                                  </w:r>
                                  <w:r w:rsidR="00153EF9" w:rsidRPr="00870339">
                                    <w:rPr>
                                      <w:rFonts w:hint="eastAsia"/>
                                      <w:sz w:val="14"/>
                                      <w:szCs w:val="14"/>
                                    </w:rPr>
                                    <w:t>C</w:t>
                                  </w:r>
                                </w:p>
                              </w:tc>
                            </w:tr>
                            <w:tr w:rsidR="009B04C0" w:rsidRPr="00870339" w14:paraId="2133EABE" w14:textId="77777777" w:rsidTr="00087C30">
                              <w:trPr>
                                <w:trHeight w:val="178"/>
                              </w:trPr>
                              <w:tc>
                                <w:tcPr>
                                  <w:tcW w:w="1134" w:type="dxa"/>
                                  <w:tcBorders>
                                    <w:top w:val="single" w:sz="4" w:space="0" w:color="auto"/>
                                    <w:left w:val="single" w:sz="4" w:space="0" w:color="auto"/>
                                    <w:bottom w:val="single" w:sz="4" w:space="0" w:color="auto"/>
                                    <w:right w:val="single" w:sz="4" w:space="0" w:color="auto"/>
                                  </w:tcBorders>
                                </w:tcPr>
                                <w:p w14:paraId="3C2BE042" w14:textId="77777777" w:rsidR="009B04C0" w:rsidRPr="00870339" w:rsidRDefault="009B04C0" w:rsidP="00742C25">
                                  <w:pPr>
                                    <w:widowControl w:val="0"/>
                                    <w:ind w:left="-2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P</w:t>
                                  </w:r>
                                  <w:r w:rsidRPr="00870339">
                                    <w:rPr>
                                      <w:rFonts w:eastAsia="MS Mincho" w:hAnsi="MS Mincho"/>
                                      <w:color w:val="000000"/>
                                      <w:kern w:val="2"/>
                                      <w:sz w:val="14"/>
                                      <w:szCs w:val="14"/>
                                      <w:lang w:eastAsia="ja-JP"/>
                                    </w:rPr>
                                    <w:t>ower Consumption</w:t>
                                  </w:r>
                                </w:p>
                              </w:tc>
                              <w:tc>
                                <w:tcPr>
                                  <w:tcW w:w="1701" w:type="dxa"/>
                                  <w:tcBorders>
                                    <w:top w:val="single" w:sz="4" w:space="0" w:color="auto"/>
                                    <w:left w:val="single" w:sz="4" w:space="0" w:color="auto"/>
                                    <w:bottom w:val="single" w:sz="4" w:space="0" w:color="auto"/>
                                    <w:right w:val="single" w:sz="4" w:space="0" w:color="auto"/>
                                  </w:tcBorders>
                                  <w:vAlign w:val="center"/>
                                </w:tcPr>
                                <w:p w14:paraId="7A470DA1" w14:textId="7FE32C39"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2</w:t>
                                  </w:r>
                                  <w:r w:rsidRPr="00870339">
                                    <w:rPr>
                                      <w:rFonts w:eastAsia="MS Mincho" w:hint="eastAsia"/>
                                      <w:color w:val="000000"/>
                                      <w:kern w:val="2"/>
                                      <w:sz w:val="14"/>
                                      <w:szCs w:val="14"/>
                                      <w:lang w:eastAsia="ja-JP"/>
                                    </w:rPr>
                                    <w:t>,</w:t>
                                  </w:r>
                                  <w:r w:rsidRPr="00870339">
                                    <w:rPr>
                                      <w:rFonts w:eastAsia="MS Mincho"/>
                                      <w:color w:val="000000"/>
                                      <w:kern w:val="2"/>
                                      <w:sz w:val="14"/>
                                      <w:szCs w:val="14"/>
                                      <w:lang w:eastAsia="ja-JP"/>
                                    </w:rPr>
                                    <w:t>000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VA</w:t>
                                  </w:r>
                                  <w:r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or less</w:t>
                                  </w:r>
                                </w:p>
                              </w:tc>
                              <w:tc>
                                <w:tcPr>
                                  <w:tcW w:w="1701" w:type="dxa"/>
                                  <w:tcBorders>
                                    <w:top w:val="single" w:sz="4" w:space="0" w:color="auto"/>
                                    <w:left w:val="single" w:sz="4" w:space="0" w:color="auto"/>
                                    <w:bottom w:val="single" w:sz="4" w:space="0" w:color="auto"/>
                                    <w:right w:val="single" w:sz="4" w:space="0" w:color="auto"/>
                                  </w:tcBorders>
                                  <w:vAlign w:val="center"/>
                                </w:tcPr>
                                <w:p w14:paraId="12E2C889" w14:textId="4DFC5D40"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450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VA</w:t>
                                  </w:r>
                                  <w:r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or less</w:t>
                                  </w:r>
                                </w:p>
                              </w:tc>
                            </w:tr>
                            <w:tr w:rsidR="009B04C0" w:rsidRPr="00742C25" w14:paraId="6A5D78D7" w14:textId="77777777" w:rsidTr="00087C30">
                              <w:trPr>
                                <w:trHeight w:val="287"/>
                              </w:trPr>
                              <w:tc>
                                <w:tcPr>
                                  <w:tcW w:w="1134" w:type="dxa"/>
                                  <w:tcBorders>
                                    <w:top w:val="single" w:sz="4" w:space="0" w:color="auto"/>
                                    <w:left w:val="single" w:sz="4" w:space="0" w:color="auto"/>
                                    <w:bottom w:val="single" w:sz="4" w:space="0" w:color="auto"/>
                                    <w:right w:val="single" w:sz="4" w:space="0" w:color="auto"/>
                                  </w:tcBorders>
                                </w:tcPr>
                                <w:p w14:paraId="5FC12CA0" w14:textId="77777777" w:rsidR="009B04C0" w:rsidRPr="00870339" w:rsidRDefault="009B04C0" w:rsidP="00742C25">
                                  <w:pPr>
                                    <w:widowControl w:val="0"/>
                                    <w:ind w:left="-20"/>
                                    <w:rPr>
                                      <w:rFonts w:eastAsia="MS Mincho" w:hAnsi="MS Mincho"/>
                                      <w:color w:val="000000"/>
                                      <w:kern w:val="2"/>
                                      <w:sz w:val="14"/>
                                      <w:szCs w:val="14"/>
                                      <w:lang w:eastAsia="ja-JP"/>
                                    </w:rPr>
                                  </w:pPr>
                                  <w:r w:rsidRPr="00870339">
                                    <w:rPr>
                                      <w:rFonts w:eastAsia="MS Mincho" w:hAnsi="MS Mincho"/>
                                      <w:color w:val="000000"/>
                                      <w:kern w:val="2"/>
                                      <w:sz w:val="14"/>
                                      <w:szCs w:val="14"/>
                                      <w:lang w:eastAsia="ja-JP"/>
                                    </w:rPr>
                                    <w:t xml:space="preserve">Input </w:t>
                                  </w:r>
                                  <w:r w:rsidRPr="00870339">
                                    <w:rPr>
                                      <w:rFonts w:eastAsia="MS Mincho" w:hAnsi="MS Mincho" w:hint="eastAsia"/>
                                      <w:color w:val="000000"/>
                                      <w:kern w:val="2"/>
                                      <w:sz w:val="14"/>
                                      <w:szCs w:val="14"/>
                                      <w:lang w:eastAsia="ja-JP"/>
                                    </w:rPr>
                                    <w:t>P</w:t>
                                  </w:r>
                                  <w:r w:rsidRPr="00870339">
                                    <w:rPr>
                                      <w:rFonts w:eastAsia="MS Mincho" w:hAnsi="MS Mincho"/>
                                      <w:color w:val="000000"/>
                                      <w:kern w:val="2"/>
                                      <w:sz w:val="14"/>
                                      <w:szCs w:val="14"/>
                                      <w:lang w:eastAsia="ja-JP"/>
                                    </w:rPr>
                                    <w:t>ower</w:t>
                                  </w:r>
                                </w:p>
                              </w:tc>
                              <w:tc>
                                <w:tcPr>
                                  <w:tcW w:w="1701" w:type="dxa"/>
                                  <w:tcBorders>
                                    <w:top w:val="single" w:sz="4" w:space="0" w:color="auto"/>
                                    <w:left w:val="single" w:sz="4" w:space="0" w:color="auto"/>
                                    <w:bottom w:val="single" w:sz="4" w:space="0" w:color="auto"/>
                                    <w:right w:val="single" w:sz="4" w:space="0" w:color="auto"/>
                                  </w:tcBorders>
                                  <w:vAlign w:val="center"/>
                                </w:tcPr>
                                <w:p w14:paraId="2235EA8A" w14:textId="77777777" w:rsidR="00393956" w:rsidRPr="00870339" w:rsidRDefault="009B04C0">
                                  <w:pPr>
                                    <w:widowControl w:val="0"/>
                                    <w:rPr>
                                      <w:rFonts w:eastAsia="MS Mincho"/>
                                      <w:color w:val="000000"/>
                                      <w:kern w:val="2"/>
                                      <w:sz w:val="14"/>
                                      <w:szCs w:val="14"/>
                                      <w:lang w:eastAsia="ja-JP"/>
                                    </w:rPr>
                                  </w:pPr>
                                  <w:r w:rsidRPr="00870339">
                                    <w:rPr>
                                      <w:rFonts w:eastAsia="MS Mincho" w:hint="eastAsia"/>
                                      <w:color w:val="000000"/>
                                      <w:kern w:val="2"/>
                                      <w:sz w:val="14"/>
                                      <w:szCs w:val="14"/>
                                      <w:lang w:eastAsia="ja-JP"/>
                                    </w:rPr>
                                    <w:t>200</w:t>
                                  </w:r>
                                  <w:r w:rsidR="00393956" w:rsidRPr="00870339">
                                    <w:rPr>
                                      <w:rFonts w:eastAsia="MS Mincho" w:hint="eastAsia"/>
                                      <w:color w:val="000000"/>
                                      <w:kern w:val="2"/>
                                      <w:sz w:val="14"/>
                                      <w:szCs w:val="14"/>
                                      <w:lang w:eastAsia="ja-JP"/>
                                    </w:rPr>
                                    <w:t xml:space="preserve"> </w:t>
                                  </w:r>
                                  <w:r w:rsidRPr="00870339">
                                    <w:rPr>
                                      <w:rFonts w:eastAsia="MS Mincho" w:hint="eastAsia"/>
                                      <w:color w:val="000000"/>
                                      <w:kern w:val="2"/>
                                      <w:sz w:val="14"/>
                                      <w:szCs w:val="14"/>
                                      <w:lang w:eastAsia="ja-JP"/>
                                    </w:rPr>
                                    <w:t>VAC</w:t>
                                  </w:r>
                                  <w:r w:rsidRPr="00870339">
                                    <w:rPr>
                                      <w:rFonts w:eastAsia="MS Mincho"/>
                                      <w:color w:val="000000"/>
                                      <w:kern w:val="2"/>
                                      <w:sz w:val="14"/>
                                      <w:szCs w:val="14"/>
                                      <w:lang w:eastAsia="ja-JP"/>
                                    </w:rPr>
                                    <w:t xml:space="preserve">, </w:t>
                                  </w:r>
                                  <w:r w:rsidR="00974197" w:rsidRPr="00870339">
                                    <w:rPr>
                                      <w:rFonts w:eastAsia="MS Mincho" w:hint="eastAsia"/>
                                      <w:color w:val="000000"/>
                                      <w:kern w:val="2"/>
                                      <w:sz w:val="14"/>
                                      <w:szCs w:val="14"/>
                                      <w:lang w:eastAsia="ja-JP"/>
                                    </w:rPr>
                                    <w:t xml:space="preserve">single phase, </w:t>
                                  </w:r>
                                </w:p>
                                <w:p w14:paraId="1076381C" w14:textId="67902ED1" w:rsidR="009B04C0" w:rsidRPr="00870339" w:rsidRDefault="009B04C0" w:rsidP="00870339">
                                  <w:pPr>
                                    <w:widowControl w:val="0"/>
                                    <w:rPr>
                                      <w:rFonts w:eastAsia="MS Mincho"/>
                                      <w:color w:val="000000"/>
                                      <w:kern w:val="2"/>
                                      <w:sz w:val="14"/>
                                      <w:szCs w:val="14"/>
                                      <w:lang w:eastAsia="ja-JP"/>
                                    </w:rPr>
                                  </w:pPr>
                                  <w:r w:rsidRPr="00870339">
                                    <w:rPr>
                                      <w:rFonts w:eastAsia="MS Mincho"/>
                                      <w:color w:val="000000"/>
                                      <w:kern w:val="2"/>
                                      <w:sz w:val="14"/>
                                      <w:szCs w:val="14"/>
                                      <w:lang w:eastAsia="ja-JP"/>
                                    </w:rPr>
                                    <w:t>2</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W</w:t>
                                  </w:r>
                                  <w:r w:rsidR="00974197" w:rsidRPr="00870339">
                                    <w:rPr>
                                      <w:rFonts w:eastAsia="MS Mincho" w:hint="eastAsia"/>
                                      <w:color w:val="000000"/>
                                      <w:kern w:val="2"/>
                                      <w:sz w:val="14"/>
                                      <w:szCs w:val="14"/>
                                      <w:lang w:eastAsia="ja-JP"/>
                                    </w:rPr>
                                    <w:t xml:space="preserve">, </w:t>
                                  </w:r>
                                  <w:r w:rsidRPr="00870339">
                                    <w:rPr>
                                      <w:rFonts w:eastAsia="MS Mincho" w:hint="eastAsia"/>
                                      <w:color w:val="000000"/>
                                      <w:kern w:val="2"/>
                                      <w:sz w:val="14"/>
                                      <w:szCs w:val="14"/>
                                      <w:lang w:eastAsia="ja-JP"/>
                                    </w:rPr>
                                    <w:t>5</w:t>
                                  </w:r>
                                  <w:r w:rsidRPr="00870339">
                                    <w:rPr>
                                      <w:rFonts w:eastAsia="MS Mincho"/>
                                      <w:color w:val="000000"/>
                                      <w:kern w:val="2"/>
                                      <w:sz w:val="14"/>
                                      <w:szCs w:val="14"/>
                                      <w:lang w:eastAsia="ja-JP"/>
                                    </w:rPr>
                                    <w:t>0 / 60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Hz</w:t>
                                  </w:r>
                                </w:p>
                              </w:tc>
                              <w:tc>
                                <w:tcPr>
                                  <w:tcW w:w="1701" w:type="dxa"/>
                                  <w:tcBorders>
                                    <w:top w:val="single" w:sz="4" w:space="0" w:color="auto"/>
                                    <w:left w:val="single" w:sz="4" w:space="0" w:color="auto"/>
                                    <w:bottom w:val="single" w:sz="4" w:space="0" w:color="auto"/>
                                    <w:right w:val="single" w:sz="4" w:space="0" w:color="auto"/>
                                  </w:tcBorders>
                                  <w:vAlign w:val="center"/>
                                </w:tcPr>
                                <w:p w14:paraId="710BBCF8" w14:textId="1D548748" w:rsidR="009B04C0" w:rsidRPr="00742C25" w:rsidRDefault="009B04C0" w:rsidP="00870339">
                                  <w:pPr>
                                    <w:widowControl w:val="0"/>
                                    <w:rPr>
                                      <w:rFonts w:eastAsia="MS Mincho"/>
                                      <w:color w:val="000000"/>
                                      <w:kern w:val="2"/>
                                      <w:sz w:val="14"/>
                                      <w:szCs w:val="14"/>
                                      <w:lang w:eastAsia="ja-JP"/>
                                    </w:rPr>
                                  </w:pPr>
                                  <w:r w:rsidRPr="00870339">
                                    <w:rPr>
                                      <w:rFonts w:eastAsia="MS Mincho"/>
                                      <w:color w:val="000000"/>
                                      <w:spacing w:val="-4"/>
                                      <w:kern w:val="2"/>
                                      <w:sz w:val="14"/>
                                      <w:szCs w:val="14"/>
                                      <w:lang w:eastAsia="ja-JP"/>
                                    </w:rPr>
                                    <w:t>100-230</w:t>
                                  </w:r>
                                  <w:r w:rsidR="00393956" w:rsidRPr="00870339">
                                    <w:rPr>
                                      <w:rFonts w:eastAsia="MS Mincho" w:hint="eastAsia"/>
                                      <w:color w:val="000000"/>
                                      <w:spacing w:val="-4"/>
                                      <w:kern w:val="2"/>
                                      <w:sz w:val="14"/>
                                      <w:szCs w:val="14"/>
                                      <w:lang w:eastAsia="ja-JP"/>
                                    </w:rPr>
                                    <w:t xml:space="preserve"> </w:t>
                                  </w:r>
                                  <w:r w:rsidRPr="00870339">
                                    <w:rPr>
                                      <w:rFonts w:eastAsia="MS Mincho"/>
                                      <w:color w:val="000000"/>
                                      <w:spacing w:val="-4"/>
                                      <w:kern w:val="2"/>
                                      <w:sz w:val="14"/>
                                      <w:szCs w:val="14"/>
                                      <w:lang w:eastAsia="ja-JP"/>
                                    </w:rPr>
                                    <w:t xml:space="preserve">VAC, </w:t>
                                  </w:r>
                                  <w:r w:rsidR="00974197" w:rsidRPr="00870339">
                                    <w:rPr>
                                      <w:rFonts w:eastAsia="MS Mincho"/>
                                      <w:color w:val="000000"/>
                                      <w:spacing w:val="-4"/>
                                      <w:kern w:val="2"/>
                                      <w:sz w:val="14"/>
                                      <w:szCs w:val="14"/>
                                      <w:lang w:eastAsia="ja-JP"/>
                                    </w:rPr>
                                    <w:t xml:space="preserve">single phase, </w:t>
                                  </w:r>
                                  <w:r w:rsidRPr="00870339">
                                    <w:rPr>
                                      <w:rFonts w:eastAsia="MS Mincho"/>
                                      <w:color w:val="000000"/>
                                      <w:spacing w:val="-4"/>
                                      <w:kern w:val="2"/>
                                      <w:sz w:val="14"/>
                                      <w:szCs w:val="14"/>
                                      <w:lang w:eastAsia="ja-JP"/>
                                    </w:rPr>
                                    <w:t>2</w:t>
                                  </w:r>
                                  <w:r w:rsidR="00393956" w:rsidRPr="00870339">
                                    <w:rPr>
                                      <w:rFonts w:eastAsia="MS Mincho" w:hint="eastAsia"/>
                                      <w:color w:val="000000"/>
                                      <w:spacing w:val="-4"/>
                                      <w:kern w:val="2"/>
                                      <w:sz w:val="14"/>
                                      <w:szCs w:val="14"/>
                                      <w:lang w:eastAsia="ja-JP"/>
                                    </w:rPr>
                                    <w:t xml:space="preserve"> </w:t>
                                  </w:r>
                                  <w:r w:rsidRPr="00870339">
                                    <w:rPr>
                                      <w:rFonts w:eastAsia="MS Mincho"/>
                                      <w:color w:val="000000"/>
                                      <w:spacing w:val="-4"/>
                                      <w:kern w:val="2"/>
                                      <w:sz w:val="14"/>
                                      <w:szCs w:val="14"/>
                                      <w:lang w:eastAsia="ja-JP"/>
                                    </w:rPr>
                                    <w:t>W</w:t>
                                  </w:r>
                                  <w:r w:rsidR="00974197" w:rsidRPr="00870339">
                                    <w:rPr>
                                      <w:rFonts w:eastAsia="MS Mincho" w:hint="eastAsia"/>
                                      <w:color w:val="000000"/>
                                      <w:spacing w:val="-4"/>
                                      <w:kern w:val="2"/>
                                      <w:sz w:val="14"/>
                                      <w:szCs w:val="14"/>
                                      <w:lang w:eastAsia="ja-JP"/>
                                    </w:rPr>
                                    <w:t xml:space="preserve">, </w:t>
                                  </w:r>
                                  <w:r w:rsidRPr="00870339">
                                    <w:rPr>
                                      <w:rFonts w:eastAsia="MS Mincho" w:hint="eastAsia"/>
                                      <w:color w:val="000000"/>
                                      <w:kern w:val="2"/>
                                      <w:sz w:val="14"/>
                                      <w:szCs w:val="14"/>
                                      <w:lang w:eastAsia="ja-JP"/>
                                    </w:rPr>
                                    <w:t>5</w:t>
                                  </w:r>
                                  <w:r w:rsidRPr="00870339">
                                    <w:rPr>
                                      <w:rFonts w:eastAsia="MS Mincho"/>
                                      <w:color w:val="000000"/>
                                      <w:kern w:val="2"/>
                                      <w:sz w:val="14"/>
                                      <w:szCs w:val="14"/>
                                      <w:lang w:eastAsia="ja-JP"/>
                                    </w:rPr>
                                    <w:t>0 / 60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Hz</w:t>
                                  </w:r>
                                </w:p>
                              </w:tc>
                            </w:tr>
                          </w:tbl>
                          <w:p w14:paraId="1EF1CEF6" w14:textId="77777777" w:rsidR="009B04C0" w:rsidRPr="00742C25" w:rsidRDefault="009B04C0" w:rsidP="009B04C0">
                            <w:pPr>
                              <w:rPr>
                                <w:rFonts w:ascii="MS Mincho" w:eastAsia="MS Mincho" w:hAnsi="MS Mincho"/>
                                <w:sz w:val="14"/>
                                <w:szCs w:val="14"/>
                              </w:rPr>
                            </w:pPr>
                          </w:p>
                          <w:p w14:paraId="3D9D7AB3" w14:textId="77777777" w:rsidR="009B04C0" w:rsidRPr="00742C25" w:rsidRDefault="009B04C0" w:rsidP="009B04C0">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0BD32" id="_x0000_s1033" type="#_x0000_t202" style="position:absolute;margin-left:-3.85pt;margin-top:3.4pt;width:239.75pt;height:309.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" fillcolor="white [3201]" stroked="f" strokeweight=".5pt">
                <v:textbox>
                  <w:txbxContent>
                    <w:tbl>
                      <w:tblPr>
                        <w:tblW w:w="4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701"/>
                        <w:gridCol w:w="1701"/>
                      </w:tblGrid>
                      <w:tr w:rsidR="009B04C0" w:rsidRPr="00870339" w14:paraId="5B45B82B" w14:textId="77777777" w:rsidTr="00BC1FA6">
                        <w:trPr>
                          <w:trHeight w:val="240"/>
                        </w:trPr>
                        <w:tc>
                          <w:tcPr>
                            <w:tcW w:w="1134" w:type="dxa"/>
                            <w:shd w:val="clear" w:color="auto" w:fill="D9D9D9" w:themeFill="background1" w:themeFillShade="D9"/>
                            <w:vAlign w:val="center"/>
                          </w:tcPr>
                          <w:p w14:paraId="54FF1AB9" w14:textId="77777777" w:rsidR="009B04C0" w:rsidRPr="00870339" w:rsidRDefault="009B04C0" w:rsidP="00BC1FA6">
                            <w:pPr>
                              <w:widowControl w:val="0"/>
                              <w:ind w:left="-20"/>
                              <w:jc w:val="center"/>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I</w:t>
                            </w:r>
                            <w:r w:rsidRPr="00870339">
                              <w:rPr>
                                <w:rFonts w:eastAsia="MS Mincho" w:hAnsi="MS Mincho"/>
                                <w:color w:val="000000"/>
                                <w:kern w:val="2"/>
                                <w:sz w:val="14"/>
                                <w:szCs w:val="14"/>
                                <w:lang w:eastAsia="ja-JP"/>
                              </w:rPr>
                              <w:t>tems</w:t>
                            </w:r>
                          </w:p>
                        </w:tc>
                        <w:tc>
                          <w:tcPr>
                            <w:tcW w:w="1701" w:type="dxa"/>
                            <w:shd w:val="clear" w:color="auto" w:fill="D9D9D9" w:themeFill="background1" w:themeFillShade="D9"/>
                            <w:vAlign w:val="center"/>
                          </w:tcPr>
                          <w:p w14:paraId="59B10DBD" w14:textId="18A8C791" w:rsidR="009B04C0" w:rsidRPr="00870339" w:rsidRDefault="00DE5A62" w:rsidP="00BC1FA6">
                            <w:pPr>
                              <w:widowControl w:val="0"/>
                              <w:jc w:val="center"/>
                              <w:rPr>
                                <w:rFonts w:eastAsia="MS Mincho" w:hAnsi="MS Mincho"/>
                                <w:color w:val="000000" w:themeColor="text1"/>
                                <w:kern w:val="2"/>
                                <w:sz w:val="14"/>
                                <w:szCs w:val="14"/>
                                <w:lang w:eastAsia="ja-JP"/>
                              </w:rPr>
                            </w:pPr>
                            <w:r w:rsidRPr="00870339">
                              <w:rPr>
                                <w:rFonts w:eastAsia="RyuminPro-Light" w:hint="eastAsia"/>
                                <w:color w:val="000000" w:themeColor="text1"/>
                                <w:sz w:val="14"/>
                                <w:szCs w:val="14"/>
                                <w:lang w:eastAsia="ja-JP"/>
                              </w:rPr>
                              <w:t>C</w:t>
                            </w:r>
                            <w:r w:rsidRPr="00870339">
                              <w:rPr>
                                <w:rFonts w:eastAsia="RyuminPro-Light"/>
                                <w:color w:val="000000" w:themeColor="text1"/>
                                <w:sz w:val="14"/>
                                <w:szCs w:val="14"/>
                                <w:lang w:eastAsia="ja-JP"/>
                              </w:rPr>
                              <w:t>onventional</w:t>
                            </w:r>
                            <w:r w:rsidR="009B04C0" w:rsidRPr="00870339">
                              <w:rPr>
                                <w:rFonts w:eastAsia="MS Mincho" w:hAnsi="MS Mincho" w:hint="eastAsia"/>
                                <w:color w:val="000000" w:themeColor="text1"/>
                                <w:kern w:val="2"/>
                                <w:sz w:val="14"/>
                                <w:szCs w:val="14"/>
                                <w:lang w:eastAsia="ja-JP"/>
                              </w:rPr>
                              <w:t xml:space="preserve"> </w:t>
                            </w:r>
                          </w:p>
                          <w:p w14:paraId="7868E007" w14:textId="77777777" w:rsidR="009B04C0" w:rsidRPr="00870339" w:rsidRDefault="009B04C0" w:rsidP="00BC1FA6">
                            <w:pPr>
                              <w:widowControl w:val="0"/>
                              <w:jc w:val="center"/>
                              <w:rPr>
                                <w:rFonts w:eastAsia="MS Mincho"/>
                                <w:color w:val="000000" w:themeColor="text1"/>
                                <w:kern w:val="2"/>
                                <w:sz w:val="14"/>
                                <w:szCs w:val="14"/>
                                <w:lang w:eastAsia="ja-JP"/>
                              </w:rPr>
                            </w:pPr>
                            <w:r w:rsidRPr="00870339">
                              <w:rPr>
                                <w:rFonts w:eastAsia="MS Mincho" w:hAnsi="MS Mincho"/>
                                <w:color w:val="000000" w:themeColor="text1"/>
                                <w:kern w:val="2"/>
                                <w:sz w:val="14"/>
                                <w:szCs w:val="14"/>
                                <w:lang w:eastAsia="ja-JP"/>
                              </w:rPr>
                              <w:t>X-band rainfall radar</w:t>
                            </w:r>
                          </w:p>
                        </w:tc>
                        <w:tc>
                          <w:tcPr>
                            <w:tcW w:w="1701" w:type="dxa"/>
                            <w:shd w:val="clear" w:color="auto" w:fill="D9D9D9" w:themeFill="background1" w:themeFillShade="D9"/>
                            <w:vAlign w:val="center"/>
                          </w:tcPr>
                          <w:p w14:paraId="6A675A9C" w14:textId="04B3AF32" w:rsidR="009B04C0" w:rsidRPr="00870339" w:rsidRDefault="003C4B8F" w:rsidP="00BC1FA6">
                            <w:pPr>
                              <w:widowControl w:val="0"/>
                              <w:jc w:val="center"/>
                              <w:rPr>
                                <w:rFonts w:eastAsia="MS Mincho"/>
                                <w:color w:val="000000" w:themeColor="text1"/>
                                <w:sz w:val="14"/>
                                <w:szCs w:val="14"/>
                                <w:lang w:eastAsia="ja-JP"/>
                              </w:rPr>
                            </w:pPr>
                            <w:r w:rsidRPr="00870339">
                              <w:rPr>
                                <w:rFonts w:eastAsia="MS Mincho"/>
                                <w:color w:val="000000" w:themeColor="text1"/>
                                <w:sz w:val="14"/>
                                <w:szCs w:val="14"/>
                                <w:lang w:eastAsia="ja-JP"/>
                              </w:rPr>
                              <w:t>Compact</w:t>
                            </w:r>
                            <w:r w:rsidR="009B04C0" w:rsidRPr="00870339">
                              <w:rPr>
                                <w:rFonts w:eastAsia="MS Mincho"/>
                                <w:color w:val="000000" w:themeColor="text1"/>
                                <w:sz w:val="14"/>
                                <w:szCs w:val="14"/>
                                <w:lang w:eastAsia="ja-JP"/>
                              </w:rPr>
                              <w:t xml:space="preserve"> </w:t>
                            </w:r>
                          </w:p>
                          <w:p w14:paraId="1A0C0C6F" w14:textId="77777777" w:rsidR="009B04C0" w:rsidRPr="00870339" w:rsidRDefault="009B04C0" w:rsidP="00BC1FA6">
                            <w:pPr>
                              <w:widowControl w:val="0"/>
                              <w:jc w:val="center"/>
                              <w:rPr>
                                <w:rFonts w:eastAsia="MS Mincho"/>
                                <w:color w:val="000000" w:themeColor="text1"/>
                                <w:kern w:val="2"/>
                                <w:sz w:val="14"/>
                                <w:szCs w:val="14"/>
                                <w:lang w:eastAsia="ja-JP"/>
                              </w:rPr>
                            </w:pPr>
                            <w:r w:rsidRPr="00870339">
                              <w:rPr>
                                <w:rFonts w:eastAsia="MS Mincho"/>
                                <w:color w:val="000000" w:themeColor="text1"/>
                                <w:sz w:val="14"/>
                                <w:szCs w:val="14"/>
                                <w:lang w:eastAsia="ja-JP"/>
                              </w:rPr>
                              <w:t>X-band rainfall radar</w:t>
                            </w:r>
                          </w:p>
                        </w:tc>
                      </w:tr>
                      <w:tr w:rsidR="009B04C0" w:rsidRPr="00870339" w14:paraId="3A4B746D" w14:textId="77777777" w:rsidTr="00087C30">
                        <w:trPr>
                          <w:trHeight w:val="88"/>
                        </w:trPr>
                        <w:tc>
                          <w:tcPr>
                            <w:tcW w:w="1134" w:type="dxa"/>
                          </w:tcPr>
                          <w:p w14:paraId="66CB4238" w14:textId="77777777" w:rsidR="009B04C0" w:rsidRPr="00870339" w:rsidRDefault="009B04C0" w:rsidP="00742C25">
                            <w:pPr>
                              <w:widowControl w:val="0"/>
                              <w:rPr>
                                <w:rFonts w:eastAsia="MS Mincho" w:hAnsi="MS Mincho"/>
                                <w:color w:val="000000"/>
                                <w:kern w:val="2"/>
                                <w:sz w:val="14"/>
                                <w:szCs w:val="14"/>
                                <w:lang w:eastAsia="ja-JP"/>
                              </w:rPr>
                            </w:pPr>
                            <w:r w:rsidRPr="00870339">
                              <w:rPr>
                                <w:rFonts w:eastAsia="MS Mincho" w:hAnsi="MS Mincho" w:hint="eastAsia"/>
                                <w:color w:val="000000"/>
                                <w:kern w:val="2"/>
                                <w:sz w:val="14"/>
                                <w:szCs w:val="14"/>
                                <w:lang w:eastAsia="ja-JP"/>
                              </w:rPr>
                              <w:t>R</w:t>
                            </w:r>
                            <w:r w:rsidRPr="00870339">
                              <w:rPr>
                                <w:rFonts w:eastAsia="MS Mincho" w:hAnsi="MS Mincho"/>
                                <w:color w:val="000000"/>
                                <w:kern w:val="2"/>
                                <w:sz w:val="14"/>
                                <w:szCs w:val="14"/>
                                <w:lang w:eastAsia="ja-JP"/>
                              </w:rPr>
                              <w:t>adome</w:t>
                            </w:r>
                          </w:p>
                          <w:p w14:paraId="1CB72C27" w14:textId="6D4310D3" w:rsidR="00B925E1" w:rsidRPr="00870339" w:rsidRDefault="00B925E1" w:rsidP="00742C25">
                            <w:pPr>
                              <w:widowControl w:val="0"/>
                              <w:rPr>
                                <w:rFonts w:eastAsia="MS Mincho" w:hAnsi="MS Mincho"/>
                                <w:color w:val="000000"/>
                                <w:kern w:val="2"/>
                                <w:sz w:val="14"/>
                                <w:szCs w:val="14"/>
                                <w:lang w:eastAsia="ja-JP"/>
                              </w:rPr>
                            </w:pPr>
                            <w:r w:rsidRPr="00870339">
                              <w:rPr>
                                <w:rFonts w:eastAsia="MS Mincho" w:hAnsi="MS Mincho" w:hint="eastAsia"/>
                                <w:color w:val="000000"/>
                                <w:kern w:val="2"/>
                                <w:sz w:val="14"/>
                                <w:szCs w:val="14"/>
                                <w:lang w:eastAsia="ja-JP"/>
                              </w:rPr>
                              <w:t>Diameter</w:t>
                            </w:r>
                          </w:p>
                        </w:tc>
                        <w:tc>
                          <w:tcPr>
                            <w:tcW w:w="1701" w:type="dxa"/>
                            <w:vAlign w:val="center"/>
                          </w:tcPr>
                          <w:p w14:paraId="3A25A88A" w14:textId="7C54C443" w:rsidR="009B04C0" w:rsidRPr="00870339" w:rsidRDefault="009B04C0" w:rsidP="00087C30">
                            <w:pPr>
                              <w:widowControl w:val="0"/>
                              <w:jc w:val="both"/>
                              <w:rPr>
                                <w:rFonts w:eastAsia="MS Mincho"/>
                                <w:color w:val="000000"/>
                                <w:kern w:val="2"/>
                                <w:sz w:val="14"/>
                                <w:szCs w:val="14"/>
                                <w:lang w:eastAsia="ja-JP"/>
                              </w:rPr>
                            </w:pPr>
                            <w:r w:rsidRPr="00870339">
                              <w:rPr>
                                <w:rFonts w:eastAsia="MS Mincho"/>
                                <w:kern w:val="2"/>
                                <w:sz w:val="14"/>
                                <w:szCs w:val="14"/>
                                <w:lang w:eastAsia="ja-JP"/>
                              </w:rPr>
                              <w:t>3.6</w:t>
                            </w:r>
                            <w:r w:rsidR="00393956" w:rsidRPr="00870339">
                              <w:rPr>
                                <w:rFonts w:eastAsia="MS Mincho" w:hint="eastAsia"/>
                                <w:kern w:val="2"/>
                                <w:sz w:val="14"/>
                                <w:szCs w:val="14"/>
                                <w:lang w:eastAsia="ja-JP"/>
                              </w:rPr>
                              <w:t xml:space="preserve"> </w:t>
                            </w:r>
                            <w:r w:rsidRPr="00870339">
                              <w:rPr>
                                <w:rFonts w:eastAsia="MS Mincho"/>
                                <w:kern w:val="2"/>
                                <w:sz w:val="14"/>
                                <w:szCs w:val="14"/>
                                <w:lang w:eastAsia="ja-JP"/>
                              </w:rPr>
                              <w:t>m</w:t>
                            </w:r>
                            <w:r w:rsidR="00393956" w:rsidRPr="00870339">
                              <w:rPr>
                                <w:rFonts w:eastAsia="MS Mincho" w:hint="eastAsia"/>
                                <w:kern w:val="2"/>
                                <w:sz w:val="14"/>
                                <w:szCs w:val="14"/>
                                <w:lang w:eastAsia="ja-JP"/>
                              </w:rPr>
                              <w:t xml:space="preserve"> </w:t>
                            </w:r>
                            <w:r w:rsidRPr="00870339">
                              <w:rPr>
                                <w:rFonts w:eastAsia="MS Mincho"/>
                                <w:kern w:val="2"/>
                                <w:sz w:val="14"/>
                                <w:szCs w:val="14"/>
                                <w:lang w:eastAsia="ja-JP"/>
                              </w:rPr>
                              <w:t>(Hight 4.5m)</w:t>
                            </w:r>
                          </w:p>
                        </w:tc>
                        <w:tc>
                          <w:tcPr>
                            <w:tcW w:w="1701" w:type="dxa"/>
                            <w:vAlign w:val="center"/>
                          </w:tcPr>
                          <w:p w14:paraId="51BF7DD7" w14:textId="5AFA39E5" w:rsidR="009B04C0" w:rsidRPr="00870339" w:rsidRDefault="009B04C0" w:rsidP="00087C30">
                            <w:pPr>
                              <w:widowControl w:val="0"/>
                              <w:jc w:val="both"/>
                              <w:rPr>
                                <w:rFonts w:eastAsia="MS Mincho"/>
                                <w:color w:val="000000"/>
                                <w:kern w:val="2"/>
                                <w:sz w:val="14"/>
                                <w:szCs w:val="14"/>
                                <w:lang w:eastAsia="ja-JP"/>
                              </w:rPr>
                            </w:pPr>
                            <w:r w:rsidRPr="00870339">
                              <w:rPr>
                                <w:rFonts w:eastAsia="MS Mincho"/>
                                <w:kern w:val="2"/>
                                <w:sz w:val="14"/>
                                <w:szCs w:val="14"/>
                                <w:lang w:eastAsia="ja-JP"/>
                              </w:rPr>
                              <w:t>1.8</w:t>
                            </w:r>
                            <w:r w:rsidR="00393956" w:rsidRPr="00870339">
                              <w:rPr>
                                <w:rFonts w:eastAsia="MS Mincho" w:hint="eastAsia"/>
                                <w:kern w:val="2"/>
                                <w:sz w:val="14"/>
                                <w:szCs w:val="14"/>
                                <w:lang w:eastAsia="ja-JP"/>
                              </w:rPr>
                              <w:t xml:space="preserve"> </w:t>
                            </w:r>
                            <w:r w:rsidRPr="00870339">
                              <w:rPr>
                                <w:rFonts w:eastAsia="MS Mincho"/>
                                <w:kern w:val="2"/>
                                <w:sz w:val="14"/>
                                <w:szCs w:val="14"/>
                                <w:lang w:eastAsia="ja-JP"/>
                              </w:rPr>
                              <w:t>m</w:t>
                            </w:r>
                          </w:p>
                        </w:tc>
                      </w:tr>
                      <w:tr w:rsidR="009B04C0" w:rsidRPr="00870339" w14:paraId="5D079AE8" w14:textId="77777777" w:rsidTr="00087C30">
                        <w:trPr>
                          <w:trHeight w:val="204"/>
                        </w:trPr>
                        <w:tc>
                          <w:tcPr>
                            <w:tcW w:w="1134" w:type="dxa"/>
                          </w:tcPr>
                          <w:p w14:paraId="7BBE52D5" w14:textId="77777777" w:rsidR="009B04C0" w:rsidRPr="00870339" w:rsidRDefault="009B04C0" w:rsidP="00742C25">
                            <w:pPr>
                              <w:widowControl w:val="0"/>
                              <w:rPr>
                                <w:rFonts w:eastAsia="MS Mincho"/>
                                <w:color w:val="000000"/>
                                <w:kern w:val="2"/>
                                <w:sz w:val="14"/>
                                <w:szCs w:val="14"/>
                                <w:lang w:eastAsia="ja-JP"/>
                              </w:rPr>
                            </w:pPr>
                            <w:r w:rsidRPr="00870339">
                              <w:rPr>
                                <w:rFonts w:eastAsia="MS Mincho" w:hAnsi="MS Mincho" w:hint="eastAsia"/>
                                <w:kern w:val="2"/>
                                <w:sz w:val="14"/>
                                <w:szCs w:val="14"/>
                                <w:lang w:eastAsia="ja-JP"/>
                              </w:rPr>
                              <w:t>R</w:t>
                            </w:r>
                            <w:r w:rsidRPr="00870339">
                              <w:rPr>
                                <w:rFonts w:eastAsia="MS Mincho" w:hAnsi="MS Mincho"/>
                                <w:kern w:val="2"/>
                                <w:sz w:val="14"/>
                                <w:szCs w:val="14"/>
                                <w:lang w:eastAsia="ja-JP"/>
                              </w:rPr>
                              <w:t>eflector Diameter</w:t>
                            </w:r>
                          </w:p>
                        </w:tc>
                        <w:tc>
                          <w:tcPr>
                            <w:tcW w:w="1701" w:type="dxa"/>
                            <w:vAlign w:val="center"/>
                          </w:tcPr>
                          <w:p w14:paraId="4F7CC265" w14:textId="4C8BF443" w:rsidR="009B04C0" w:rsidRPr="00870339" w:rsidRDefault="009B04C0" w:rsidP="00087C30">
                            <w:pPr>
                              <w:widowControl w:val="0"/>
                              <w:jc w:val="both"/>
                              <w:rPr>
                                <w:rFonts w:eastAsia="MS Mincho"/>
                                <w:color w:val="000000"/>
                                <w:kern w:val="2"/>
                                <w:sz w:val="14"/>
                                <w:szCs w:val="14"/>
                                <w:lang w:eastAsia="ja-JP"/>
                              </w:rPr>
                            </w:pPr>
                            <w:r w:rsidRPr="00870339">
                              <w:rPr>
                                <w:rFonts w:eastAsia="MS Mincho"/>
                                <w:kern w:val="2"/>
                                <w:sz w:val="14"/>
                                <w:szCs w:val="14"/>
                                <w:lang w:eastAsia="ja-JP"/>
                              </w:rPr>
                              <w:t>2.2</w:t>
                            </w:r>
                            <w:r w:rsidR="00393956" w:rsidRPr="00870339">
                              <w:rPr>
                                <w:rFonts w:eastAsia="MS Mincho" w:hint="eastAsia"/>
                                <w:kern w:val="2"/>
                                <w:sz w:val="14"/>
                                <w:szCs w:val="14"/>
                                <w:lang w:eastAsia="ja-JP"/>
                              </w:rPr>
                              <w:t xml:space="preserve"> </w:t>
                            </w:r>
                            <w:r w:rsidRPr="00870339">
                              <w:rPr>
                                <w:rFonts w:eastAsia="MS Mincho"/>
                                <w:kern w:val="2"/>
                                <w:sz w:val="14"/>
                                <w:szCs w:val="14"/>
                                <w:lang w:eastAsia="ja-JP"/>
                              </w:rPr>
                              <w:t>m</w:t>
                            </w:r>
                          </w:p>
                        </w:tc>
                        <w:tc>
                          <w:tcPr>
                            <w:tcW w:w="1701" w:type="dxa"/>
                            <w:vAlign w:val="center"/>
                          </w:tcPr>
                          <w:p w14:paraId="003A70D7" w14:textId="302681A9" w:rsidR="009B04C0" w:rsidRPr="00870339" w:rsidRDefault="009B04C0" w:rsidP="00087C30">
                            <w:pPr>
                              <w:widowControl w:val="0"/>
                              <w:jc w:val="both"/>
                              <w:rPr>
                                <w:rFonts w:eastAsia="MS Mincho"/>
                                <w:color w:val="000000"/>
                                <w:kern w:val="2"/>
                                <w:sz w:val="14"/>
                                <w:szCs w:val="14"/>
                                <w:lang w:eastAsia="ja-JP"/>
                              </w:rPr>
                            </w:pPr>
                            <w:r w:rsidRPr="00870339">
                              <w:rPr>
                                <w:rFonts w:eastAsia="MS Mincho"/>
                                <w:kern w:val="2"/>
                                <w:sz w:val="14"/>
                                <w:szCs w:val="14"/>
                                <w:lang w:eastAsia="ja-JP"/>
                              </w:rPr>
                              <w:t>1.2</w:t>
                            </w:r>
                            <w:r w:rsidR="00393956" w:rsidRPr="00870339">
                              <w:rPr>
                                <w:rFonts w:eastAsia="MS Mincho" w:hint="eastAsia"/>
                                <w:kern w:val="2"/>
                                <w:sz w:val="14"/>
                                <w:szCs w:val="14"/>
                                <w:lang w:eastAsia="ja-JP"/>
                              </w:rPr>
                              <w:t xml:space="preserve"> </w:t>
                            </w:r>
                            <w:r w:rsidRPr="00870339">
                              <w:rPr>
                                <w:rFonts w:eastAsia="MS Mincho"/>
                                <w:kern w:val="2"/>
                                <w:sz w:val="14"/>
                                <w:szCs w:val="14"/>
                                <w:lang w:eastAsia="ja-JP"/>
                              </w:rPr>
                              <w:t>m</w:t>
                            </w:r>
                          </w:p>
                        </w:tc>
                      </w:tr>
                      <w:tr w:rsidR="009B04C0" w:rsidRPr="00870339" w14:paraId="254A0F41" w14:textId="77777777" w:rsidTr="00087C30">
                        <w:trPr>
                          <w:trHeight w:val="300"/>
                        </w:trPr>
                        <w:tc>
                          <w:tcPr>
                            <w:tcW w:w="1134" w:type="dxa"/>
                          </w:tcPr>
                          <w:p w14:paraId="07CE95F8" w14:textId="77777777" w:rsidR="009B04C0" w:rsidRPr="00870339" w:rsidRDefault="009B04C0" w:rsidP="00742C25">
                            <w:pPr>
                              <w:widowControl w:val="0"/>
                              <w:rPr>
                                <w:rFonts w:eastAsia="MS Mincho"/>
                                <w:kern w:val="2"/>
                                <w:sz w:val="14"/>
                                <w:szCs w:val="14"/>
                                <w:lang w:eastAsia="ja-JP"/>
                              </w:rPr>
                            </w:pPr>
                            <w:r w:rsidRPr="00870339">
                              <w:rPr>
                                <w:rFonts w:eastAsia="MS Mincho" w:hAnsi="MS Mincho" w:hint="eastAsia"/>
                                <w:color w:val="000000"/>
                                <w:kern w:val="2"/>
                                <w:sz w:val="14"/>
                                <w:szCs w:val="14"/>
                                <w:lang w:eastAsia="ja-JP"/>
                              </w:rPr>
                              <w:t>B</w:t>
                            </w:r>
                            <w:r w:rsidRPr="00870339">
                              <w:rPr>
                                <w:rFonts w:eastAsia="MS Mincho" w:hAnsi="MS Mincho"/>
                                <w:color w:val="000000"/>
                                <w:kern w:val="2"/>
                                <w:sz w:val="14"/>
                                <w:szCs w:val="14"/>
                                <w:lang w:eastAsia="ja-JP"/>
                              </w:rPr>
                              <w:t>eam Width</w:t>
                            </w:r>
                          </w:p>
                        </w:tc>
                        <w:tc>
                          <w:tcPr>
                            <w:tcW w:w="1701" w:type="dxa"/>
                            <w:vAlign w:val="center"/>
                          </w:tcPr>
                          <w:p w14:paraId="1B5C0B3C" w14:textId="77777777"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1.2°</w:t>
                            </w:r>
                          </w:p>
                          <w:p w14:paraId="3527C2DB" w14:textId="77777777" w:rsidR="009B04C0" w:rsidRPr="00870339" w:rsidRDefault="009B04C0" w:rsidP="00087C30">
                            <w:pPr>
                              <w:widowControl w:val="0"/>
                              <w:jc w:val="both"/>
                              <w:rPr>
                                <w:rFonts w:eastAsia="MS Mincho"/>
                                <w:kern w:val="2"/>
                                <w:sz w:val="14"/>
                                <w:szCs w:val="14"/>
                                <w:lang w:eastAsia="ja-JP"/>
                              </w:rPr>
                            </w:pPr>
                            <w:r w:rsidRPr="00870339">
                              <w:rPr>
                                <w:rFonts w:eastAsia="MS Mincho"/>
                                <w:color w:val="000000"/>
                                <w:kern w:val="2"/>
                                <w:sz w:val="14"/>
                                <w:szCs w:val="14"/>
                                <w:lang w:eastAsia="ja-JP"/>
                              </w:rPr>
                              <w:t>(Half Power)</w:t>
                            </w:r>
                          </w:p>
                        </w:tc>
                        <w:tc>
                          <w:tcPr>
                            <w:tcW w:w="1701" w:type="dxa"/>
                            <w:vAlign w:val="center"/>
                          </w:tcPr>
                          <w:p w14:paraId="516B1F07" w14:textId="77777777"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2</w:t>
                            </w:r>
                            <w:r w:rsidRPr="00870339">
                              <w:rPr>
                                <w:rFonts w:eastAsia="MS Mincho" w:hint="eastAsia"/>
                                <w:color w:val="000000"/>
                                <w:kern w:val="2"/>
                                <w:sz w:val="14"/>
                                <w:szCs w:val="14"/>
                                <w:lang w:eastAsia="ja-JP"/>
                              </w:rPr>
                              <w:t>.0</w:t>
                            </w:r>
                            <w:r w:rsidRPr="00870339">
                              <w:rPr>
                                <w:rFonts w:eastAsia="MS Mincho"/>
                                <w:color w:val="000000"/>
                                <w:kern w:val="2"/>
                                <w:sz w:val="14"/>
                                <w:szCs w:val="14"/>
                                <w:lang w:eastAsia="ja-JP"/>
                              </w:rPr>
                              <w:t>°</w:t>
                            </w:r>
                          </w:p>
                          <w:p w14:paraId="159236B9" w14:textId="77777777" w:rsidR="009B04C0" w:rsidRPr="00870339" w:rsidRDefault="009B04C0" w:rsidP="00087C30">
                            <w:pPr>
                              <w:widowControl w:val="0"/>
                              <w:jc w:val="both"/>
                              <w:rPr>
                                <w:rFonts w:eastAsia="MS Mincho"/>
                                <w:kern w:val="2"/>
                                <w:sz w:val="14"/>
                                <w:szCs w:val="14"/>
                                <w:lang w:eastAsia="ja-JP"/>
                              </w:rPr>
                            </w:pPr>
                            <w:r w:rsidRPr="00870339">
                              <w:rPr>
                                <w:rFonts w:eastAsia="MS Mincho"/>
                                <w:color w:val="000000"/>
                                <w:kern w:val="2"/>
                                <w:sz w:val="14"/>
                                <w:szCs w:val="14"/>
                                <w:lang w:eastAsia="ja-JP"/>
                              </w:rPr>
                              <w:t>(Half Power)</w:t>
                            </w:r>
                          </w:p>
                        </w:tc>
                      </w:tr>
                      <w:tr w:rsidR="009B04C0" w:rsidRPr="00870339" w14:paraId="05C6C228" w14:textId="77777777" w:rsidTr="00087C30">
                        <w:trPr>
                          <w:trHeight w:val="245"/>
                        </w:trPr>
                        <w:tc>
                          <w:tcPr>
                            <w:tcW w:w="1134" w:type="dxa"/>
                          </w:tcPr>
                          <w:p w14:paraId="2538055C" w14:textId="77777777" w:rsidR="009B04C0" w:rsidRPr="00870339" w:rsidRDefault="009B04C0" w:rsidP="00742C25">
                            <w:pPr>
                              <w:widowControl w:val="0"/>
                              <w:rPr>
                                <w:rFonts w:eastAsia="MS Mincho"/>
                                <w:color w:val="000000"/>
                                <w:kern w:val="2"/>
                                <w:sz w:val="14"/>
                                <w:szCs w:val="14"/>
                                <w:lang w:eastAsia="ja-JP"/>
                              </w:rPr>
                            </w:pPr>
                            <w:r w:rsidRPr="00870339">
                              <w:rPr>
                                <w:rFonts w:eastAsia="MS Mincho" w:hAnsi="MS Mincho" w:hint="eastAsia"/>
                                <w:sz w:val="14"/>
                                <w:szCs w:val="14"/>
                                <w:lang w:eastAsia="ja-JP"/>
                              </w:rPr>
                              <w:t>P</w:t>
                            </w:r>
                            <w:r w:rsidRPr="00870339">
                              <w:rPr>
                                <w:rFonts w:eastAsia="MS Mincho" w:hAnsi="MS Mincho"/>
                                <w:sz w:val="14"/>
                                <w:szCs w:val="14"/>
                                <w:lang w:eastAsia="ja-JP"/>
                              </w:rPr>
                              <w:t>olarization</w:t>
                            </w:r>
                          </w:p>
                        </w:tc>
                        <w:tc>
                          <w:tcPr>
                            <w:tcW w:w="3402" w:type="dxa"/>
                            <w:gridSpan w:val="2"/>
                            <w:vAlign w:val="center"/>
                          </w:tcPr>
                          <w:p w14:paraId="71325E9B" w14:textId="77777777" w:rsidR="009B04C0" w:rsidRPr="00870339" w:rsidRDefault="009B04C0" w:rsidP="00087C30">
                            <w:pPr>
                              <w:widowControl w:val="0"/>
                              <w:jc w:val="both"/>
                              <w:rPr>
                                <w:rFonts w:eastAsia="MS Mincho" w:hAnsi="MS Mincho"/>
                                <w:sz w:val="14"/>
                                <w:szCs w:val="14"/>
                                <w:lang w:eastAsia="ja-JP"/>
                              </w:rPr>
                            </w:pPr>
                            <w:r w:rsidRPr="00870339">
                              <w:rPr>
                                <w:rFonts w:eastAsia="MS Mincho" w:hAnsi="MS Mincho" w:hint="eastAsia"/>
                                <w:sz w:val="14"/>
                                <w:szCs w:val="14"/>
                                <w:lang w:eastAsia="ja-JP"/>
                              </w:rPr>
                              <w:t>L</w:t>
                            </w:r>
                            <w:r w:rsidRPr="00870339">
                              <w:rPr>
                                <w:rFonts w:eastAsia="MS Mincho" w:hAnsi="MS Mincho"/>
                                <w:sz w:val="14"/>
                                <w:szCs w:val="14"/>
                                <w:lang w:eastAsia="ja-JP"/>
                              </w:rPr>
                              <w:t>inear Horizontal &amp;Vertical Dual Polarization</w:t>
                            </w:r>
                          </w:p>
                          <w:p w14:paraId="34644563" w14:textId="4EE15906" w:rsidR="009B04C0" w:rsidRPr="00870339" w:rsidRDefault="009B04C0" w:rsidP="00087C30">
                            <w:pPr>
                              <w:widowControl w:val="0"/>
                              <w:jc w:val="both"/>
                              <w:rPr>
                                <w:rFonts w:eastAsia="MS Mincho"/>
                                <w:sz w:val="14"/>
                                <w:szCs w:val="14"/>
                                <w:lang w:eastAsia="ja-JP"/>
                              </w:rPr>
                            </w:pPr>
                            <w:r w:rsidRPr="00870339">
                              <w:rPr>
                                <w:rFonts w:eastAsia="MS Mincho" w:hAnsi="MS Mincho" w:hint="eastAsia"/>
                                <w:sz w:val="14"/>
                                <w:szCs w:val="14"/>
                                <w:lang w:eastAsia="ja-JP"/>
                              </w:rPr>
                              <w:t>X</w:t>
                            </w:r>
                            <w:r w:rsidRPr="00870339">
                              <w:rPr>
                                <w:rFonts w:eastAsia="MS Mincho" w:hAnsi="MS Mincho"/>
                                <w:sz w:val="14"/>
                                <w:szCs w:val="14"/>
                                <w:lang w:eastAsia="ja-JP"/>
                              </w:rPr>
                              <w:t xml:space="preserve">PD </w:t>
                            </w:r>
                            <w:r w:rsidRPr="00870339">
                              <w:rPr>
                                <w:rFonts w:eastAsia="MS Mincho"/>
                                <w:sz w:val="14"/>
                                <w:szCs w:val="14"/>
                                <w:lang w:eastAsia="ja-JP"/>
                              </w:rPr>
                              <w:t>30</w:t>
                            </w:r>
                            <w:r w:rsidR="00393956" w:rsidRPr="00870339">
                              <w:rPr>
                                <w:rFonts w:eastAsia="MS Mincho" w:hint="eastAsia"/>
                                <w:sz w:val="14"/>
                                <w:szCs w:val="14"/>
                                <w:lang w:eastAsia="ja-JP"/>
                              </w:rPr>
                              <w:t xml:space="preserve"> </w:t>
                            </w:r>
                            <w:r w:rsidRPr="00870339">
                              <w:rPr>
                                <w:rFonts w:eastAsia="MS Mincho"/>
                                <w:sz w:val="14"/>
                                <w:szCs w:val="14"/>
                                <w:lang w:eastAsia="ja-JP"/>
                              </w:rPr>
                              <w:t>dB or more</w:t>
                            </w:r>
                          </w:p>
                        </w:tc>
                      </w:tr>
                      <w:tr w:rsidR="009B04C0" w:rsidRPr="00870339" w14:paraId="1739BD86" w14:textId="77777777" w:rsidTr="00087C30">
                        <w:trPr>
                          <w:trHeight w:val="70"/>
                        </w:trPr>
                        <w:tc>
                          <w:tcPr>
                            <w:tcW w:w="1134" w:type="dxa"/>
                          </w:tcPr>
                          <w:p w14:paraId="35132E2E" w14:textId="77777777" w:rsidR="009B04C0" w:rsidRPr="00870339" w:rsidRDefault="009B04C0" w:rsidP="00742C25">
                            <w:pPr>
                              <w:widowControl w:val="0"/>
                              <w:rPr>
                                <w:rFonts w:eastAsia="MS Mincho"/>
                                <w:sz w:val="14"/>
                                <w:szCs w:val="14"/>
                                <w:lang w:eastAsia="ja-JP"/>
                              </w:rPr>
                            </w:pPr>
                            <w:r w:rsidRPr="00870339">
                              <w:rPr>
                                <w:rFonts w:eastAsia="MS Mincho" w:hAnsi="MS Mincho" w:hint="eastAsia"/>
                                <w:color w:val="000000"/>
                                <w:kern w:val="2"/>
                                <w:sz w:val="14"/>
                                <w:szCs w:val="14"/>
                                <w:lang w:eastAsia="ja-JP"/>
                              </w:rPr>
                              <w:t>A</w:t>
                            </w:r>
                            <w:r w:rsidRPr="00870339">
                              <w:rPr>
                                <w:rFonts w:eastAsia="MS Mincho" w:hAnsi="MS Mincho"/>
                                <w:color w:val="000000"/>
                                <w:kern w:val="2"/>
                                <w:sz w:val="14"/>
                                <w:szCs w:val="14"/>
                                <w:lang w:eastAsia="ja-JP"/>
                              </w:rPr>
                              <w:t>ntenna Gain</w:t>
                            </w:r>
                          </w:p>
                        </w:tc>
                        <w:tc>
                          <w:tcPr>
                            <w:tcW w:w="1701" w:type="dxa"/>
                            <w:vAlign w:val="center"/>
                          </w:tcPr>
                          <w:p w14:paraId="3BDF76A6" w14:textId="7E244A2C" w:rsidR="009B04C0" w:rsidRPr="00870339" w:rsidRDefault="009B04C0" w:rsidP="00087C30">
                            <w:pPr>
                              <w:widowControl w:val="0"/>
                              <w:jc w:val="both"/>
                              <w:rPr>
                                <w:rFonts w:eastAsia="MS Mincho"/>
                                <w:sz w:val="14"/>
                                <w:szCs w:val="14"/>
                                <w:lang w:eastAsia="ja-JP"/>
                              </w:rPr>
                            </w:pPr>
                            <w:r w:rsidRPr="00870339">
                              <w:rPr>
                                <w:rFonts w:eastAsia="MS Mincho"/>
                                <w:color w:val="000000"/>
                                <w:kern w:val="2"/>
                                <w:sz w:val="14"/>
                                <w:szCs w:val="14"/>
                                <w:lang w:eastAsia="ja-JP"/>
                              </w:rPr>
                              <w:t>43</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dBi or more</w:t>
                            </w:r>
                          </w:p>
                        </w:tc>
                        <w:tc>
                          <w:tcPr>
                            <w:tcW w:w="1701" w:type="dxa"/>
                            <w:vAlign w:val="center"/>
                          </w:tcPr>
                          <w:p w14:paraId="06D79347" w14:textId="6141C668" w:rsidR="009B04C0" w:rsidRPr="00870339" w:rsidRDefault="009B04C0" w:rsidP="00087C30">
                            <w:pPr>
                              <w:widowControl w:val="0"/>
                              <w:jc w:val="both"/>
                              <w:rPr>
                                <w:rFonts w:eastAsia="MS Mincho"/>
                                <w:sz w:val="14"/>
                                <w:szCs w:val="14"/>
                                <w:lang w:eastAsia="ja-JP"/>
                              </w:rPr>
                            </w:pPr>
                            <w:r w:rsidRPr="00870339">
                              <w:rPr>
                                <w:rFonts w:eastAsia="MS Mincho"/>
                                <w:color w:val="000000"/>
                                <w:kern w:val="2"/>
                                <w:sz w:val="14"/>
                                <w:szCs w:val="14"/>
                                <w:lang w:eastAsia="ja-JP"/>
                              </w:rPr>
                              <w:t>38</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dBi or more</w:t>
                            </w:r>
                          </w:p>
                        </w:tc>
                      </w:tr>
                      <w:tr w:rsidR="009B04C0" w:rsidRPr="00870339" w14:paraId="54D7B8EB" w14:textId="77777777" w:rsidTr="00087C30">
                        <w:trPr>
                          <w:trHeight w:val="194"/>
                        </w:trPr>
                        <w:tc>
                          <w:tcPr>
                            <w:tcW w:w="1134" w:type="dxa"/>
                          </w:tcPr>
                          <w:p w14:paraId="1D287009" w14:textId="504909A2" w:rsidR="009B04C0" w:rsidRPr="00870339" w:rsidRDefault="00C06851" w:rsidP="00742C25">
                            <w:pPr>
                              <w:widowControl w:val="0"/>
                              <w:rPr>
                                <w:rFonts w:eastAsia="MS Mincho"/>
                                <w:color w:val="000000"/>
                                <w:kern w:val="2"/>
                                <w:sz w:val="14"/>
                                <w:szCs w:val="14"/>
                                <w:lang w:eastAsia="ja-JP"/>
                              </w:rPr>
                            </w:pPr>
                            <w:r w:rsidRPr="00870339">
                              <w:rPr>
                                <w:rFonts w:eastAsia="MS Mincho" w:hAnsi="MS Mincho"/>
                                <w:color w:val="000000"/>
                                <w:kern w:val="2"/>
                                <w:sz w:val="14"/>
                                <w:szCs w:val="14"/>
                                <w:lang w:eastAsia="ja-JP"/>
                              </w:rPr>
                              <w:t xml:space="preserve">Azimuth </w:t>
                            </w:r>
                            <w:r w:rsidR="009B04C0" w:rsidRPr="00870339">
                              <w:rPr>
                                <w:rFonts w:eastAsia="MS Mincho" w:hAnsi="MS Mincho" w:hint="eastAsia"/>
                                <w:color w:val="000000"/>
                                <w:kern w:val="2"/>
                                <w:sz w:val="14"/>
                                <w:szCs w:val="14"/>
                                <w:lang w:eastAsia="ja-JP"/>
                              </w:rPr>
                              <w:t>S</w:t>
                            </w:r>
                            <w:r w:rsidR="009B04C0" w:rsidRPr="00870339">
                              <w:rPr>
                                <w:rFonts w:eastAsia="MS Mincho" w:hAnsi="MS Mincho"/>
                                <w:color w:val="000000"/>
                                <w:kern w:val="2"/>
                                <w:sz w:val="14"/>
                                <w:szCs w:val="14"/>
                                <w:lang w:eastAsia="ja-JP"/>
                              </w:rPr>
                              <w:t>canning Speed</w:t>
                            </w:r>
                          </w:p>
                        </w:tc>
                        <w:tc>
                          <w:tcPr>
                            <w:tcW w:w="3402" w:type="dxa"/>
                            <w:gridSpan w:val="2"/>
                            <w:vAlign w:val="center"/>
                          </w:tcPr>
                          <w:p w14:paraId="335EBF25" w14:textId="77777777" w:rsidR="009B04C0" w:rsidRPr="00870339" w:rsidRDefault="009B04C0" w:rsidP="005804F7">
                            <w:pPr>
                              <w:widowControl w:val="0"/>
                              <w:jc w:val="center"/>
                              <w:rPr>
                                <w:rFonts w:eastAsia="MS Mincho"/>
                                <w:color w:val="000000"/>
                                <w:kern w:val="2"/>
                                <w:sz w:val="14"/>
                                <w:szCs w:val="14"/>
                                <w:lang w:eastAsia="ja-JP"/>
                              </w:rPr>
                            </w:pPr>
                            <w:r w:rsidRPr="00870339">
                              <w:rPr>
                                <w:rFonts w:eastAsia="MS Mincho"/>
                                <w:color w:val="000000"/>
                                <w:kern w:val="2"/>
                                <w:sz w:val="14"/>
                                <w:szCs w:val="14"/>
                                <w:lang w:eastAsia="ja-JP"/>
                              </w:rPr>
                              <w:t>0.1 - 6</w:t>
                            </w:r>
                            <w:r w:rsidRPr="00870339">
                              <w:rPr>
                                <w:rFonts w:eastAsia="MS Mincho" w:hint="eastAsia"/>
                                <w:color w:val="000000"/>
                                <w:kern w:val="2"/>
                                <w:sz w:val="14"/>
                                <w:szCs w:val="14"/>
                                <w:lang w:eastAsia="ja-JP"/>
                              </w:rPr>
                              <w:t>.0</w:t>
                            </w:r>
                            <w:r w:rsidRPr="00870339">
                              <w:rPr>
                                <w:rFonts w:eastAsia="MS Mincho"/>
                                <w:color w:val="000000"/>
                                <w:kern w:val="2"/>
                                <w:sz w:val="14"/>
                                <w:szCs w:val="14"/>
                                <w:lang w:eastAsia="ja-JP"/>
                              </w:rPr>
                              <w:t>rpm</w:t>
                            </w:r>
                          </w:p>
                        </w:tc>
                      </w:tr>
                      <w:tr w:rsidR="009B04C0" w:rsidRPr="00870339" w14:paraId="62182B70" w14:textId="77777777" w:rsidTr="00087C30">
                        <w:trPr>
                          <w:trHeight w:val="70"/>
                        </w:trPr>
                        <w:tc>
                          <w:tcPr>
                            <w:tcW w:w="1134" w:type="dxa"/>
                          </w:tcPr>
                          <w:p w14:paraId="72DDFE56" w14:textId="1D037281" w:rsidR="009B04C0" w:rsidRPr="00870339" w:rsidRDefault="00C06851" w:rsidP="00742C25">
                            <w:pPr>
                              <w:widowControl w:val="0"/>
                              <w:rPr>
                                <w:rFonts w:eastAsia="MS Mincho"/>
                                <w:color w:val="000000"/>
                                <w:kern w:val="2"/>
                                <w:sz w:val="14"/>
                                <w:szCs w:val="14"/>
                                <w:lang w:eastAsia="ja-JP"/>
                              </w:rPr>
                            </w:pPr>
                            <w:r w:rsidRPr="00870339">
                              <w:rPr>
                                <w:rFonts w:eastAsia="MS Mincho" w:hAnsi="MS Mincho"/>
                                <w:color w:val="000000"/>
                                <w:kern w:val="2"/>
                                <w:sz w:val="14"/>
                                <w:szCs w:val="14"/>
                                <w:lang w:eastAsia="ja-JP"/>
                              </w:rPr>
                              <w:t>Elevation</w:t>
                            </w:r>
                            <w:r w:rsidR="009B04C0" w:rsidRPr="00870339">
                              <w:rPr>
                                <w:rFonts w:eastAsia="MS Mincho" w:hAnsi="MS Mincho"/>
                                <w:color w:val="000000"/>
                                <w:kern w:val="2"/>
                                <w:sz w:val="14"/>
                                <w:szCs w:val="14"/>
                                <w:lang w:eastAsia="ja-JP"/>
                              </w:rPr>
                              <w:t xml:space="preserve"> Angle Span</w:t>
                            </w:r>
                          </w:p>
                        </w:tc>
                        <w:tc>
                          <w:tcPr>
                            <w:tcW w:w="3402" w:type="dxa"/>
                            <w:gridSpan w:val="2"/>
                            <w:vAlign w:val="center"/>
                          </w:tcPr>
                          <w:p w14:paraId="497329D2" w14:textId="77777777" w:rsidR="009B04C0" w:rsidRPr="00870339" w:rsidRDefault="009B04C0" w:rsidP="00087C30">
                            <w:pPr>
                              <w:widowControl w:val="0"/>
                              <w:jc w:val="center"/>
                              <w:rPr>
                                <w:rFonts w:eastAsia="MS Mincho"/>
                                <w:color w:val="000000"/>
                                <w:kern w:val="2"/>
                                <w:sz w:val="14"/>
                                <w:szCs w:val="14"/>
                                <w:lang w:eastAsia="ja-JP"/>
                              </w:rPr>
                            </w:pPr>
                            <w:r w:rsidRPr="00870339">
                              <w:rPr>
                                <w:rFonts w:eastAsia="MS Mincho"/>
                                <w:color w:val="000000"/>
                                <w:kern w:val="2"/>
                                <w:sz w:val="14"/>
                                <w:szCs w:val="14"/>
                                <w:lang w:eastAsia="ja-JP"/>
                              </w:rPr>
                              <w:t>- 2°-</w:t>
                            </w:r>
                            <w:r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182°</w:t>
                            </w:r>
                          </w:p>
                        </w:tc>
                      </w:tr>
                      <w:tr w:rsidR="009B04C0" w:rsidRPr="00870339" w14:paraId="256A379D" w14:textId="77777777" w:rsidTr="00087C30">
                        <w:trPr>
                          <w:trHeight w:val="172"/>
                        </w:trPr>
                        <w:tc>
                          <w:tcPr>
                            <w:tcW w:w="1134" w:type="dxa"/>
                          </w:tcPr>
                          <w:p w14:paraId="544752D6" w14:textId="77777777" w:rsidR="009B04C0" w:rsidRPr="00870339" w:rsidRDefault="009B04C0" w:rsidP="00742C25">
                            <w:pPr>
                              <w:widowControl w:val="0"/>
                              <w:ind w:left="70" w:hangingChars="50" w:hanging="7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S</w:t>
                            </w:r>
                            <w:r w:rsidRPr="00870339">
                              <w:rPr>
                                <w:rFonts w:eastAsia="MS Mincho" w:hAnsi="MS Mincho"/>
                                <w:color w:val="000000"/>
                                <w:kern w:val="2"/>
                                <w:sz w:val="14"/>
                                <w:szCs w:val="14"/>
                                <w:lang w:eastAsia="ja-JP"/>
                              </w:rPr>
                              <w:t>urvival Wind Speed</w:t>
                            </w:r>
                          </w:p>
                        </w:tc>
                        <w:tc>
                          <w:tcPr>
                            <w:tcW w:w="3402" w:type="dxa"/>
                            <w:gridSpan w:val="2"/>
                            <w:vAlign w:val="center"/>
                          </w:tcPr>
                          <w:p w14:paraId="4F41ABD7" w14:textId="77777777" w:rsidR="009B04C0" w:rsidRPr="00870339" w:rsidRDefault="009B04C0" w:rsidP="005804F7">
                            <w:pPr>
                              <w:widowControl w:val="0"/>
                              <w:jc w:val="center"/>
                              <w:rPr>
                                <w:rFonts w:eastAsia="MS Mincho"/>
                                <w:color w:val="000000"/>
                                <w:kern w:val="2"/>
                                <w:sz w:val="14"/>
                                <w:szCs w:val="14"/>
                                <w:lang w:eastAsia="ja-JP"/>
                              </w:rPr>
                            </w:pPr>
                            <w:r w:rsidRPr="00870339">
                              <w:rPr>
                                <w:rFonts w:eastAsia="MS Mincho"/>
                                <w:color w:val="000000"/>
                                <w:kern w:val="2"/>
                                <w:sz w:val="14"/>
                                <w:szCs w:val="14"/>
                                <w:lang w:eastAsia="ja-JP"/>
                              </w:rPr>
                              <w:t>60m/s</w:t>
                            </w:r>
                            <w:r w:rsidRPr="00870339">
                              <w:rPr>
                                <w:rFonts w:eastAsia="MS Mincho" w:hAnsi="MS Mincho" w:hint="eastAsia"/>
                                <w:color w:val="000000"/>
                                <w:kern w:val="2"/>
                                <w:sz w:val="14"/>
                                <w:szCs w:val="14"/>
                                <w:lang w:eastAsia="ja-JP"/>
                              </w:rPr>
                              <w:t xml:space="preserve"> </w:t>
                            </w:r>
                            <w:r w:rsidRPr="00870339">
                              <w:rPr>
                                <w:rFonts w:eastAsia="MS Mincho" w:hAnsi="MS Mincho"/>
                                <w:color w:val="000000"/>
                                <w:kern w:val="2"/>
                                <w:sz w:val="14"/>
                                <w:szCs w:val="14"/>
                                <w:lang w:eastAsia="ja-JP"/>
                              </w:rPr>
                              <w:t>or less</w:t>
                            </w:r>
                          </w:p>
                        </w:tc>
                      </w:tr>
                      <w:tr w:rsidR="009B04C0" w:rsidRPr="00870339" w14:paraId="5C7B2285" w14:textId="77777777" w:rsidTr="00087C30">
                        <w:trPr>
                          <w:trHeight w:val="104"/>
                        </w:trPr>
                        <w:tc>
                          <w:tcPr>
                            <w:tcW w:w="1134" w:type="dxa"/>
                          </w:tcPr>
                          <w:p w14:paraId="76E45A13" w14:textId="77777777" w:rsidR="009B04C0" w:rsidRPr="00870339" w:rsidRDefault="009B04C0" w:rsidP="00742C25">
                            <w:pPr>
                              <w:widowControl w:val="0"/>
                              <w:ind w:left="-2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O</w:t>
                            </w:r>
                            <w:r w:rsidRPr="00870339">
                              <w:rPr>
                                <w:rFonts w:eastAsia="MS Mincho" w:hAnsi="MS Mincho"/>
                                <w:color w:val="000000"/>
                                <w:kern w:val="2"/>
                                <w:sz w:val="14"/>
                                <w:szCs w:val="14"/>
                                <w:lang w:eastAsia="ja-JP"/>
                              </w:rPr>
                              <w:t>perating Frequency</w:t>
                            </w:r>
                          </w:p>
                        </w:tc>
                        <w:tc>
                          <w:tcPr>
                            <w:tcW w:w="3402" w:type="dxa"/>
                            <w:gridSpan w:val="2"/>
                            <w:vAlign w:val="center"/>
                          </w:tcPr>
                          <w:p w14:paraId="31607527" w14:textId="554C7D37" w:rsidR="009B04C0" w:rsidRPr="00870339" w:rsidRDefault="009B04C0" w:rsidP="005804F7">
                            <w:pPr>
                              <w:widowControl w:val="0"/>
                              <w:jc w:val="center"/>
                              <w:rPr>
                                <w:rFonts w:eastAsia="MS Mincho"/>
                                <w:color w:val="000000"/>
                                <w:kern w:val="2"/>
                                <w:sz w:val="14"/>
                                <w:szCs w:val="14"/>
                                <w:lang w:eastAsia="ja-JP"/>
                              </w:rPr>
                            </w:pPr>
                            <w:r w:rsidRPr="00870339">
                              <w:rPr>
                                <w:rFonts w:eastAsia="MS Mincho"/>
                                <w:color w:val="000000"/>
                                <w:kern w:val="2"/>
                                <w:sz w:val="14"/>
                                <w:szCs w:val="14"/>
                                <w:lang w:eastAsia="ja-JP"/>
                              </w:rPr>
                              <w:t>9,350~9,450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MHz or 9,700 - 9,800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MHz</w:t>
                            </w:r>
                          </w:p>
                        </w:tc>
                      </w:tr>
                      <w:tr w:rsidR="009B04C0" w:rsidRPr="00870339" w14:paraId="22CDD1AA" w14:textId="77777777" w:rsidTr="00087C30">
                        <w:trPr>
                          <w:trHeight w:val="319"/>
                        </w:trPr>
                        <w:tc>
                          <w:tcPr>
                            <w:tcW w:w="1134" w:type="dxa"/>
                          </w:tcPr>
                          <w:p w14:paraId="7AE841D9" w14:textId="77777777" w:rsidR="009B04C0" w:rsidRPr="00870339" w:rsidRDefault="009B04C0" w:rsidP="00742C25">
                            <w:pPr>
                              <w:widowControl w:val="0"/>
                              <w:ind w:left="-2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P</w:t>
                            </w:r>
                            <w:r w:rsidRPr="00870339">
                              <w:rPr>
                                <w:rFonts w:eastAsia="MS Mincho" w:hAnsi="MS Mincho"/>
                                <w:color w:val="000000"/>
                                <w:kern w:val="2"/>
                                <w:sz w:val="14"/>
                                <w:szCs w:val="14"/>
                                <w:lang w:eastAsia="ja-JP"/>
                              </w:rPr>
                              <w:t>ulse Width</w:t>
                            </w:r>
                          </w:p>
                        </w:tc>
                        <w:tc>
                          <w:tcPr>
                            <w:tcW w:w="1701" w:type="dxa"/>
                            <w:vAlign w:val="center"/>
                          </w:tcPr>
                          <w:p w14:paraId="3B331380" w14:textId="284C92DC" w:rsidR="009B04C0" w:rsidRPr="00870339" w:rsidRDefault="009B04C0" w:rsidP="00087C30">
                            <w:pPr>
                              <w:widowControl w:val="0"/>
                              <w:jc w:val="both"/>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S</w:t>
                            </w:r>
                            <w:r w:rsidRPr="00870339">
                              <w:rPr>
                                <w:rFonts w:eastAsia="MS Mincho" w:hAnsi="MS Mincho"/>
                                <w:color w:val="000000"/>
                                <w:kern w:val="2"/>
                                <w:sz w:val="14"/>
                                <w:szCs w:val="14"/>
                                <w:lang w:eastAsia="ja-JP"/>
                              </w:rPr>
                              <w:t xml:space="preserve">hort: </w:t>
                            </w:r>
                            <w:r w:rsidRPr="00870339">
                              <w:rPr>
                                <w:rFonts w:eastAsia="MS Mincho"/>
                                <w:color w:val="000000"/>
                                <w:kern w:val="2"/>
                                <w:sz w:val="14"/>
                                <w:szCs w:val="14"/>
                                <w:lang w:eastAsia="ja-JP"/>
                              </w:rPr>
                              <w:t>1</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μs</w:t>
                            </w:r>
                          </w:p>
                          <w:p w14:paraId="317FDE1B" w14:textId="1CAACD27" w:rsidR="009B04C0" w:rsidRPr="00870339" w:rsidRDefault="009B04C0" w:rsidP="00087C30">
                            <w:pPr>
                              <w:widowControl w:val="0"/>
                              <w:jc w:val="both"/>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L</w:t>
                            </w:r>
                            <w:r w:rsidRPr="00870339">
                              <w:rPr>
                                <w:rFonts w:eastAsia="MS Mincho" w:hAnsi="MS Mincho"/>
                                <w:color w:val="000000"/>
                                <w:kern w:val="2"/>
                                <w:sz w:val="14"/>
                                <w:szCs w:val="14"/>
                                <w:lang w:eastAsia="ja-JP"/>
                              </w:rPr>
                              <w:t xml:space="preserve">ong: </w:t>
                            </w:r>
                            <w:r w:rsidRPr="00870339">
                              <w:rPr>
                                <w:rFonts w:eastAsia="MS Mincho"/>
                                <w:color w:val="000000"/>
                                <w:kern w:val="2"/>
                                <w:sz w:val="14"/>
                                <w:szCs w:val="14"/>
                                <w:lang w:eastAsia="ja-JP"/>
                              </w:rPr>
                              <w:t>32</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μs</w:t>
                            </w:r>
                          </w:p>
                        </w:tc>
                        <w:tc>
                          <w:tcPr>
                            <w:tcW w:w="1701" w:type="dxa"/>
                            <w:vAlign w:val="center"/>
                          </w:tcPr>
                          <w:p w14:paraId="11788C07" w14:textId="5F8D12BB" w:rsidR="009B04C0" w:rsidRPr="00870339" w:rsidRDefault="009B04C0" w:rsidP="00087C30">
                            <w:pPr>
                              <w:widowControl w:val="0"/>
                              <w:jc w:val="both"/>
                              <w:rPr>
                                <w:rFonts w:eastAsia="MS Mincho"/>
                                <w:color w:val="000000"/>
                                <w:kern w:val="2"/>
                                <w:sz w:val="14"/>
                                <w:szCs w:val="14"/>
                                <w:lang w:eastAsia="ja-JP"/>
                              </w:rPr>
                            </w:pPr>
                            <w:r w:rsidRPr="00870339">
                              <w:rPr>
                                <w:rFonts w:eastAsia="MS Mincho" w:hAnsi="MS Mincho"/>
                                <w:color w:val="000000"/>
                                <w:kern w:val="2"/>
                                <w:sz w:val="14"/>
                                <w:szCs w:val="14"/>
                                <w:lang w:eastAsia="ja-JP"/>
                              </w:rPr>
                              <w:t xml:space="preserve">Short: </w:t>
                            </w:r>
                            <w:r w:rsidRPr="00870339">
                              <w:rPr>
                                <w:rFonts w:eastAsia="MS Mincho"/>
                                <w:color w:val="000000"/>
                                <w:kern w:val="2"/>
                                <w:sz w:val="14"/>
                                <w:szCs w:val="14"/>
                                <w:lang w:eastAsia="ja-JP"/>
                              </w:rPr>
                              <w:t>1</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μs</w:t>
                            </w:r>
                          </w:p>
                          <w:p w14:paraId="58A09054" w14:textId="4214674D" w:rsidR="009B04C0" w:rsidRPr="00870339" w:rsidRDefault="009B04C0" w:rsidP="00087C30">
                            <w:pPr>
                              <w:widowControl w:val="0"/>
                              <w:jc w:val="both"/>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L</w:t>
                            </w:r>
                            <w:r w:rsidRPr="00870339">
                              <w:rPr>
                                <w:rFonts w:eastAsia="MS Mincho" w:hAnsi="MS Mincho"/>
                                <w:color w:val="000000"/>
                                <w:kern w:val="2"/>
                                <w:sz w:val="14"/>
                                <w:szCs w:val="14"/>
                                <w:lang w:eastAsia="ja-JP"/>
                              </w:rPr>
                              <w:t xml:space="preserve">ong: </w:t>
                            </w:r>
                            <w:r w:rsidRPr="00870339">
                              <w:rPr>
                                <w:rFonts w:eastAsia="MS Mincho"/>
                                <w:color w:val="000000"/>
                                <w:kern w:val="2"/>
                                <w:sz w:val="14"/>
                                <w:szCs w:val="14"/>
                                <w:lang w:eastAsia="ja-JP"/>
                              </w:rPr>
                              <w:t>50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μs</w:t>
                            </w:r>
                          </w:p>
                        </w:tc>
                      </w:tr>
                      <w:tr w:rsidR="009B04C0" w:rsidRPr="00870339" w14:paraId="0EB54C3B" w14:textId="77777777" w:rsidTr="00087C30">
                        <w:trPr>
                          <w:trHeight w:val="70"/>
                        </w:trPr>
                        <w:tc>
                          <w:tcPr>
                            <w:tcW w:w="1134" w:type="dxa"/>
                          </w:tcPr>
                          <w:p w14:paraId="4CF136DB" w14:textId="77777777" w:rsidR="009B04C0" w:rsidRPr="00870339" w:rsidRDefault="009B04C0" w:rsidP="00742C25">
                            <w:pPr>
                              <w:widowControl w:val="0"/>
                              <w:ind w:left="70" w:hangingChars="50" w:hanging="7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P</w:t>
                            </w:r>
                            <w:r w:rsidRPr="00870339">
                              <w:rPr>
                                <w:rFonts w:eastAsia="MS Mincho" w:hAnsi="MS Mincho"/>
                                <w:color w:val="000000"/>
                                <w:kern w:val="2"/>
                                <w:sz w:val="14"/>
                                <w:szCs w:val="14"/>
                                <w:lang w:eastAsia="ja-JP"/>
                              </w:rPr>
                              <w:t>ulse Repetition Frequency</w:t>
                            </w:r>
                          </w:p>
                        </w:tc>
                        <w:tc>
                          <w:tcPr>
                            <w:tcW w:w="1701" w:type="dxa"/>
                            <w:vAlign w:val="center"/>
                          </w:tcPr>
                          <w:p w14:paraId="5CD25011" w14:textId="098C6FDA"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1,500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 xml:space="preserve">Hz </w:t>
                            </w:r>
                            <w:r w:rsidRPr="00870339">
                              <w:rPr>
                                <w:rFonts w:eastAsia="MS Mincho" w:hint="eastAsia"/>
                                <w:color w:val="000000"/>
                                <w:kern w:val="2"/>
                                <w:sz w:val="14"/>
                                <w:szCs w:val="14"/>
                                <w:lang w:eastAsia="ja-JP"/>
                              </w:rPr>
                              <w:t>o</w:t>
                            </w:r>
                            <w:r w:rsidRPr="00870339">
                              <w:rPr>
                                <w:rFonts w:eastAsia="MS Mincho"/>
                                <w:color w:val="000000"/>
                                <w:kern w:val="2"/>
                                <w:sz w:val="14"/>
                                <w:szCs w:val="14"/>
                                <w:lang w:eastAsia="ja-JP"/>
                              </w:rPr>
                              <w:t>r less</w:t>
                            </w:r>
                          </w:p>
                        </w:tc>
                        <w:tc>
                          <w:tcPr>
                            <w:tcW w:w="1701" w:type="dxa"/>
                            <w:vAlign w:val="center"/>
                          </w:tcPr>
                          <w:p w14:paraId="0B567438" w14:textId="4EF0C832"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2,000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Hz or less</w:t>
                            </w:r>
                          </w:p>
                        </w:tc>
                      </w:tr>
                      <w:tr w:rsidR="009B04C0" w:rsidRPr="00870339" w14:paraId="12FAE195" w14:textId="77777777" w:rsidTr="00183B95">
                        <w:trPr>
                          <w:trHeight w:val="374"/>
                        </w:trPr>
                        <w:tc>
                          <w:tcPr>
                            <w:tcW w:w="1134" w:type="dxa"/>
                          </w:tcPr>
                          <w:p w14:paraId="5C3A3CA3" w14:textId="77777777" w:rsidR="009B04C0" w:rsidRPr="00870339" w:rsidRDefault="009B04C0" w:rsidP="00087C30">
                            <w:pPr>
                              <w:widowControl w:val="0"/>
                              <w:ind w:left="-2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P</w:t>
                            </w:r>
                            <w:r w:rsidRPr="00870339">
                              <w:rPr>
                                <w:rFonts w:eastAsia="MS Mincho" w:hAnsi="MS Mincho"/>
                                <w:color w:val="000000"/>
                                <w:kern w:val="2"/>
                                <w:sz w:val="14"/>
                                <w:szCs w:val="14"/>
                                <w:lang w:eastAsia="ja-JP"/>
                              </w:rPr>
                              <w:t>eak Power</w:t>
                            </w:r>
                          </w:p>
                        </w:tc>
                        <w:tc>
                          <w:tcPr>
                            <w:tcW w:w="1701" w:type="dxa"/>
                          </w:tcPr>
                          <w:p w14:paraId="413524D0" w14:textId="77777777" w:rsidR="009B04C0" w:rsidRPr="00870339" w:rsidRDefault="009B04C0" w:rsidP="00087C30">
                            <w:pPr>
                              <w:widowControl w:val="0"/>
                              <w:rPr>
                                <w:rFonts w:eastAsia="MS Mincho"/>
                                <w:color w:val="000000"/>
                                <w:kern w:val="2"/>
                                <w:sz w:val="14"/>
                                <w:szCs w:val="14"/>
                                <w:lang w:eastAsia="ja-JP"/>
                              </w:rPr>
                            </w:pPr>
                            <w:r w:rsidRPr="00870339">
                              <w:rPr>
                                <w:rFonts w:eastAsia="MS Mincho"/>
                                <w:color w:val="000000"/>
                                <w:kern w:val="2"/>
                                <w:sz w:val="14"/>
                                <w:szCs w:val="14"/>
                                <w:lang w:eastAsia="ja-JP"/>
                              </w:rPr>
                              <w:t>200 W (H-Pol)</w:t>
                            </w:r>
                          </w:p>
                          <w:p w14:paraId="2ED2131C" w14:textId="77777777"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200 W (V-Pol)</w:t>
                            </w:r>
                          </w:p>
                        </w:tc>
                        <w:tc>
                          <w:tcPr>
                            <w:tcW w:w="1701" w:type="dxa"/>
                            <w:vAlign w:val="center"/>
                          </w:tcPr>
                          <w:p w14:paraId="4C33E0F4" w14:textId="77777777"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125 W (H-Pol)</w:t>
                            </w:r>
                          </w:p>
                          <w:p w14:paraId="7D49CAED" w14:textId="77777777"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125 W (V-Pol)</w:t>
                            </w:r>
                          </w:p>
                        </w:tc>
                      </w:tr>
                      <w:tr w:rsidR="009B04C0" w:rsidRPr="00870339" w14:paraId="185E4E51" w14:textId="77777777" w:rsidTr="00087C30">
                        <w:trPr>
                          <w:trHeight w:val="108"/>
                        </w:trPr>
                        <w:tc>
                          <w:tcPr>
                            <w:tcW w:w="1134" w:type="dxa"/>
                          </w:tcPr>
                          <w:p w14:paraId="3DACD1CB" w14:textId="77777777" w:rsidR="009B04C0" w:rsidRPr="00870339" w:rsidRDefault="009B04C0" w:rsidP="00742C25">
                            <w:pPr>
                              <w:widowControl w:val="0"/>
                              <w:rPr>
                                <w:rFonts w:eastAsia="MS Mincho"/>
                                <w:color w:val="000000"/>
                                <w:kern w:val="2"/>
                                <w:sz w:val="14"/>
                                <w:szCs w:val="14"/>
                                <w:lang w:eastAsia="ja-JP"/>
                              </w:rPr>
                            </w:pPr>
                            <w:r w:rsidRPr="00870339">
                              <w:rPr>
                                <w:rFonts w:eastAsia="MS Mincho" w:hAnsi="MS Mincho"/>
                                <w:color w:val="000000"/>
                                <w:kern w:val="2"/>
                                <w:sz w:val="14"/>
                                <w:szCs w:val="14"/>
                                <w:lang w:eastAsia="ja-JP"/>
                              </w:rPr>
                              <w:t>Range Resolution</w:t>
                            </w:r>
                          </w:p>
                        </w:tc>
                        <w:tc>
                          <w:tcPr>
                            <w:tcW w:w="1701" w:type="dxa"/>
                            <w:vAlign w:val="center"/>
                          </w:tcPr>
                          <w:p w14:paraId="29F92939" w14:textId="1CA9BF24"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150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m</w:t>
                            </w:r>
                          </w:p>
                        </w:tc>
                        <w:tc>
                          <w:tcPr>
                            <w:tcW w:w="1701" w:type="dxa"/>
                            <w:vAlign w:val="center"/>
                          </w:tcPr>
                          <w:p w14:paraId="56AF2654" w14:textId="23CBC6DF" w:rsidR="009B04C0" w:rsidRPr="00870339" w:rsidRDefault="009B04C0" w:rsidP="00393956">
                            <w:pPr>
                              <w:widowControl w:val="0"/>
                              <w:jc w:val="both"/>
                              <w:rPr>
                                <w:rFonts w:eastAsia="MS Mincho"/>
                                <w:color w:val="000000"/>
                                <w:spacing w:val="-2"/>
                                <w:kern w:val="2"/>
                                <w:sz w:val="14"/>
                                <w:szCs w:val="14"/>
                                <w:lang w:eastAsia="ja-JP"/>
                              </w:rPr>
                            </w:pPr>
                            <w:r w:rsidRPr="00870339">
                              <w:rPr>
                                <w:rFonts w:eastAsia="MS Mincho"/>
                                <w:color w:val="000000"/>
                                <w:spacing w:val="-2"/>
                                <w:kern w:val="2"/>
                                <w:sz w:val="14"/>
                                <w:szCs w:val="14"/>
                                <w:lang w:eastAsia="ja-JP"/>
                              </w:rPr>
                              <w:t>25</w:t>
                            </w:r>
                            <w:r w:rsidR="00393956" w:rsidRPr="00870339">
                              <w:rPr>
                                <w:rFonts w:eastAsia="MS Mincho"/>
                                <w:color w:val="000000"/>
                                <w:spacing w:val="-2"/>
                                <w:kern w:val="2"/>
                                <w:sz w:val="14"/>
                                <w:szCs w:val="14"/>
                                <w:lang w:eastAsia="ja-JP"/>
                              </w:rPr>
                              <w:t xml:space="preserve"> </w:t>
                            </w:r>
                            <w:r w:rsidRPr="00870339">
                              <w:rPr>
                                <w:rFonts w:eastAsia="MS Mincho"/>
                                <w:color w:val="000000"/>
                                <w:spacing w:val="-2"/>
                                <w:kern w:val="2"/>
                                <w:sz w:val="14"/>
                                <w:szCs w:val="14"/>
                                <w:lang w:eastAsia="ja-JP"/>
                              </w:rPr>
                              <w:t xml:space="preserve">m </w:t>
                            </w:r>
                            <w:r w:rsidR="00393956" w:rsidRPr="00870339">
                              <w:rPr>
                                <w:rFonts w:eastAsia="MS Mincho"/>
                                <w:color w:val="000000"/>
                                <w:spacing w:val="-2"/>
                                <w:kern w:val="2"/>
                                <w:sz w:val="14"/>
                                <w:szCs w:val="14"/>
                                <w:lang w:eastAsia="ja-JP"/>
                              </w:rPr>
                              <w:t>–</w:t>
                            </w:r>
                            <w:r w:rsidRPr="00870339">
                              <w:rPr>
                                <w:rFonts w:eastAsia="MS Mincho"/>
                                <w:color w:val="000000"/>
                                <w:spacing w:val="-2"/>
                                <w:kern w:val="2"/>
                                <w:sz w:val="14"/>
                                <w:szCs w:val="14"/>
                                <w:lang w:eastAsia="ja-JP"/>
                              </w:rPr>
                              <w:t xml:space="preserve"> 250</w:t>
                            </w:r>
                            <w:r w:rsidR="00393956" w:rsidRPr="00870339">
                              <w:rPr>
                                <w:rFonts w:eastAsia="MS Mincho"/>
                                <w:color w:val="000000"/>
                                <w:spacing w:val="-2"/>
                                <w:kern w:val="2"/>
                                <w:sz w:val="14"/>
                                <w:szCs w:val="14"/>
                                <w:lang w:eastAsia="ja-JP"/>
                              </w:rPr>
                              <w:t xml:space="preserve"> </w:t>
                            </w:r>
                            <w:r w:rsidRPr="00870339">
                              <w:rPr>
                                <w:rFonts w:eastAsia="MS Mincho"/>
                                <w:color w:val="000000"/>
                                <w:spacing w:val="-2"/>
                                <w:kern w:val="2"/>
                                <w:sz w:val="14"/>
                                <w:szCs w:val="14"/>
                                <w:lang w:eastAsia="ja-JP"/>
                              </w:rPr>
                              <w:t>m (12.5</w:t>
                            </w:r>
                            <w:r w:rsidR="00393956" w:rsidRPr="00870339">
                              <w:rPr>
                                <w:rFonts w:eastAsia="MS Mincho"/>
                                <w:color w:val="000000"/>
                                <w:spacing w:val="-2"/>
                                <w:kern w:val="2"/>
                                <w:sz w:val="14"/>
                                <w:szCs w:val="14"/>
                                <w:lang w:eastAsia="ja-JP"/>
                              </w:rPr>
                              <w:t xml:space="preserve"> </w:t>
                            </w:r>
                            <w:r w:rsidRPr="00870339">
                              <w:rPr>
                                <w:rFonts w:eastAsia="MS Mincho"/>
                                <w:color w:val="000000"/>
                                <w:spacing w:val="-2"/>
                                <w:kern w:val="2"/>
                                <w:sz w:val="14"/>
                                <w:szCs w:val="14"/>
                                <w:lang w:eastAsia="ja-JP"/>
                              </w:rPr>
                              <w:t>m span)</w:t>
                            </w:r>
                          </w:p>
                        </w:tc>
                      </w:tr>
                      <w:tr w:rsidR="009B04C0" w:rsidRPr="00870339" w14:paraId="583B46B7" w14:textId="77777777" w:rsidTr="00087C30">
                        <w:trPr>
                          <w:trHeight w:val="140"/>
                        </w:trPr>
                        <w:tc>
                          <w:tcPr>
                            <w:tcW w:w="1134" w:type="dxa"/>
                          </w:tcPr>
                          <w:p w14:paraId="74EF3F2E" w14:textId="77777777" w:rsidR="009B04C0" w:rsidRPr="00870339" w:rsidRDefault="009B04C0" w:rsidP="00742C25">
                            <w:pPr>
                              <w:widowControl w:val="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O</w:t>
                            </w:r>
                            <w:r w:rsidRPr="00870339">
                              <w:rPr>
                                <w:rFonts w:eastAsia="MS Mincho" w:hAnsi="MS Mincho"/>
                                <w:color w:val="000000"/>
                                <w:kern w:val="2"/>
                                <w:sz w:val="14"/>
                                <w:szCs w:val="14"/>
                                <w:lang w:eastAsia="ja-JP"/>
                              </w:rPr>
                              <w:t>bservation Range</w:t>
                            </w:r>
                          </w:p>
                        </w:tc>
                        <w:tc>
                          <w:tcPr>
                            <w:tcW w:w="3402" w:type="dxa"/>
                            <w:gridSpan w:val="2"/>
                            <w:vAlign w:val="center"/>
                          </w:tcPr>
                          <w:p w14:paraId="1957CC09" w14:textId="2094534C" w:rsidR="009B04C0" w:rsidRPr="00870339" w:rsidRDefault="009B04C0" w:rsidP="005804F7">
                            <w:pPr>
                              <w:widowControl w:val="0"/>
                              <w:jc w:val="center"/>
                              <w:rPr>
                                <w:rFonts w:eastAsia="MS Mincho"/>
                                <w:color w:val="000000"/>
                                <w:kern w:val="2"/>
                                <w:sz w:val="14"/>
                                <w:szCs w:val="14"/>
                                <w:lang w:eastAsia="ja-JP"/>
                              </w:rPr>
                            </w:pPr>
                            <w:r w:rsidRPr="00870339">
                              <w:rPr>
                                <w:rFonts w:eastAsia="MS Mincho"/>
                                <w:color w:val="000000"/>
                                <w:kern w:val="2"/>
                                <w:sz w:val="14"/>
                                <w:szCs w:val="14"/>
                                <w:lang w:eastAsia="ja-JP"/>
                              </w:rPr>
                              <w:t>80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km</w:t>
                            </w:r>
                          </w:p>
                        </w:tc>
                      </w:tr>
                      <w:tr w:rsidR="009B04C0" w:rsidRPr="00870339" w14:paraId="30B8CF1A" w14:textId="77777777" w:rsidTr="00087C30">
                        <w:trPr>
                          <w:trHeight w:val="82"/>
                        </w:trPr>
                        <w:tc>
                          <w:tcPr>
                            <w:tcW w:w="1134" w:type="dxa"/>
                          </w:tcPr>
                          <w:p w14:paraId="7514C553" w14:textId="77777777" w:rsidR="009B04C0" w:rsidRPr="00870339" w:rsidRDefault="009B04C0" w:rsidP="00742C25">
                            <w:pPr>
                              <w:widowControl w:val="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T</w:t>
                            </w:r>
                            <w:r w:rsidRPr="00870339">
                              <w:rPr>
                                <w:rFonts w:eastAsia="MS Mincho" w:hAnsi="MS Mincho"/>
                                <w:color w:val="000000"/>
                                <w:kern w:val="2"/>
                                <w:sz w:val="14"/>
                                <w:szCs w:val="14"/>
                                <w:lang w:eastAsia="ja-JP"/>
                              </w:rPr>
                              <w:t>otal Weight</w:t>
                            </w:r>
                          </w:p>
                        </w:tc>
                        <w:tc>
                          <w:tcPr>
                            <w:tcW w:w="1701" w:type="dxa"/>
                            <w:vAlign w:val="center"/>
                          </w:tcPr>
                          <w:p w14:paraId="38E3021B" w14:textId="462DDFA8"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2</w:t>
                            </w:r>
                            <w:r w:rsidRPr="00870339">
                              <w:rPr>
                                <w:rFonts w:eastAsia="MS Mincho" w:hint="eastAsia"/>
                                <w:color w:val="000000"/>
                                <w:kern w:val="2"/>
                                <w:sz w:val="14"/>
                                <w:szCs w:val="14"/>
                                <w:lang w:eastAsia="ja-JP"/>
                              </w:rPr>
                              <w:t>,</w:t>
                            </w:r>
                            <w:r w:rsidRPr="00870339">
                              <w:rPr>
                                <w:rFonts w:eastAsia="MS Mincho"/>
                                <w:color w:val="000000"/>
                                <w:kern w:val="2"/>
                                <w:sz w:val="14"/>
                                <w:szCs w:val="14"/>
                                <w:lang w:eastAsia="ja-JP"/>
                              </w:rPr>
                              <w:t>500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kg</w:t>
                            </w:r>
                          </w:p>
                        </w:tc>
                        <w:tc>
                          <w:tcPr>
                            <w:tcW w:w="1701" w:type="dxa"/>
                            <w:vAlign w:val="center"/>
                          </w:tcPr>
                          <w:p w14:paraId="77D49082" w14:textId="0D4379B0"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350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kg or less</w:t>
                            </w:r>
                          </w:p>
                        </w:tc>
                      </w:tr>
                      <w:tr w:rsidR="009B04C0" w:rsidRPr="00870339" w14:paraId="7A94DE94" w14:textId="77777777" w:rsidTr="00087C30">
                        <w:trPr>
                          <w:trHeight w:val="131"/>
                        </w:trPr>
                        <w:tc>
                          <w:tcPr>
                            <w:tcW w:w="1134" w:type="dxa"/>
                          </w:tcPr>
                          <w:p w14:paraId="3CEDE64C" w14:textId="77777777" w:rsidR="009B04C0" w:rsidRPr="00870339" w:rsidRDefault="009B04C0" w:rsidP="00742C25">
                            <w:pPr>
                              <w:widowControl w:val="0"/>
                              <w:ind w:left="-2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O</w:t>
                            </w:r>
                            <w:r w:rsidRPr="00870339">
                              <w:rPr>
                                <w:rFonts w:eastAsia="MS Mincho" w:hAnsi="MS Mincho"/>
                                <w:color w:val="000000"/>
                                <w:kern w:val="2"/>
                                <w:sz w:val="14"/>
                                <w:szCs w:val="14"/>
                                <w:lang w:eastAsia="ja-JP"/>
                              </w:rPr>
                              <w:t>perating Temperature</w:t>
                            </w:r>
                          </w:p>
                        </w:tc>
                        <w:tc>
                          <w:tcPr>
                            <w:tcW w:w="1701" w:type="dxa"/>
                            <w:vAlign w:val="center"/>
                          </w:tcPr>
                          <w:p w14:paraId="0DA8C0E3" w14:textId="1A91902C"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-20</w:t>
                            </w:r>
                            <w:r w:rsidR="00393956" w:rsidRPr="00870339">
                              <w:rPr>
                                <w:rFonts w:eastAsia="MS Mincho" w:hint="eastAsia"/>
                                <w:color w:val="000000"/>
                                <w:kern w:val="2"/>
                                <w:sz w:val="14"/>
                                <w:szCs w:val="14"/>
                                <w:lang w:eastAsia="ja-JP"/>
                              </w:rPr>
                              <w:t xml:space="preserve"> </w:t>
                            </w:r>
                            <w:r w:rsidR="00153EF9" w:rsidRPr="00870339">
                              <w:rPr>
                                <w:color w:val="000000"/>
                                <w:sz w:val="14"/>
                                <w:szCs w:val="14"/>
                              </w:rPr>
                              <w:t>°</w:t>
                            </w:r>
                            <w:r w:rsidR="00153EF9" w:rsidRPr="00870339">
                              <w:rPr>
                                <w:sz w:val="14"/>
                                <w:szCs w:val="14"/>
                              </w:rPr>
                              <w:t>C</w:t>
                            </w:r>
                            <w:r w:rsidRPr="00870339">
                              <w:rPr>
                                <w:rFonts w:ascii="MS Mincho" w:eastAsia="MS Mincho" w:hAnsi="MS Mincho"/>
                                <w:color w:val="000000"/>
                                <w:kern w:val="2"/>
                                <w:sz w:val="14"/>
                                <w:szCs w:val="14"/>
                                <w:lang w:eastAsia="ja-JP"/>
                              </w:rPr>
                              <w:t xml:space="preserve"> </w:t>
                            </w:r>
                            <w:r w:rsidR="00393956" w:rsidRPr="00870339">
                              <w:rPr>
                                <w:rFonts w:ascii="MS Mincho" w:eastAsia="MS Mincho" w:hAnsi="MS Mincho"/>
                                <w:color w:val="000000"/>
                                <w:kern w:val="2"/>
                                <w:sz w:val="14"/>
                                <w:szCs w:val="14"/>
                                <w:lang w:eastAsia="ja-JP"/>
                              </w:rPr>
                              <w:t>–</w:t>
                            </w:r>
                            <w:r w:rsidRPr="00870339">
                              <w:rPr>
                                <w:rFonts w:ascii="MS Mincho" w:eastAsia="MS Mincho" w:hAnsi="MS Mincho"/>
                                <w:color w:val="000000"/>
                                <w:kern w:val="2"/>
                                <w:sz w:val="14"/>
                                <w:szCs w:val="14"/>
                                <w:lang w:eastAsia="ja-JP"/>
                              </w:rPr>
                              <w:t xml:space="preserve"> </w:t>
                            </w:r>
                            <w:r w:rsidRPr="00870339">
                              <w:rPr>
                                <w:rFonts w:eastAsia="MS Mincho"/>
                                <w:color w:val="000000"/>
                                <w:kern w:val="2"/>
                                <w:sz w:val="14"/>
                                <w:szCs w:val="14"/>
                                <w:lang w:eastAsia="ja-JP"/>
                              </w:rPr>
                              <w:t>50</w:t>
                            </w:r>
                            <w:r w:rsidR="00393956" w:rsidRPr="00870339">
                              <w:rPr>
                                <w:rFonts w:eastAsia="MS Mincho" w:hint="eastAsia"/>
                                <w:color w:val="000000"/>
                                <w:kern w:val="2"/>
                                <w:sz w:val="14"/>
                                <w:szCs w:val="14"/>
                                <w:lang w:eastAsia="ja-JP"/>
                              </w:rPr>
                              <w:t xml:space="preserve"> </w:t>
                            </w:r>
                            <w:r w:rsidR="00153EF9" w:rsidRPr="00870339">
                              <w:rPr>
                                <w:color w:val="000000"/>
                                <w:sz w:val="14"/>
                                <w:szCs w:val="14"/>
                              </w:rPr>
                              <w:t>°</w:t>
                            </w:r>
                            <w:r w:rsidR="00153EF9" w:rsidRPr="00870339">
                              <w:rPr>
                                <w:rFonts w:hint="eastAsia"/>
                                <w:sz w:val="14"/>
                                <w:szCs w:val="14"/>
                              </w:rPr>
                              <w:t>C</w:t>
                            </w:r>
                          </w:p>
                        </w:tc>
                        <w:tc>
                          <w:tcPr>
                            <w:tcW w:w="1701" w:type="dxa"/>
                            <w:vAlign w:val="center"/>
                          </w:tcPr>
                          <w:p w14:paraId="1DFC7EB0" w14:textId="7E3BAA2F"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0</w:t>
                            </w:r>
                            <w:r w:rsidR="00393956" w:rsidRPr="00870339">
                              <w:rPr>
                                <w:rFonts w:eastAsia="MS Mincho" w:hint="eastAsia"/>
                                <w:color w:val="000000"/>
                                <w:kern w:val="2"/>
                                <w:sz w:val="14"/>
                                <w:szCs w:val="14"/>
                                <w:lang w:eastAsia="ja-JP"/>
                              </w:rPr>
                              <w:t xml:space="preserve"> </w:t>
                            </w:r>
                            <w:r w:rsidR="00153EF9" w:rsidRPr="00870339">
                              <w:rPr>
                                <w:color w:val="000000"/>
                                <w:sz w:val="14"/>
                                <w:szCs w:val="14"/>
                              </w:rPr>
                              <w:t>°</w:t>
                            </w:r>
                            <w:r w:rsidR="00153EF9" w:rsidRPr="00870339">
                              <w:rPr>
                                <w:rFonts w:hint="eastAsia"/>
                                <w:sz w:val="14"/>
                                <w:szCs w:val="14"/>
                              </w:rPr>
                              <w:t>C</w:t>
                            </w:r>
                            <w:r w:rsidRPr="00870339">
                              <w:rPr>
                                <w:rFonts w:eastAsia="MS Mincho" w:hAnsi="MS Mincho" w:hint="eastAsia"/>
                                <w:color w:val="000000"/>
                                <w:kern w:val="2"/>
                                <w:sz w:val="14"/>
                                <w:szCs w:val="14"/>
                                <w:lang w:eastAsia="ja-JP"/>
                              </w:rPr>
                              <w:t xml:space="preserve"> </w:t>
                            </w:r>
                            <w:r w:rsidR="00393956" w:rsidRPr="00870339">
                              <w:rPr>
                                <w:rFonts w:eastAsia="MS Mincho" w:hAnsi="MS Mincho"/>
                                <w:color w:val="000000"/>
                                <w:kern w:val="2"/>
                                <w:sz w:val="14"/>
                                <w:szCs w:val="14"/>
                                <w:lang w:eastAsia="ja-JP"/>
                              </w:rPr>
                              <w:t>–</w:t>
                            </w:r>
                            <w:r w:rsidRPr="00870339">
                              <w:rPr>
                                <w:rFonts w:eastAsia="MS Mincho" w:hAnsi="MS Mincho"/>
                                <w:color w:val="000000"/>
                                <w:kern w:val="2"/>
                                <w:sz w:val="14"/>
                                <w:szCs w:val="14"/>
                                <w:lang w:eastAsia="ja-JP"/>
                              </w:rPr>
                              <w:t xml:space="preserve"> </w:t>
                            </w:r>
                            <w:r w:rsidRPr="00870339">
                              <w:rPr>
                                <w:rFonts w:eastAsia="MS Mincho"/>
                                <w:color w:val="000000"/>
                                <w:kern w:val="2"/>
                                <w:sz w:val="14"/>
                                <w:szCs w:val="14"/>
                                <w:lang w:eastAsia="ja-JP"/>
                              </w:rPr>
                              <w:t>50</w:t>
                            </w:r>
                            <w:r w:rsidR="00393956" w:rsidRPr="00870339">
                              <w:rPr>
                                <w:rFonts w:eastAsia="MS Mincho" w:hint="eastAsia"/>
                                <w:color w:val="000000"/>
                                <w:kern w:val="2"/>
                                <w:sz w:val="14"/>
                                <w:szCs w:val="14"/>
                                <w:lang w:eastAsia="ja-JP"/>
                              </w:rPr>
                              <w:t xml:space="preserve"> </w:t>
                            </w:r>
                            <w:r w:rsidR="00153EF9" w:rsidRPr="00870339">
                              <w:rPr>
                                <w:color w:val="000000"/>
                                <w:sz w:val="14"/>
                                <w:szCs w:val="14"/>
                              </w:rPr>
                              <w:t>°</w:t>
                            </w:r>
                            <w:r w:rsidR="00153EF9" w:rsidRPr="00870339">
                              <w:rPr>
                                <w:rFonts w:hint="eastAsia"/>
                                <w:sz w:val="14"/>
                                <w:szCs w:val="14"/>
                              </w:rPr>
                              <w:t>C</w:t>
                            </w:r>
                          </w:p>
                        </w:tc>
                      </w:tr>
                      <w:tr w:rsidR="009B04C0" w:rsidRPr="00870339" w14:paraId="2133EABE" w14:textId="77777777" w:rsidTr="00087C30">
                        <w:trPr>
                          <w:trHeight w:val="178"/>
                        </w:trPr>
                        <w:tc>
                          <w:tcPr>
                            <w:tcW w:w="1134" w:type="dxa"/>
                            <w:tcBorders>
                              <w:top w:val="single" w:sz="4" w:space="0" w:color="auto"/>
                              <w:left w:val="single" w:sz="4" w:space="0" w:color="auto"/>
                              <w:bottom w:val="single" w:sz="4" w:space="0" w:color="auto"/>
                              <w:right w:val="single" w:sz="4" w:space="0" w:color="auto"/>
                            </w:tcBorders>
                          </w:tcPr>
                          <w:p w14:paraId="3C2BE042" w14:textId="77777777" w:rsidR="009B04C0" w:rsidRPr="00870339" w:rsidRDefault="009B04C0" w:rsidP="00742C25">
                            <w:pPr>
                              <w:widowControl w:val="0"/>
                              <w:ind w:left="-20"/>
                              <w:rPr>
                                <w:rFonts w:eastAsia="MS Mincho"/>
                                <w:color w:val="000000"/>
                                <w:kern w:val="2"/>
                                <w:sz w:val="14"/>
                                <w:szCs w:val="14"/>
                                <w:lang w:eastAsia="ja-JP"/>
                              </w:rPr>
                            </w:pPr>
                            <w:r w:rsidRPr="00870339">
                              <w:rPr>
                                <w:rFonts w:eastAsia="MS Mincho" w:hAnsi="MS Mincho" w:hint="eastAsia"/>
                                <w:color w:val="000000"/>
                                <w:kern w:val="2"/>
                                <w:sz w:val="14"/>
                                <w:szCs w:val="14"/>
                                <w:lang w:eastAsia="ja-JP"/>
                              </w:rPr>
                              <w:t>P</w:t>
                            </w:r>
                            <w:r w:rsidRPr="00870339">
                              <w:rPr>
                                <w:rFonts w:eastAsia="MS Mincho" w:hAnsi="MS Mincho"/>
                                <w:color w:val="000000"/>
                                <w:kern w:val="2"/>
                                <w:sz w:val="14"/>
                                <w:szCs w:val="14"/>
                                <w:lang w:eastAsia="ja-JP"/>
                              </w:rPr>
                              <w:t>ower Consumption</w:t>
                            </w:r>
                          </w:p>
                        </w:tc>
                        <w:tc>
                          <w:tcPr>
                            <w:tcW w:w="1701" w:type="dxa"/>
                            <w:tcBorders>
                              <w:top w:val="single" w:sz="4" w:space="0" w:color="auto"/>
                              <w:left w:val="single" w:sz="4" w:space="0" w:color="auto"/>
                              <w:bottom w:val="single" w:sz="4" w:space="0" w:color="auto"/>
                              <w:right w:val="single" w:sz="4" w:space="0" w:color="auto"/>
                            </w:tcBorders>
                            <w:vAlign w:val="center"/>
                          </w:tcPr>
                          <w:p w14:paraId="7A470DA1" w14:textId="7FE32C39"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2</w:t>
                            </w:r>
                            <w:r w:rsidRPr="00870339">
                              <w:rPr>
                                <w:rFonts w:eastAsia="MS Mincho" w:hint="eastAsia"/>
                                <w:color w:val="000000"/>
                                <w:kern w:val="2"/>
                                <w:sz w:val="14"/>
                                <w:szCs w:val="14"/>
                                <w:lang w:eastAsia="ja-JP"/>
                              </w:rPr>
                              <w:t>,</w:t>
                            </w:r>
                            <w:r w:rsidRPr="00870339">
                              <w:rPr>
                                <w:rFonts w:eastAsia="MS Mincho"/>
                                <w:color w:val="000000"/>
                                <w:kern w:val="2"/>
                                <w:sz w:val="14"/>
                                <w:szCs w:val="14"/>
                                <w:lang w:eastAsia="ja-JP"/>
                              </w:rPr>
                              <w:t>000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VA</w:t>
                            </w:r>
                            <w:r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or less</w:t>
                            </w:r>
                          </w:p>
                        </w:tc>
                        <w:tc>
                          <w:tcPr>
                            <w:tcW w:w="1701" w:type="dxa"/>
                            <w:tcBorders>
                              <w:top w:val="single" w:sz="4" w:space="0" w:color="auto"/>
                              <w:left w:val="single" w:sz="4" w:space="0" w:color="auto"/>
                              <w:bottom w:val="single" w:sz="4" w:space="0" w:color="auto"/>
                              <w:right w:val="single" w:sz="4" w:space="0" w:color="auto"/>
                            </w:tcBorders>
                            <w:vAlign w:val="center"/>
                          </w:tcPr>
                          <w:p w14:paraId="12E2C889" w14:textId="4DFC5D40" w:rsidR="009B04C0" w:rsidRPr="00870339" w:rsidRDefault="009B04C0" w:rsidP="00087C30">
                            <w:pPr>
                              <w:widowControl w:val="0"/>
                              <w:jc w:val="both"/>
                              <w:rPr>
                                <w:rFonts w:eastAsia="MS Mincho"/>
                                <w:color w:val="000000"/>
                                <w:kern w:val="2"/>
                                <w:sz w:val="14"/>
                                <w:szCs w:val="14"/>
                                <w:lang w:eastAsia="ja-JP"/>
                              </w:rPr>
                            </w:pPr>
                            <w:r w:rsidRPr="00870339">
                              <w:rPr>
                                <w:rFonts w:eastAsia="MS Mincho"/>
                                <w:color w:val="000000"/>
                                <w:kern w:val="2"/>
                                <w:sz w:val="14"/>
                                <w:szCs w:val="14"/>
                                <w:lang w:eastAsia="ja-JP"/>
                              </w:rPr>
                              <w:t>450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VA</w:t>
                            </w:r>
                            <w:r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or less</w:t>
                            </w:r>
                          </w:p>
                        </w:tc>
                      </w:tr>
                      <w:tr w:rsidR="009B04C0" w:rsidRPr="00742C25" w14:paraId="6A5D78D7" w14:textId="77777777" w:rsidTr="00087C30">
                        <w:trPr>
                          <w:trHeight w:val="287"/>
                        </w:trPr>
                        <w:tc>
                          <w:tcPr>
                            <w:tcW w:w="1134" w:type="dxa"/>
                            <w:tcBorders>
                              <w:top w:val="single" w:sz="4" w:space="0" w:color="auto"/>
                              <w:left w:val="single" w:sz="4" w:space="0" w:color="auto"/>
                              <w:bottom w:val="single" w:sz="4" w:space="0" w:color="auto"/>
                              <w:right w:val="single" w:sz="4" w:space="0" w:color="auto"/>
                            </w:tcBorders>
                          </w:tcPr>
                          <w:p w14:paraId="5FC12CA0" w14:textId="77777777" w:rsidR="009B04C0" w:rsidRPr="00870339" w:rsidRDefault="009B04C0" w:rsidP="00742C25">
                            <w:pPr>
                              <w:widowControl w:val="0"/>
                              <w:ind w:left="-20"/>
                              <w:rPr>
                                <w:rFonts w:eastAsia="MS Mincho" w:hAnsi="MS Mincho"/>
                                <w:color w:val="000000"/>
                                <w:kern w:val="2"/>
                                <w:sz w:val="14"/>
                                <w:szCs w:val="14"/>
                                <w:lang w:eastAsia="ja-JP"/>
                              </w:rPr>
                            </w:pPr>
                            <w:r w:rsidRPr="00870339">
                              <w:rPr>
                                <w:rFonts w:eastAsia="MS Mincho" w:hAnsi="MS Mincho"/>
                                <w:color w:val="000000"/>
                                <w:kern w:val="2"/>
                                <w:sz w:val="14"/>
                                <w:szCs w:val="14"/>
                                <w:lang w:eastAsia="ja-JP"/>
                              </w:rPr>
                              <w:t xml:space="preserve">Input </w:t>
                            </w:r>
                            <w:r w:rsidRPr="00870339">
                              <w:rPr>
                                <w:rFonts w:eastAsia="MS Mincho" w:hAnsi="MS Mincho" w:hint="eastAsia"/>
                                <w:color w:val="000000"/>
                                <w:kern w:val="2"/>
                                <w:sz w:val="14"/>
                                <w:szCs w:val="14"/>
                                <w:lang w:eastAsia="ja-JP"/>
                              </w:rPr>
                              <w:t>P</w:t>
                            </w:r>
                            <w:r w:rsidRPr="00870339">
                              <w:rPr>
                                <w:rFonts w:eastAsia="MS Mincho" w:hAnsi="MS Mincho"/>
                                <w:color w:val="000000"/>
                                <w:kern w:val="2"/>
                                <w:sz w:val="14"/>
                                <w:szCs w:val="14"/>
                                <w:lang w:eastAsia="ja-JP"/>
                              </w:rPr>
                              <w:t>ower</w:t>
                            </w:r>
                          </w:p>
                        </w:tc>
                        <w:tc>
                          <w:tcPr>
                            <w:tcW w:w="1701" w:type="dxa"/>
                            <w:tcBorders>
                              <w:top w:val="single" w:sz="4" w:space="0" w:color="auto"/>
                              <w:left w:val="single" w:sz="4" w:space="0" w:color="auto"/>
                              <w:bottom w:val="single" w:sz="4" w:space="0" w:color="auto"/>
                              <w:right w:val="single" w:sz="4" w:space="0" w:color="auto"/>
                            </w:tcBorders>
                            <w:vAlign w:val="center"/>
                          </w:tcPr>
                          <w:p w14:paraId="2235EA8A" w14:textId="77777777" w:rsidR="00393956" w:rsidRPr="00870339" w:rsidRDefault="009B04C0">
                            <w:pPr>
                              <w:widowControl w:val="0"/>
                              <w:rPr>
                                <w:rFonts w:eastAsia="MS Mincho"/>
                                <w:color w:val="000000"/>
                                <w:kern w:val="2"/>
                                <w:sz w:val="14"/>
                                <w:szCs w:val="14"/>
                                <w:lang w:eastAsia="ja-JP"/>
                              </w:rPr>
                            </w:pPr>
                            <w:r w:rsidRPr="00870339">
                              <w:rPr>
                                <w:rFonts w:eastAsia="MS Mincho" w:hint="eastAsia"/>
                                <w:color w:val="000000"/>
                                <w:kern w:val="2"/>
                                <w:sz w:val="14"/>
                                <w:szCs w:val="14"/>
                                <w:lang w:eastAsia="ja-JP"/>
                              </w:rPr>
                              <w:t>200</w:t>
                            </w:r>
                            <w:r w:rsidR="00393956" w:rsidRPr="00870339">
                              <w:rPr>
                                <w:rFonts w:eastAsia="MS Mincho" w:hint="eastAsia"/>
                                <w:color w:val="000000"/>
                                <w:kern w:val="2"/>
                                <w:sz w:val="14"/>
                                <w:szCs w:val="14"/>
                                <w:lang w:eastAsia="ja-JP"/>
                              </w:rPr>
                              <w:t xml:space="preserve"> </w:t>
                            </w:r>
                            <w:r w:rsidRPr="00870339">
                              <w:rPr>
                                <w:rFonts w:eastAsia="MS Mincho" w:hint="eastAsia"/>
                                <w:color w:val="000000"/>
                                <w:kern w:val="2"/>
                                <w:sz w:val="14"/>
                                <w:szCs w:val="14"/>
                                <w:lang w:eastAsia="ja-JP"/>
                              </w:rPr>
                              <w:t>VAC</w:t>
                            </w:r>
                            <w:r w:rsidRPr="00870339">
                              <w:rPr>
                                <w:rFonts w:eastAsia="MS Mincho"/>
                                <w:color w:val="000000"/>
                                <w:kern w:val="2"/>
                                <w:sz w:val="14"/>
                                <w:szCs w:val="14"/>
                                <w:lang w:eastAsia="ja-JP"/>
                              </w:rPr>
                              <w:t xml:space="preserve">, </w:t>
                            </w:r>
                            <w:r w:rsidR="00974197" w:rsidRPr="00870339">
                              <w:rPr>
                                <w:rFonts w:eastAsia="MS Mincho" w:hint="eastAsia"/>
                                <w:color w:val="000000"/>
                                <w:kern w:val="2"/>
                                <w:sz w:val="14"/>
                                <w:szCs w:val="14"/>
                                <w:lang w:eastAsia="ja-JP"/>
                              </w:rPr>
                              <w:t xml:space="preserve">single phase, </w:t>
                            </w:r>
                          </w:p>
                          <w:p w14:paraId="1076381C" w14:textId="67902ED1" w:rsidR="009B04C0" w:rsidRPr="00870339" w:rsidRDefault="009B04C0" w:rsidP="00870339">
                            <w:pPr>
                              <w:widowControl w:val="0"/>
                              <w:rPr>
                                <w:rFonts w:eastAsia="MS Mincho"/>
                                <w:color w:val="000000"/>
                                <w:kern w:val="2"/>
                                <w:sz w:val="14"/>
                                <w:szCs w:val="14"/>
                                <w:lang w:eastAsia="ja-JP"/>
                              </w:rPr>
                            </w:pPr>
                            <w:r w:rsidRPr="00870339">
                              <w:rPr>
                                <w:rFonts w:eastAsia="MS Mincho"/>
                                <w:color w:val="000000"/>
                                <w:kern w:val="2"/>
                                <w:sz w:val="14"/>
                                <w:szCs w:val="14"/>
                                <w:lang w:eastAsia="ja-JP"/>
                              </w:rPr>
                              <w:t>2</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W</w:t>
                            </w:r>
                            <w:r w:rsidR="00974197" w:rsidRPr="00870339">
                              <w:rPr>
                                <w:rFonts w:eastAsia="MS Mincho" w:hint="eastAsia"/>
                                <w:color w:val="000000"/>
                                <w:kern w:val="2"/>
                                <w:sz w:val="14"/>
                                <w:szCs w:val="14"/>
                                <w:lang w:eastAsia="ja-JP"/>
                              </w:rPr>
                              <w:t xml:space="preserve">, </w:t>
                            </w:r>
                            <w:r w:rsidRPr="00870339">
                              <w:rPr>
                                <w:rFonts w:eastAsia="MS Mincho" w:hint="eastAsia"/>
                                <w:color w:val="000000"/>
                                <w:kern w:val="2"/>
                                <w:sz w:val="14"/>
                                <w:szCs w:val="14"/>
                                <w:lang w:eastAsia="ja-JP"/>
                              </w:rPr>
                              <w:t>5</w:t>
                            </w:r>
                            <w:r w:rsidRPr="00870339">
                              <w:rPr>
                                <w:rFonts w:eastAsia="MS Mincho"/>
                                <w:color w:val="000000"/>
                                <w:kern w:val="2"/>
                                <w:sz w:val="14"/>
                                <w:szCs w:val="14"/>
                                <w:lang w:eastAsia="ja-JP"/>
                              </w:rPr>
                              <w:t>0 / 60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Hz</w:t>
                            </w:r>
                          </w:p>
                        </w:tc>
                        <w:tc>
                          <w:tcPr>
                            <w:tcW w:w="1701" w:type="dxa"/>
                            <w:tcBorders>
                              <w:top w:val="single" w:sz="4" w:space="0" w:color="auto"/>
                              <w:left w:val="single" w:sz="4" w:space="0" w:color="auto"/>
                              <w:bottom w:val="single" w:sz="4" w:space="0" w:color="auto"/>
                              <w:right w:val="single" w:sz="4" w:space="0" w:color="auto"/>
                            </w:tcBorders>
                            <w:vAlign w:val="center"/>
                          </w:tcPr>
                          <w:p w14:paraId="710BBCF8" w14:textId="1D548748" w:rsidR="009B04C0" w:rsidRPr="00742C25" w:rsidRDefault="009B04C0" w:rsidP="00870339">
                            <w:pPr>
                              <w:widowControl w:val="0"/>
                              <w:rPr>
                                <w:rFonts w:eastAsia="MS Mincho"/>
                                <w:color w:val="000000"/>
                                <w:kern w:val="2"/>
                                <w:sz w:val="14"/>
                                <w:szCs w:val="14"/>
                                <w:lang w:eastAsia="ja-JP"/>
                              </w:rPr>
                            </w:pPr>
                            <w:r w:rsidRPr="00870339">
                              <w:rPr>
                                <w:rFonts w:eastAsia="MS Mincho"/>
                                <w:color w:val="000000"/>
                                <w:spacing w:val="-4"/>
                                <w:kern w:val="2"/>
                                <w:sz w:val="14"/>
                                <w:szCs w:val="14"/>
                                <w:lang w:eastAsia="ja-JP"/>
                              </w:rPr>
                              <w:t>100-230</w:t>
                            </w:r>
                            <w:r w:rsidR="00393956" w:rsidRPr="00870339">
                              <w:rPr>
                                <w:rFonts w:eastAsia="MS Mincho" w:hint="eastAsia"/>
                                <w:color w:val="000000"/>
                                <w:spacing w:val="-4"/>
                                <w:kern w:val="2"/>
                                <w:sz w:val="14"/>
                                <w:szCs w:val="14"/>
                                <w:lang w:eastAsia="ja-JP"/>
                              </w:rPr>
                              <w:t xml:space="preserve"> </w:t>
                            </w:r>
                            <w:r w:rsidRPr="00870339">
                              <w:rPr>
                                <w:rFonts w:eastAsia="MS Mincho"/>
                                <w:color w:val="000000"/>
                                <w:spacing w:val="-4"/>
                                <w:kern w:val="2"/>
                                <w:sz w:val="14"/>
                                <w:szCs w:val="14"/>
                                <w:lang w:eastAsia="ja-JP"/>
                              </w:rPr>
                              <w:t xml:space="preserve">VAC, </w:t>
                            </w:r>
                            <w:r w:rsidR="00974197" w:rsidRPr="00870339">
                              <w:rPr>
                                <w:rFonts w:eastAsia="MS Mincho"/>
                                <w:color w:val="000000"/>
                                <w:spacing w:val="-4"/>
                                <w:kern w:val="2"/>
                                <w:sz w:val="14"/>
                                <w:szCs w:val="14"/>
                                <w:lang w:eastAsia="ja-JP"/>
                              </w:rPr>
                              <w:t xml:space="preserve">single phase, </w:t>
                            </w:r>
                            <w:r w:rsidRPr="00870339">
                              <w:rPr>
                                <w:rFonts w:eastAsia="MS Mincho"/>
                                <w:color w:val="000000"/>
                                <w:spacing w:val="-4"/>
                                <w:kern w:val="2"/>
                                <w:sz w:val="14"/>
                                <w:szCs w:val="14"/>
                                <w:lang w:eastAsia="ja-JP"/>
                              </w:rPr>
                              <w:t>2</w:t>
                            </w:r>
                            <w:r w:rsidR="00393956" w:rsidRPr="00870339">
                              <w:rPr>
                                <w:rFonts w:eastAsia="MS Mincho" w:hint="eastAsia"/>
                                <w:color w:val="000000"/>
                                <w:spacing w:val="-4"/>
                                <w:kern w:val="2"/>
                                <w:sz w:val="14"/>
                                <w:szCs w:val="14"/>
                                <w:lang w:eastAsia="ja-JP"/>
                              </w:rPr>
                              <w:t xml:space="preserve"> </w:t>
                            </w:r>
                            <w:r w:rsidRPr="00870339">
                              <w:rPr>
                                <w:rFonts w:eastAsia="MS Mincho"/>
                                <w:color w:val="000000"/>
                                <w:spacing w:val="-4"/>
                                <w:kern w:val="2"/>
                                <w:sz w:val="14"/>
                                <w:szCs w:val="14"/>
                                <w:lang w:eastAsia="ja-JP"/>
                              </w:rPr>
                              <w:t>W</w:t>
                            </w:r>
                            <w:r w:rsidR="00974197" w:rsidRPr="00870339">
                              <w:rPr>
                                <w:rFonts w:eastAsia="MS Mincho" w:hint="eastAsia"/>
                                <w:color w:val="000000"/>
                                <w:spacing w:val="-4"/>
                                <w:kern w:val="2"/>
                                <w:sz w:val="14"/>
                                <w:szCs w:val="14"/>
                                <w:lang w:eastAsia="ja-JP"/>
                              </w:rPr>
                              <w:t xml:space="preserve">, </w:t>
                            </w:r>
                            <w:r w:rsidRPr="00870339">
                              <w:rPr>
                                <w:rFonts w:eastAsia="MS Mincho" w:hint="eastAsia"/>
                                <w:color w:val="000000"/>
                                <w:kern w:val="2"/>
                                <w:sz w:val="14"/>
                                <w:szCs w:val="14"/>
                                <w:lang w:eastAsia="ja-JP"/>
                              </w:rPr>
                              <w:t>5</w:t>
                            </w:r>
                            <w:r w:rsidRPr="00870339">
                              <w:rPr>
                                <w:rFonts w:eastAsia="MS Mincho"/>
                                <w:color w:val="000000"/>
                                <w:kern w:val="2"/>
                                <w:sz w:val="14"/>
                                <w:szCs w:val="14"/>
                                <w:lang w:eastAsia="ja-JP"/>
                              </w:rPr>
                              <w:t>0 / 60</w:t>
                            </w:r>
                            <w:r w:rsidR="00393956" w:rsidRPr="00870339">
                              <w:rPr>
                                <w:rFonts w:eastAsia="MS Mincho" w:hint="eastAsia"/>
                                <w:color w:val="000000"/>
                                <w:kern w:val="2"/>
                                <w:sz w:val="14"/>
                                <w:szCs w:val="14"/>
                                <w:lang w:eastAsia="ja-JP"/>
                              </w:rPr>
                              <w:t xml:space="preserve"> </w:t>
                            </w:r>
                            <w:r w:rsidRPr="00870339">
                              <w:rPr>
                                <w:rFonts w:eastAsia="MS Mincho"/>
                                <w:color w:val="000000"/>
                                <w:kern w:val="2"/>
                                <w:sz w:val="14"/>
                                <w:szCs w:val="14"/>
                                <w:lang w:eastAsia="ja-JP"/>
                              </w:rPr>
                              <w:t>Hz</w:t>
                            </w:r>
                          </w:p>
                        </w:tc>
                      </w:tr>
                    </w:tbl>
                    <w:p w14:paraId="1EF1CEF6" w14:textId="77777777" w:rsidR="009B04C0" w:rsidRPr="00742C25" w:rsidRDefault="009B04C0" w:rsidP="009B04C0">
                      <w:pPr>
                        <w:rPr>
                          <w:rFonts w:ascii="MS Mincho" w:eastAsia="MS Mincho" w:hAnsi="MS Mincho"/>
                          <w:sz w:val="14"/>
                          <w:szCs w:val="14"/>
                        </w:rPr>
                      </w:pPr>
                    </w:p>
                    <w:p w14:paraId="3D9D7AB3" w14:textId="77777777" w:rsidR="009B04C0" w:rsidRPr="00742C25" w:rsidRDefault="009B04C0" w:rsidP="009B04C0">
                      <w:pPr>
                        <w:rPr>
                          <w:sz w:val="14"/>
                          <w:szCs w:val="14"/>
                        </w:rPr>
                      </w:pPr>
                    </w:p>
                  </w:txbxContent>
                </v:textbox>
              </v:shape>
            </w:pict>
          </mc:Fallback>
        </mc:AlternateContent>
      </w:r>
    </w:p>
    <w:p w14:paraId="7FE86590" w14:textId="621B6863" w:rsidR="009B04C0" w:rsidRPr="00870339" w:rsidRDefault="005D33D1" w:rsidP="009B04C0">
      <w:pPr>
        <w:widowControl w:val="0"/>
        <w:kinsoku w:val="0"/>
        <w:overflowPunct w:val="0"/>
        <w:autoSpaceDE w:val="0"/>
        <w:autoSpaceDN w:val="0"/>
        <w:adjustRightInd w:val="0"/>
        <w:rPr>
          <w:rFonts w:eastAsia="MS Mincho"/>
          <w:color w:val="000000" w:themeColor="text1"/>
          <w:sz w:val="20"/>
          <w:szCs w:val="20"/>
          <w:lang w:eastAsia="ja-JP"/>
        </w:rPr>
      </w:pPr>
      <w:r w:rsidRPr="00870339">
        <w:rPr>
          <w:rFonts w:eastAsia="MS Mincho"/>
          <w:noProof/>
          <w:color w:val="000000" w:themeColor="text1"/>
          <w:sz w:val="20"/>
          <w:szCs w:val="20"/>
        </w:rPr>
        <mc:AlternateContent>
          <mc:Choice Requires="wpc">
            <w:drawing>
              <wp:anchor distT="0" distB="0" distL="114300" distR="114300" simplePos="0" relativeHeight="251683872" behindDoc="0" locked="0" layoutInCell="1" allowOverlap="1" wp14:anchorId="4A6670FE" wp14:editId="512FD689">
                <wp:simplePos x="0" y="0"/>
                <wp:positionH relativeFrom="column">
                  <wp:posOffset>3135630</wp:posOffset>
                </wp:positionH>
                <wp:positionV relativeFrom="paragraph">
                  <wp:posOffset>58621</wp:posOffset>
                </wp:positionV>
                <wp:extent cx="2874010" cy="2248535"/>
                <wp:effectExtent l="0" t="0" r="2540" b="18415"/>
                <wp:wrapNone/>
                <wp:docPr id="15877189" name="キャンバス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30816939" name="Rectangle 10"/>
                        <wps:cNvSpPr>
                          <a:spLocks noChangeArrowheads="1"/>
                        </wps:cNvSpPr>
                        <wps:spPr bwMode="auto">
                          <a:xfrm>
                            <a:off x="22225" y="241300"/>
                            <a:ext cx="2847340" cy="199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458330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525" y="220345"/>
                            <a:ext cx="1536700" cy="181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7590796" name="Line 12"/>
                        <wps:cNvCnPr>
                          <a:cxnSpLocks noChangeShapeType="1"/>
                        </wps:cNvCnPr>
                        <wps:spPr bwMode="auto">
                          <a:xfrm>
                            <a:off x="1626870" y="1287145"/>
                            <a:ext cx="1170940" cy="0"/>
                          </a:xfrm>
                          <a:prstGeom prst="line">
                            <a:avLst/>
                          </a:prstGeom>
                          <a:noFill/>
                          <a:ln w="38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3111635" name="Line 13"/>
                        <wps:cNvCnPr>
                          <a:cxnSpLocks noChangeShapeType="1"/>
                        </wps:cNvCnPr>
                        <wps:spPr bwMode="auto">
                          <a:xfrm>
                            <a:off x="177800" y="1998980"/>
                            <a:ext cx="2620010" cy="0"/>
                          </a:xfrm>
                          <a:prstGeom prst="line">
                            <a:avLst/>
                          </a:prstGeom>
                          <a:noFill/>
                          <a:ln w="38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9893277" name="Rectangle 14"/>
                        <wps:cNvSpPr>
                          <a:spLocks noChangeArrowheads="1"/>
                        </wps:cNvSpPr>
                        <wps:spPr bwMode="auto">
                          <a:xfrm>
                            <a:off x="2571750" y="1601470"/>
                            <a:ext cx="1549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B7B45" w14:textId="77777777" w:rsidR="005D33D1" w:rsidRDefault="005D33D1" w:rsidP="005D33D1">
                              <w:r>
                                <w:rPr>
                                  <w:color w:val="000000"/>
                                  <w:sz w:val="12"/>
                                  <w:szCs w:val="12"/>
                                </w:rPr>
                                <w:t>1.8m</w:t>
                              </w:r>
                            </w:p>
                          </w:txbxContent>
                        </wps:txbx>
                        <wps:bodyPr rot="0" vert="horz" wrap="none" lIns="0" tIns="0" rIns="0" bIns="0" anchor="t" anchorCtr="0">
                          <a:spAutoFit/>
                        </wps:bodyPr>
                      </wps:wsp>
                      <wps:wsp>
                        <wps:cNvPr id="2109473405" name="Line 15"/>
                        <wps:cNvCnPr>
                          <a:cxnSpLocks noChangeShapeType="1"/>
                        </wps:cNvCnPr>
                        <wps:spPr bwMode="auto">
                          <a:xfrm flipV="1">
                            <a:off x="2499360" y="1327150"/>
                            <a:ext cx="0" cy="638810"/>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41746" name="Freeform 16"/>
                        <wps:cNvSpPr>
                          <a:spLocks/>
                        </wps:cNvSpPr>
                        <wps:spPr bwMode="auto">
                          <a:xfrm>
                            <a:off x="2475230" y="1954530"/>
                            <a:ext cx="47625" cy="48260"/>
                          </a:xfrm>
                          <a:custGeom>
                            <a:avLst/>
                            <a:gdLst>
                              <a:gd name="T0" fmla="*/ 102 w 204"/>
                              <a:gd name="T1" fmla="*/ 204 h 204"/>
                              <a:gd name="T2" fmla="*/ 0 w 204"/>
                              <a:gd name="T3" fmla="*/ 0 h 204"/>
                              <a:gd name="T4" fmla="*/ 204 w 204"/>
                              <a:gd name="T5" fmla="*/ 0 h 204"/>
                              <a:gd name="T6" fmla="*/ 102 w 204"/>
                              <a:gd name="T7" fmla="*/ 204 h 204"/>
                            </a:gdLst>
                            <a:ahLst/>
                            <a:cxnLst>
                              <a:cxn ang="0">
                                <a:pos x="T0" y="T1"/>
                              </a:cxn>
                              <a:cxn ang="0">
                                <a:pos x="T2" y="T3"/>
                              </a:cxn>
                              <a:cxn ang="0">
                                <a:pos x="T4" y="T5"/>
                              </a:cxn>
                              <a:cxn ang="0">
                                <a:pos x="T6" y="T7"/>
                              </a:cxn>
                            </a:cxnLst>
                            <a:rect l="0" t="0" r="r" b="b"/>
                            <a:pathLst>
                              <a:path w="204" h="204">
                                <a:moveTo>
                                  <a:pt x="102" y="204"/>
                                </a:moveTo>
                                <a:lnTo>
                                  <a:pt x="0" y="0"/>
                                </a:lnTo>
                                <a:cubicBezTo>
                                  <a:pt x="64" y="32"/>
                                  <a:pt x="140" y="32"/>
                                  <a:pt x="204" y="0"/>
                                </a:cubicBezTo>
                                <a:lnTo>
                                  <a:pt x="102" y="20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1541702" name="Freeform 17"/>
                        <wps:cNvSpPr>
                          <a:spLocks/>
                        </wps:cNvSpPr>
                        <wps:spPr bwMode="auto">
                          <a:xfrm>
                            <a:off x="2475230" y="1290955"/>
                            <a:ext cx="47625" cy="47625"/>
                          </a:xfrm>
                          <a:custGeom>
                            <a:avLst/>
                            <a:gdLst>
                              <a:gd name="T0" fmla="*/ 102 w 204"/>
                              <a:gd name="T1" fmla="*/ 0 h 203"/>
                              <a:gd name="T2" fmla="*/ 204 w 204"/>
                              <a:gd name="T3" fmla="*/ 203 h 203"/>
                              <a:gd name="T4" fmla="*/ 0 w 204"/>
                              <a:gd name="T5" fmla="*/ 203 h 203"/>
                              <a:gd name="T6" fmla="*/ 102 w 204"/>
                              <a:gd name="T7" fmla="*/ 0 h 203"/>
                            </a:gdLst>
                            <a:ahLst/>
                            <a:cxnLst>
                              <a:cxn ang="0">
                                <a:pos x="T0" y="T1"/>
                              </a:cxn>
                              <a:cxn ang="0">
                                <a:pos x="T2" y="T3"/>
                              </a:cxn>
                              <a:cxn ang="0">
                                <a:pos x="T4" y="T5"/>
                              </a:cxn>
                              <a:cxn ang="0">
                                <a:pos x="T6" y="T7"/>
                              </a:cxn>
                            </a:cxnLst>
                            <a:rect l="0" t="0" r="r" b="b"/>
                            <a:pathLst>
                              <a:path w="204" h="203">
                                <a:moveTo>
                                  <a:pt x="102" y="0"/>
                                </a:moveTo>
                                <a:lnTo>
                                  <a:pt x="204" y="203"/>
                                </a:lnTo>
                                <a:cubicBezTo>
                                  <a:pt x="140" y="171"/>
                                  <a:pt x="64" y="171"/>
                                  <a:pt x="0" y="203"/>
                                </a:cubicBezTo>
                                <a:lnTo>
                                  <a:pt x="10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8508991" name="Line 18"/>
                        <wps:cNvCnPr>
                          <a:cxnSpLocks noChangeShapeType="1"/>
                        </wps:cNvCnPr>
                        <wps:spPr bwMode="auto">
                          <a:xfrm>
                            <a:off x="1681480" y="1212850"/>
                            <a:ext cx="638810" cy="0"/>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3582787" name="Freeform 19"/>
                        <wps:cNvSpPr>
                          <a:spLocks/>
                        </wps:cNvSpPr>
                        <wps:spPr bwMode="auto">
                          <a:xfrm>
                            <a:off x="1644650" y="1188720"/>
                            <a:ext cx="48260" cy="48260"/>
                          </a:xfrm>
                          <a:custGeom>
                            <a:avLst/>
                            <a:gdLst>
                              <a:gd name="T0" fmla="*/ 0 w 204"/>
                              <a:gd name="T1" fmla="*/ 102 h 204"/>
                              <a:gd name="T2" fmla="*/ 204 w 204"/>
                              <a:gd name="T3" fmla="*/ 0 h 204"/>
                              <a:gd name="T4" fmla="*/ 204 w 204"/>
                              <a:gd name="T5" fmla="*/ 204 h 204"/>
                              <a:gd name="T6" fmla="*/ 0 w 204"/>
                              <a:gd name="T7" fmla="*/ 102 h 204"/>
                            </a:gdLst>
                            <a:ahLst/>
                            <a:cxnLst>
                              <a:cxn ang="0">
                                <a:pos x="T0" y="T1"/>
                              </a:cxn>
                              <a:cxn ang="0">
                                <a:pos x="T2" y="T3"/>
                              </a:cxn>
                              <a:cxn ang="0">
                                <a:pos x="T4" y="T5"/>
                              </a:cxn>
                              <a:cxn ang="0">
                                <a:pos x="T6" y="T7"/>
                              </a:cxn>
                            </a:cxnLst>
                            <a:rect l="0" t="0" r="r" b="b"/>
                            <a:pathLst>
                              <a:path w="204" h="204">
                                <a:moveTo>
                                  <a:pt x="0" y="102"/>
                                </a:moveTo>
                                <a:lnTo>
                                  <a:pt x="204" y="0"/>
                                </a:lnTo>
                                <a:cubicBezTo>
                                  <a:pt x="172" y="64"/>
                                  <a:pt x="172" y="140"/>
                                  <a:pt x="204" y="204"/>
                                </a:cubicBezTo>
                                <a:lnTo>
                                  <a:pt x="0" y="1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25520988" name="Freeform 20"/>
                        <wps:cNvSpPr>
                          <a:spLocks/>
                        </wps:cNvSpPr>
                        <wps:spPr bwMode="auto">
                          <a:xfrm>
                            <a:off x="2308860" y="1188720"/>
                            <a:ext cx="47625" cy="48260"/>
                          </a:xfrm>
                          <a:custGeom>
                            <a:avLst/>
                            <a:gdLst>
                              <a:gd name="T0" fmla="*/ 203 w 203"/>
                              <a:gd name="T1" fmla="*/ 102 h 204"/>
                              <a:gd name="T2" fmla="*/ 0 w 203"/>
                              <a:gd name="T3" fmla="*/ 204 h 204"/>
                              <a:gd name="T4" fmla="*/ 0 w 203"/>
                              <a:gd name="T5" fmla="*/ 0 h 204"/>
                              <a:gd name="T6" fmla="*/ 203 w 203"/>
                              <a:gd name="T7" fmla="*/ 102 h 204"/>
                            </a:gdLst>
                            <a:ahLst/>
                            <a:cxnLst>
                              <a:cxn ang="0">
                                <a:pos x="T0" y="T1"/>
                              </a:cxn>
                              <a:cxn ang="0">
                                <a:pos x="T2" y="T3"/>
                              </a:cxn>
                              <a:cxn ang="0">
                                <a:pos x="T4" y="T5"/>
                              </a:cxn>
                              <a:cxn ang="0">
                                <a:pos x="T6" y="T7"/>
                              </a:cxn>
                            </a:cxnLst>
                            <a:rect l="0" t="0" r="r" b="b"/>
                            <a:pathLst>
                              <a:path w="203" h="204">
                                <a:moveTo>
                                  <a:pt x="203" y="102"/>
                                </a:moveTo>
                                <a:lnTo>
                                  <a:pt x="0" y="204"/>
                                </a:lnTo>
                                <a:cubicBezTo>
                                  <a:pt x="32" y="140"/>
                                  <a:pt x="32" y="64"/>
                                  <a:pt x="0" y="0"/>
                                </a:cubicBezTo>
                                <a:lnTo>
                                  <a:pt x="203" y="1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6281789" name="Rectangle 22"/>
                        <wps:cNvSpPr>
                          <a:spLocks noChangeArrowheads="1"/>
                        </wps:cNvSpPr>
                        <wps:spPr bwMode="auto">
                          <a:xfrm>
                            <a:off x="1966595" y="1105535"/>
                            <a:ext cx="1549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A862A" w14:textId="77777777" w:rsidR="005D33D1" w:rsidRDefault="005D33D1" w:rsidP="005D33D1">
                              <w:r>
                                <w:rPr>
                                  <w:color w:val="000000"/>
                                  <w:sz w:val="12"/>
                                  <w:szCs w:val="12"/>
                                </w:rPr>
                                <w:t>1.8m</w:t>
                              </w:r>
                            </w:p>
                          </w:txbxContent>
                        </wps:txbx>
                        <wps:bodyPr rot="0" vert="horz" wrap="none" lIns="0" tIns="0" rIns="0" bIns="0" anchor="t" anchorCtr="0">
                          <a:spAutoFit/>
                        </wps:bodyPr>
                      </wps:wsp>
                      <wps:wsp>
                        <wps:cNvPr id="34831314" name="Rectangle 25"/>
                        <wps:cNvSpPr>
                          <a:spLocks noChangeArrowheads="1"/>
                        </wps:cNvSpPr>
                        <wps:spPr bwMode="auto">
                          <a:xfrm>
                            <a:off x="1920875" y="2073275"/>
                            <a:ext cx="196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0E31" w14:textId="77777777" w:rsidR="005D33D1" w:rsidRDefault="005D33D1" w:rsidP="005D33D1">
                              <w:r>
                                <w:rPr>
                                  <w:color w:val="000000"/>
                                  <w:sz w:val="12"/>
                                  <w:szCs w:val="12"/>
                                </w:rPr>
                                <w:t xml:space="preserve"> </w:t>
                              </w:r>
                            </w:p>
                          </w:txbxContent>
                        </wps:txbx>
                        <wps:bodyPr rot="0" vert="horz" wrap="none" lIns="0" tIns="0" rIns="0" bIns="0" anchor="t" anchorCtr="0">
                          <a:spAutoFit/>
                        </wps:bodyPr>
                      </wps:wsp>
                      <wps:wsp>
                        <wps:cNvPr id="1827455809" name="Rectangle 26"/>
                        <wps:cNvSpPr>
                          <a:spLocks noChangeArrowheads="1"/>
                        </wps:cNvSpPr>
                        <wps:spPr bwMode="auto">
                          <a:xfrm>
                            <a:off x="1849778" y="2073275"/>
                            <a:ext cx="5314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83990" w14:textId="77777777" w:rsidR="005D33D1" w:rsidRDefault="005D33D1" w:rsidP="005D33D1">
                              <w:r>
                                <w:rPr>
                                  <w:rFonts w:eastAsia="MS Mincho" w:hint="eastAsia"/>
                                  <w:color w:val="000000"/>
                                  <w:sz w:val="12"/>
                                  <w:szCs w:val="12"/>
                                  <w:lang w:eastAsia="ja-JP"/>
                                </w:rPr>
                                <w:t xml:space="preserve">80% </w:t>
                              </w:r>
                              <w:r>
                                <w:rPr>
                                  <w:color w:val="000000"/>
                                  <w:sz w:val="12"/>
                                  <w:szCs w:val="12"/>
                                </w:rPr>
                                <w:t>Lightweight</w:t>
                              </w:r>
                            </w:p>
                          </w:txbxContent>
                        </wps:txbx>
                        <wps:bodyPr rot="0" vert="horz" wrap="none" lIns="0" tIns="0" rIns="0" bIns="0" anchor="t" anchorCtr="0">
                          <a:spAutoFit/>
                        </wps:bodyPr>
                      </wps:wsp>
                      <wps:wsp>
                        <wps:cNvPr id="278553678" name="Line 27"/>
                        <wps:cNvCnPr>
                          <a:cxnSpLocks noChangeShapeType="1"/>
                        </wps:cNvCnPr>
                        <wps:spPr bwMode="auto">
                          <a:xfrm>
                            <a:off x="132080" y="147955"/>
                            <a:ext cx="1236980" cy="0"/>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781869" name="Freeform 28"/>
                        <wps:cNvSpPr>
                          <a:spLocks/>
                        </wps:cNvSpPr>
                        <wps:spPr bwMode="auto">
                          <a:xfrm>
                            <a:off x="95885" y="123825"/>
                            <a:ext cx="48260" cy="48260"/>
                          </a:xfrm>
                          <a:custGeom>
                            <a:avLst/>
                            <a:gdLst>
                              <a:gd name="T0" fmla="*/ 0 w 204"/>
                              <a:gd name="T1" fmla="*/ 102 h 204"/>
                              <a:gd name="T2" fmla="*/ 204 w 204"/>
                              <a:gd name="T3" fmla="*/ 0 h 204"/>
                              <a:gd name="T4" fmla="*/ 204 w 204"/>
                              <a:gd name="T5" fmla="*/ 204 h 204"/>
                              <a:gd name="T6" fmla="*/ 0 w 204"/>
                              <a:gd name="T7" fmla="*/ 102 h 204"/>
                            </a:gdLst>
                            <a:ahLst/>
                            <a:cxnLst>
                              <a:cxn ang="0">
                                <a:pos x="T0" y="T1"/>
                              </a:cxn>
                              <a:cxn ang="0">
                                <a:pos x="T2" y="T3"/>
                              </a:cxn>
                              <a:cxn ang="0">
                                <a:pos x="T4" y="T5"/>
                              </a:cxn>
                              <a:cxn ang="0">
                                <a:pos x="T6" y="T7"/>
                              </a:cxn>
                            </a:cxnLst>
                            <a:rect l="0" t="0" r="r" b="b"/>
                            <a:pathLst>
                              <a:path w="204" h="204">
                                <a:moveTo>
                                  <a:pt x="0" y="102"/>
                                </a:moveTo>
                                <a:lnTo>
                                  <a:pt x="204" y="0"/>
                                </a:lnTo>
                                <a:cubicBezTo>
                                  <a:pt x="172" y="64"/>
                                  <a:pt x="172" y="140"/>
                                  <a:pt x="204" y="204"/>
                                </a:cubicBezTo>
                                <a:lnTo>
                                  <a:pt x="0" y="1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2235096" name="Freeform 29"/>
                        <wps:cNvSpPr>
                          <a:spLocks/>
                        </wps:cNvSpPr>
                        <wps:spPr bwMode="auto">
                          <a:xfrm>
                            <a:off x="1357630" y="123825"/>
                            <a:ext cx="48260" cy="48260"/>
                          </a:xfrm>
                          <a:custGeom>
                            <a:avLst/>
                            <a:gdLst>
                              <a:gd name="T0" fmla="*/ 204 w 204"/>
                              <a:gd name="T1" fmla="*/ 102 h 204"/>
                              <a:gd name="T2" fmla="*/ 0 w 204"/>
                              <a:gd name="T3" fmla="*/ 204 h 204"/>
                              <a:gd name="T4" fmla="*/ 0 w 204"/>
                              <a:gd name="T5" fmla="*/ 0 h 204"/>
                              <a:gd name="T6" fmla="*/ 204 w 204"/>
                              <a:gd name="T7" fmla="*/ 102 h 204"/>
                            </a:gdLst>
                            <a:ahLst/>
                            <a:cxnLst>
                              <a:cxn ang="0">
                                <a:pos x="T0" y="T1"/>
                              </a:cxn>
                              <a:cxn ang="0">
                                <a:pos x="T2" y="T3"/>
                              </a:cxn>
                              <a:cxn ang="0">
                                <a:pos x="T4" y="T5"/>
                              </a:cxn>
                              <a:cxn ang="0">
                                <a:pos x="T6" y="T7"/>
                              </a:cxn>
                            </a:cxnLst>
                            <a:rect l="0" t="0" r="r" b="b"/>
                            <a:pathLst>
                              <a:path w="204" h="204">
                                <a:moveTo>
                                  <a:pt x="204" y="102"/>
                                </a:moveTo>
                                <a:lnTo>
                                  <a:pt x="0" y="204"/>
                                </a:lnTo>
                                <a:cubicBezTo>
                                  <a:pt x="32" y="140"/>
                                  <a:pt x="32" y="64"/>
                                  <a:pt x="0" y="0"/>
                                </a:cubicBezTo>
                                <a:lnTo>
                                  <a:pt x="204" y="1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9452386" name="Rectangle 31"/>
                        <wps:cNvSpPr>
                          <a:spLocks noChangeArrowheads="1"/>
                        </wps:cNvSpPr>
                        <wps:spPr bwMode="auto">
                          <a:xfrm>
                            <a:off x="719455" y="38735"/>
                            <a:ext cx="1549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A3335" w14:textId="77777777" w:rsidR="005D33D1" w:rsidRDefault="005D33D1" w:rsidP="005D33D1">
                              <w:r>
                                <w:rPr>
                                  <w:color w:val="000000"/>
                                  <w:sz w:val="12"/>
                                  <w:szCs w:val="12"/>
                                </w:rPr>
                                <w:t>3.6m</w:t>
                              </w:r>
                            </w:p>
                          </w:txbxContent>
                        </wps:txbx>
                        <wps:bodyPr rot="0" vert="horz" wrap="none" lIns="0" tIns="0" rIns="0" bIns="0" anchor="t" anchorCtr="0">
                          <a:spAutoFit/>
                        </wps:bodyPr>
                      </wps:wsp>
                      <wps:wsp>
                        <wps:cNvPr id="1509753657" name="Line 32"/>
                        <wps:cNvCnPr>
                          <a:cxnSpLocks noChangeShapeType="1"/>
                        </wps:cNvCnPr>
                        <wps:spPr bwMode="auto">
                          <a:xfrm flipV="1">
                            <a:off x="1534160" y="284480"/>
                            <a:ext cx="0" cy="1678305"/>
                          </a:xfrm>
                          <a:prstGeom prst="line">
                            <a:avLst/>
                          </a:prstGeom>
                          <a:noFill/>
                          <a:ln w="1143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562883" name="Freeform 33"/>
                        <wps:cNvSpPr>
                          <a:spLocks/>
                        </wps:cNvSpPr>
                        <wps:spPr bwMode="auto">
                          <a:xfrm>
                            <a:off x="1510030" y="1950720"/>
                            <a:ext cx="47625" cy="48260"/>
                          </a:xfrm>
                          <a:custGeom>
                            <a:avLst/>
                            <a:gdLst>
                              <a:gd name="T0" fmla="*/ 102 w 204"/>
                              <a:gd name="T1" fmla="*/ 204 h 204"/>
                              <a:gd name="T2" fmla="*/ 0 w 204"/>
                              <a:gd name="T3" fmla="*/ 0 h 204"/>
                              <a:gd name="T4" fmla="*/ 204 w 204"/>
                              <a:gd name="T5" fmla="*/ 0 h 204"/>
                              <a:gd name="T6" fmla="*/ 102 w 204"/>
                              <a:gd name="T7" fmla="*/ 204 h 204"/>
                            </a:gdLst>
                            <a:ahLst/>
                            <a:cxnLst>
                              <a:cxn ang="0">
                                <a:pos x="T0" y="T1"/>
                              </a:cxn>
                              <a:cxn ang="0">
                                <a:pos x="T2" y="T3"/>
                              </a:cxn>
                              <a:cxn ang="0">
                                <a:pos x="T4" y="T5"/>
                              </a:cxn>
                              <a:cxn ang="0">
                                <a:pos x="T6" y="T7"/>
                              </a:cxn>
                            </a:cxnLst>
                            <a:rect l="0" t="0" r="r" b="b"/>
                            <a:pathLst>
                              <a:path w="204" h="204">
                                <a:moveTo>
                                  <a:pt x="102" y="204"/>
                                </a:moveTo>
                                <a:lnTo>
                                  <a:pt x="0" y="0"/>
                                </a:lnTo>
                                <a:cubicBezTo>
                                  <a:pt x="64" y="32"/>
                                  <a:pt x="139" y="32"/>
                                  <a:pt x="204" y="0"/>
                                </a:cubicBezTo>
                                <a:lnTo>
                                  <a:pt x="102" y="20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4479023" name="Freeform 34"/>
                        <wps:cNvSpPr>
                          <a:spLocks/>
                        </wps:cNvSpPr>
                        <wps:spPr bwMode="auto">
                          <a:xfrm>
                            <a:off x="1510030" y="247650"/>
                            <a:ext cx="47625" cy="48260"/>
                          </a:xfrm>
                          <a:custGeom>
                            <a:avLst/>
                            <a:gdLst>
                              <a:gd name="T0" fmla="*/ 102 w 204"/>
                              <a:gd name="T1" fmla="*/ 0 h 203"/>
                              <a:gd name="T2" fmla="*/ 204 w 204"/>
                              <a:gd name="T3" fmla="*/ 203 h 203"/>
                              <a:gd name="T4" fmla="*/ 0 w 204"/>
                              <a:gd name="T5" fmla="*/ 203 h 203"/>
                              <a:gd name="T6" fmla="*/ 102 w 204"/>
                              <a:gd name="T7" fmla="*/ 0 h 203"/>
                            </a:gdLst>
                            <a:ahLst/>
                            <a:cxnLst>
                              <a:cxn ang="0">
                                <a:pos x="T0" y="T1"/>
                              </a:cxn>
                              <a:cxn ang="0">
                                <a:pos x="T2" y="T3"/>
                              </a:cxn>
                              <a:cxn ang="0">
                                <a:pos x="T4" y="T5"/>
                              </a:cxn>
                              <a:cxn ang="0">
                                <a:pos x="T6" y="T7"/>
                              </a:cxn>
                            </a:cxnLst>
                            <a:rect l="0" t="0" r="r" b="b"/>
                            <a:pathLst>
                              <a:path w="204" h="203">
                                <a:moveTo>
                                  <a:pt x="102" y="0"/>
                                </a:moveTo>
                                <a:lnTo>
                                  <a:pt x="204" y="203"/>
                                </a:lnTo>
                                <a:cubicBezTo>
                                  <a:pt x="139" y="171"/>
                                  <a:pt x="64" y="171"/>
                                  <a:pt x="0" y="203"/>
                                </a:cubicBezTo>
                                <a:lnTo>
                                  <a:pt x="10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3097647" name="Rectangle 35"/>
                        <wps:cNvSpPr>
                          <a:spLocks noChangeArrowheads="1"/>
                        </wps:cNvSpPr>
                        <wps:spPr bwMode="auto">
                          <a:xfrm>
                            <a:off x="1612265" y="676275"/>
                            <a:ext cx="1549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375DB" w14:textId="4682FB3B" w:rsidR="005D33D1" w:rsidRPr="00703E90" w:rsidRDefault="00703E90" w:rsidP="005D33D1">
                              <w:pPr>
                                <w:rPr>
                                  <w:rFonts w:eastAsia="MS Mincho"/>
                                  <w:sz w:val="12"/>
                                  <w:szCs w:val="12"/>
                                  <w:lang w:eastAsia="ja-JP"/>
                                </w:rPr>
                              </w:pPr>
                              <w:r w:rsidRPr="00703E90">
                                <w:rPr>
                                  <w:rFonts w:eastAsia="MS Mincho" w:hint="eastAsia"/>
                                  <w:sz w:val="12"/>
                                  <w:szCs w:val="12"/>
                                  <w:lang w:eastAsia="ja-JP"/>
                                </w:rPr>
                                <w:t>4.5m</w:t>
                              </w:r>
                            </w:p>
                          </w:txbxContent>
                        </wps:txbx>
                        <wps:bodyPr rot="0" vert="horz" wrap="none" lIns="0" tIns="0" rIns="0" bIns="0" anchor="t" anchorCtr="0">
                          <a:spAutoFit/>
                        </wps:bodyPr>
                      </wps:wsp>
                      <wps:wsp>
                        <wps:cNvPr id="1117303740" name="Freeform 36"/>
                        <wps:cNvSpPr>
                          <a:spLocks/>
                        </wps:cNvSpPr>
                        <wps:spPr bwMode="auto">
                          <a:xfrm>
                            <a:off x="1260475" y="1473835"/>
                            <a:ext cx="391795" cy="126365"/>
                          </a:xfrm>
                          <a:custGeom>
                            <a:avLst/>
                            <a:gdLst>
                              <a:gd name="T0" fmla="*/ 617 w 617"/>
                              <a:gd name="T1" fmla="*/ 99 h 199"/>
                              <a:gd name="T2" fmla="*/ 517 w 617"/>
                              <a:gd name="T3" fmla="*/ 0 h 199"/>
                              <a:gd name="T4" fmla="*/ 517 w 617"/>
                              <a:gd name="T5" fmla="*/ 65 h 199"/>
                              <a:gd name="T6" fmla="*/ 0 w 617"/>
                              <a:gd name="T7" fmla="*/ 65 h 199"/>
                              <a:gd name="T8" fmla="*/ 0 w 617"/>
                              <a:gd name="T9" fmla="*/ 133 h 199"/>
                              <a:gd name="T10" fmla="*/ 517 w 617"/>
                              <a:gd name="T11" fmla="*/ 133 h 199"/>
                              <a:gd name="T12" fmla="*/ 517 w 617"/>
                              <a:gd name="T13" fmla="*/ 199 h 199"/>
                              <a:gd name="T14" fmla="*/ 617 w 617"/>
                              <a:gd name="T15" fmla="*/ 99 h 1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7" h="199">
                                <a:moveTo>
                                  <a:pt x="617" y="99"/>
                                </a:moveTo>
                                <a:lnTo>
                                  <a:pt x="517" y="0"/>
                                </a:lnTo>
                                <a:lnTo>
                                  <a:pt x="517" y="65"/>
                                </a:lnTo>
                                <a:lnTo>
                                  <a:pt x="0" y="65"/>
                                </a:lnTo>
                                <a:lnTo>
                                  <a:pt x="0" y="133"/>
                                </a:lnTo>
                                <a:lnTo>
                                  <a:pt x="517" y="133"/>
                                </a:lnTo>
                                <a:lnTo>
                                  <a:pt x="517" y="199"/>
                                </a:lnTo>
                                <a:lnTo>
                                  <a:pt x="617" y="99"/>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367488" name="Freeform 37"/>
                        <wps:cNvSpPr>
                          <a:spLocks/>
                        </wps:cNvSpPr>
                        <wps:spPr bwMode="auto">
                          <a:xfrm>
                            <a:off x="1260475" y="1473835"/>
                            <a:ext cx="391795" cy="126365"/>
                          </a:xfrm>
                          <a:custGeom>
                            <a:avLst/>
                            <a:gdLst>
                              <a:gd name="T0" fmla="*/ 617 w 617"/>
                              <a:gd name="T1" fmla="*/ 99 h 199"/>
                              <a:gd name="T2" fmla="*/ 517 w 617"/>
                              <a:gd name="T3" fmla="*/ 0 h 199"/>
                              <a:gd name="T4" fmla="*/ 517 w 617"/>
                              <a:gd name="T5" fmla="*/ 65 h 199"/>
                              <a:gd name="T6" fmla="*/ 0 w 617"/>
                              <a:gd name="T7" fmla="*/ 65 h 199"/>
                              <a:gd name="T8" fmla="*/ 0 w 617"/>
                              <a:gd name="T9" fmla="*/ 133 h 199"/>
                              <a:gd name="T10" fmla="*/ 517 w 617"/>
                              <a:gd name="T11" fmla="*/ 133 h 199"/>
                              <a:gd name="T12" fmla="*/ 517 w 617"/>
                              <a:gd name="T13" fmla="*/ 199 h 199"/>
                              <a:gd name="T14" fmla="*/ 617 w 617"/>
                              <a:gd name="T15" fmla="*/ 99 h 1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7" h="199">
                                <a:moveTo>
                                  <a:pt x="617" y="99"/>
                                </a:moveTo>
                                <a:lnTo>
                                  <a:pt x="517" y="0"/>
                                </a:lnTo>
                                <a:lnTo>
                                  <a:pt x="517" y="65"/>
                                </a:lnTo>
                                <a:lnTo>
                                  <a:pt x="0" y="65"/>
                                </a:lnTo>
                                <a:lnTo>
                                  <a:pt x="0" y="133"/>
                                </a:lnTo>
                                <a:lnTo>
                                  <a:pt x="517" y="133"/>
                                </a:lnTo>
                                <a:lnTo>
                                  <a:pt x="517" y="199"/>
                                </a:lnTo>
                                <a:lnTo>
                                  <a:pt x="617" y="99"/>
                                </a:lnTo>
                                <a:close/>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A6670FE" id="キャンバス 9" o:spid="_x0000_s1034" editas="canvas" style="position:absolute;margin-left:246.9pt;margin-top:4.6pt;width:226.3pt;height:177.05pt;z-index:251683872" coordsize="28740,224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28740;height:22485;visibility:visible;mso-wrap-style:square">
                  <v:fill o:detectmouseclick="t"/>
                  <v:path o:connecttype="none"/>
                </v:shape>
                <v:rect id="Rectangle 10" o:spid="_x0000_s1036" style="position:absolute;left:222;top:2413;width:28473;height:19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" stroked="f"/>
                <v:shape id="Picture 11" o:spid="_x0000_s1037" type="#_x0000_t75" style="position:absolute;left:95;top:2203;width:15367;height:18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">
                  <v:imagedata r:id="rId20" o:title=""/>
                </v:shape>
                <v:line id="Line 12" o:spid="_x0000_s1038" style="position:absolute;visibility:visible;mso-wrap-style:square" from="16268,12871" to="27978,1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" strokeweight=".3pt">
                  <v:stroke endcap="round"/>
                </v:line>
                <v:line id="Line 13" o:spid="_x0000_s1039" style="position:absolute;visibility:visible;mso-wrap-style:square" from="1778,19989" to="2797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" strokeweight=".3pt">
                  <v:stroke endcap="round"/>
                </v:line>
                <v:rect id="Rectangle 14" o:spid="_x0000_s1040" style="position:absolute;left:25717;top:16014;width:1549;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" filled="f" stroked="f">
                  <v:textbox style="mso-fit-shape-to-text:t" inset="0,0,0,0">
                    <w:txbxContent>
                      <w:p w14:paraId="015B7B45" w14:textId="77777777" w:rsidR="005D33D1" w:rsidRDefault="005D33D1" w:rsidP="005D33D1">
                        <w:r>
                          <w:rPr>
                            <w:color w:val="000000"/>
                            <w:sz w:val="12"/>
                            <w:szCs w:val="12"/>
                          </w:rPr>
                          <w:t>1.8m</w:t>
                        </w:r>
                      </w:p>
                    </w:txbxContent>
                  </v:textbox>
                </v:rect>
                <v:line id="Line 15" o:spid="_x0000_s1041" style="position:absolute;flip:y;visibility:visible;mso-wrap-style:square" from="24993,13271" to="24993,19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" strokeweight=".9pt">
                  <v:stroke endcap="round"/>
                </v:line>
                <v:shape id="Freeform 16" o:spid="_x0000_s1042" style="position:absolute;left:24752;top:19545;width:476;height:482;visibility:visible;mso-wrap-style:square;v-text-anchor:top" coordsize="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" path="m102,204l,c64,32,140,32,204,l102,204xe" fillcolor="black" strokeweight="0">
                  <v:path arrowok="t" o:connecttype="custom" o:connectlocs="23813,48260;0,0;47625,0;23813,48260" o:connectangles="0,0,0,0"/>
                </v:shape>
                <v:shape id="Freeform 17" o:spid="_x0000_s1043" style="position:absolute;left:24752;top:12909;width:476;height:476;visibility:visible;mso-wrap-style:square;v-text-anchor:top" coordsize="2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" path="m102,l204,203c140,171,64,171,,203l102,xe" fillcolor="black" strokeweight="0">
                  <v:path arrowok="t" o:connecttype="custom" o:connectlocs="23813,0;47625,47625;0,47625;23813,0" o:connectangles="0,0,0,0"/>
                </v:shape>
                <v:line id="Line 18" o:spid="_x0000_s1044" style="position:absolute;visibility:visible;mso-wrap-style:square" from="16814,12128" to="23202,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" strokeweight=".9pt">
                  <v:stroke endcap="round"/>
                </v:line>
                <v:shape id="Freeform 19" o:spid="_x0000_s1045" style="position:absolute;left:16446;top:11887;width:483;height:482;visibility:visible;mso-wrap-style:square;v-text-anchor:top" coordsize="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" path="m,102l204,v-32,64,-32,140,,204l,102xe" fillcolor="black" strokeweight="0">
                  <v:path arrowok="t" o:connecttype="custom" o:connectlocs="0,24130;48260,0;48260,48260;0,24130" o:connectangles="0,0,0,0"/>
                </v:shape>
                <v:shape id="Freeform 20" o:spid="_x0000_s1046" style="position:absolute;left:23088;top:11887;width:476;height:482;visibility:visible;mso-wrap-style:square;v-text-anchor:top" coordsize="20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" path="m203,102l,204c32,140,32,64,,l203,102xe" fillcolor="black" strokeweight="0">
                  <v:path arrowok="t" o:connecttype="custom" o:connectlocs="47625,24130;0,48260;0,0;47625,24130" o:connectangles="0,0,0,0"/>
                </v:shape>
                <v:rect id="Rectangle 22" o:spid="_x0000_s1047" style="position:absolute;left:19665;top:11055;width:155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" filled="f" stroked="f">
                  <v:textbox style="mso-fit-shape-to-text:t" inset="0,0,0,0">
                    <w:txbxContent>
                      <w:p w14:paraId="3CAA862A" w14:textId="77777777" w:rsidR="005D33D1" w:rsidRDefault="005D33D1" w:rsidP="005D33D1">
                        <w:r>
                          <w:rPr>
                            <w:color w:val="000000"/>
                            <w:sz w:val="12"/>
                            <w:szCs w:val="12"/>
                          </w:rPr>
                          <w:t>1.8m</w:t>
                        </w:r>
                      </w:p>
                    </w:txbxContent>
                  </v:textbox>
                </v:rect>
                <v:rect id="Rectangle 25" o:spid="_x0000_s1048" style="position:absolute;left:19208;top:20732;width:19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" filled="f" stroked="f">
                  <v:textbox style="mso-fit-shape-to-text:t" inset="0,0,0,0">
                    <w:txbxContent>
                      <w:p w14:paraId="45FD0E31" w14:textId="77777777" w:rsidR="005D33D1" w:rsidRDefault="005D33D1" w:rsidP="005D33D1">
                        <w:r>
                          <w:rPr>
                            <w:color w:val="000000"/>
                            <w:sz w:val="12"/>
                            <w:szCs w:val="12"/>
                          </w:rPr>
                          <w:t xml:space="preserve"> </w:t>
                        </w:r>
                      </w:p>
                    </w:txbxContent>
                  </v:textbox>
                </v:rect>
                <v:rect id="Rectangle 26" o:spid="_x0000_s1049" style="position:absolute;left:18497;top:20732;width:5315;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" filled="f" stroked="f">
                  <v:textbox style="mso-fit-shape-to-text:t" inset="0,0,0,0">
                    <w:txbxContent>
                      <w:p w14:paraId="28F83990" w14:textId="77777777" w:rsidR="005D33D1" w:rsidRDefault="005D33D1" w:rsidP="005D33D1">
                        <w:r>
                          <w:rPr>
                            <w:rFonts w:eastAsia="MS Mincho" w:hint="eastAsia"/>
                            <w:color w:val="000000"/>
                            <w:sz w:val="12"/>
                            <w:szCs w:val="12"/>
                            <w:lang w:eastAsia="ja-JP"/>
                          </w:rPr>
                          <w:t xml:space="preserve">80% </w:t>
                        </w:r>
                        <w:r>
                          <w:rPr>
                            <w:color w:val="000000"/>
                            <w:sz w:val="12"/>
                            <w:szCs w:val="12"/>
                          </w:rPr>
                          <w:t>Lightweight</w:t>
                        </w:r>
                      </w:p>
                    </w:txbxContent>
                  </v:textbox>
                </v:rect>
                <v:line id="Line 27" o:spid="_x0000_s1050" style="position:absolute;visibility:visible;mso-wrap-style:square" from="1320,1479" to="13690,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" strokeweight=".9pt">
                  <v:stroke endcap="round"/>
                </v:line>
                <v:shape id="Freeform 28" o:spid="_x0000_s1051" style="position:absolute;left:958;top:1238;width:483;height:482;visibility:visible;mso-wrap-style:square;v-text-anchor:top" coordsize="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" path="m,102l204,v-32,64,-32,140,,204l,102xe" fillcolor="black" strokeweight="0">
                  <v:path arrowok="t" o:connecttype="custom" o:connectlocs="0,24130;48260,0;48260,48260;0,24130" o:connectangles="0,0,0,0"/>
                </v:shape>
                <v:shape id="Freeform 29" o:spid="_x0000_s1052" style="position:absolute;left:13576;top:1238;width:482;height:482;visibility:visible;mso-wrap-style:square;v-text-anchor:top" coordsize="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" path="m204,102l,204c32,140,32,64,,l204,102xe" fillcolor="black" strokeweight="0">
                  <v:path arrowok="t" o:connecttype="custom" o:connectlocs="48260,24130;0,48260;0,0;48260,24130" o:connectangles="0,0,0,0"/>
                </v:shape>
                <v:rect id="Rectangle 31" o:spid="_x0000_s1053" style="position:absolute;left:7194;top:387;width:154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" filled="f" stroked="f">
                  <v:textbox style="mso-fit-shape-to-text:t" inset="0,0,0,0">
                    <w:txbxContent>
                      <w:p w14:paraId="054A3335" w14:textId="77777777" w:rsidR="005D33D1" w:rsidRDefault="005D33D1" w:rsidP="005D33D1">
                        <w:r>
                          <w:rPr>
                            <w:color w:val="000000"/>
                            <w:sz w:val="12"/>
                            <w:szCs w:val="12"/>
                          </w:rPr>
                          <w:t>3.6m</w:t>
                        </w:r>
                      </w:p>
                    </w:txbxContent>
                  </v:textbox>
                </v:rect>
                <v:line id="Line 32" o:spid="_x0000_s1054" style="position:absolute;flip:y;visibility:visible;mso-wrap-style:square" from="15341,2844" to="15341,1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" strokeweight=".9pt">
                  <v:stroke endcap="round"/>
                </v:line>
                <v:shape id="Freeform 33" o:spid="_x0000_s1055" style="position:absolute;left:15100;top:19507;width:476;height:482;visibility:visible;mso-wrap-style:square;v-text-anchor:top" coordsize="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" path="m102,204l,c64,32,139,32,204,l102,204xe" fillcolor="black" strokeweight="0">
                  <v:path arrowok="t" o:connecttype="custom" o:connectlocs="23813,48260;0,0;47625,0;23813,48260" o:connectangles="0,0,0,0"/>
                </v:shape>
                <v:shape id="Freeform 34" o:spid="_x0000_s1056" style="position:absolute;left:15100;top:2476;width:476;height:483;visibility:visible;mso-wrap-style:square;v-text-anchor:top" coordsize="2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" path="m102,l204,203c139,171,64,171,,203l102,xe" fillcolor="black" strokeweight="0">
                  <v:path arrowok="t" o:connecttype="custom" o:connectlocs="23813,0;47625,48260;0,48260;23813,0" o:connectangles="0,0,0,0"/>
                </v:shape>
                <v:rect id="Rectangle 35" o:spid="_x0000_s1057" style="position:absolute;left:16122;top:6762;width:1550;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" filled="f" stroked="f">
                  <v:textbox style="mso-fit-shape-to-text:t" inset="0,0,0,0">
                    <w:txbxContent>
                      <w:p w14:paraId="020375DB" w14:textId="4682FB3B" w:rsidR="005D33D1" w:rsidRPr="00703E90" w:rsidRDefault="00703E90" w:rsidP="005D33D1">
                        <w:pPr>
                          <w:rPr>
                            <w:rFonts w:eastAsia="MS Mincho"/>
                            <w:sz w:val="12"/>
                            <w:szCs w:val="12"/>
                            <w:lang w:eastAsia="ja-JP"/>
                          </w:rPr>
                        </w:pPr>
                        <w:r w:rsidRPr="00703E90">
                          <w:rPr>
                            <w:rFonts w:eastAsia="MS Mincho" w:hint="eastAsia"/>
                            <w:sz w:val="12"/>
                            <w:szCs w:val="12"/>
                            <w:lang w:eastAsia="ja-JP"/>
                          </w:rPr>
                          <w:t>4.5m</w:t>
                        </w:r>
                      </w:p>
                    </w:txbxContent>
                  </v:textbox>
                </v:rect>
                <v:shape id="Freeform 36" o:spid="_x0000_s1058" style="position:absolute;left:12604;top:14738;width:3918;height:1264;visibility:visible;mso-wrap-style:square;v-text-anchor:top" coordsize="6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" path="m617,99l517,r,65l,65r,68l517,133r,66l617,99xe" fillcolor="#a6a6a6" stroked="f">
                  <v:path arrowok="t" o:connecttype="custom" o:connectlocs="391795,62865;328295,0;328295,41275;0,41275;0,84455;328295,84455;328295,126365;391795,62865" o:connectangles="0,0,0,0,0,0,0,0"/>
                </v:shape>
                <v:shape id="Freeform 37" o:spid="_x0000_s1059" style="position:absolute;left:12604;top:14738;width:3918;height:1264;visibility:visible;mso-wrap-style:square;v-text-anchor:top" coordsize="6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" path="m617,99l517,r,65l,65r,68l517,133r,66l617,99xe" filled="f" strokeweight=".1pt">
                  <v:stroke endcap="round"/>
                  <v:path arrowok="t" o:connecttype="custom" o:connectlocs="391795,62865;328295,0;328295,41275;0,41275;0,84455;328295,84455;328295,126365;391795,62865" o:connectangles="0,0,0,0,0,0,0,0"/>
                </v:shape>
              </v:group>
            </w:pict>
          </mc:Fallback>
        </mc:AlternateContent>
      </w:r>
      <w:r w:rsidRPr="00870339">
        <w:rPr>
          <w:rFonts w:eastAsia="MS Mincho"/>
          <w:noProof/>
          <w:color w:val="000000" w:themeColor="text1"/>
          <w:sz w:val="20"/>
          <w:szCs w:val="20"/>
        </w:rPr>
        <w:t xml:space="preserve"> </w:t>
      </w:r>
    </w:p>
    <w:p w14:paraId="118D31F6" w14:textId="5982B8E8" w:rsidR="009B04C0" w:rsidRPr="00870339" w:rsidRDefault="009B04C0" w:rsidP="009B04C0">
      <w:pPr>
        <w:widowControl w:val="0"/>
        <w:kinsoku w:val="0"/>
        <w:overflowPunct w:val="0"/>
        <w:autoSpaceDE w:val="0"/>
        <w:autoSpaceDN w:val="0"/>
        <w:adjustRightInd w:val="0"/>
        <w:rPr>
          <w:rFonts w:eastAsia="MS Mincho"/>
          <w:color w:val="000000" w:themeColor="text1"/>
          <w:sz w:val="20"/>
          <w:szCs w:val="20"/>
          <w:lang w:eastAsia="ja-JP"/>
        </w:rPr>
      </w:pPr>
    </w:p>
    <w:p w14:paraId="70C26C87" w14:textId="77777777" w:rsidR="009B04C0" w:rsidRPr="00870339" w:rsidRDefault="009B04C0" w:rsidP="009B04C0">
      <w:pPr>
        <w:widowControl w:val="0"/>
        <w:kinsoku w:val="0"/>
        <w:overflowPunct w:val="0"/>
        <w:autoSpaceDE w:val="0"/>
        <w:autoSpaceDN w:val="0"/>
        <w:adjustRightInd w:val="0"/>
        <w:rPr>
          <w:rFonts w:eastAsia="MS Mincho"/>
          <w:color w:val="000000" w:themeColor="text1"/>
          <w:sz w:val="20"/>
          <w:szCs w:val="20"/>
          <w:lang w:eastAsia="ja-JP"/>
        </w:rPr>
      </w:pPr>
    </w:p>
    <w:p w14:paraId="6DCA5FCA" w14:textId="77777777" w:rsidR="009B04C0" w:rsidRPr="00870339" w:rsidRDefault="009B04C0" w:rsidP="009B04C0">
      <w:pPr>
        <w:widowControl w:val="0"/>
        <w:kinsoku w:val="0"/>
        <w:overflowPunct w:val="0"/>
        <w:autoSpaceDE w:val="0"/>
        <w:autoSpaceDN w:val="0"/>
        <w:adjustRightInd w:val="0"/>
        <w:rPr>
          <w:rFonts w:eastAsia="MS Mincho"/>
          <w:color w:val="000000" w:themeColor="text1"/>
          <w:sz w:val="20"/>
          <w:szCs w:val="20"/>
          <w:lang w:eastAsia="ja-JP"/>
        </w:rPr>
      </w:pPr>
    </w:p>
    <w:p w14:paraId="07C9C631" w14:textId="77777777" w:rsidR="009B04C0" w:rsidRPr="00870339" w:rsidRDefault="009B04C0" w:rsidP="009B04C0">
      <w:pPr>
        <w:widowControl w:val="0"/>
        <w:kinsoku w:val="0"/>
        <w:overflowPunct w:val="0"/>
        <w:autoSpaceDE w:val="0"/>
        <w:autoSpaceDN w:val="0"/>
        <w:adjustRightInd w:val="0"/>
        <w:rPr>
          <w:rFonts w:eastAsia="MS Mincho"/>
          <w:color w:val="000000" w:themeColor="text1"/>
          <w:sz w:val="20"/>
          <w:szCs w:val="20"/>
          <w:lang w:eastAsia="ja-JP"/>
        </w:rPr>
      </w:pPr>
    </w:p>
    <w:p w14:paraId="62C4F860" w14:textId="77777777" w:rsidR="009B04C0" w:rsidRPr="00870339" w:rsidRDefault="009B04C0" w:rsidP="009B04C0">
      <w:pPr>
        <w:widowControl w:val="0"/>
        <w:kinsoku w:val="0"/>
        <w:overflowPunct w:val="0"/>
        <w:autoSpaceDE w:val="0"/>
        <w:autoSpaceDN w:val="0"/>
        <w:adjustRightInd w:val="0"/>
        <w:rPr>
          <w:rFonts w:eastAsia="MS Mincho"/>
          <w:color w:val="000000" w:themeColor="text1"/>
          <w:sz w:val="20"/>
          <w:szCs w:val="20"/>
          <w:lang w:eastAsia="ja-JP"/>
        </w:rPr>
      </w:pPr>
    </w:p>
    <w:p w14:paraId="39796C04" w14:textId="77777777" w:rsidR="009B04C0" w:rsidRPr="00870339" w:rsidRDefault="009B04C0" w:rsidP="009B04C0">
      <w:pPr>
        <w:widowControl w:val="0"/>
        <w:kinsoku w:val="0"/>
        <w:overflowPunct w:val="0"/>
        <w:autoSpaceDE w:val="0"/>
        <w:autoSpaceDN w:val="0"/>
        <w:adjustRightInd w:val="0"/>
        <w:rPr>
          <w:rFonts w:eastAsia="MS Mincho"/>
          <w:color w:val="000000" w:themeColor="text1"/>
          <w:sz w:val="20"/>
          <w:szCs w:val="20"/>
          <w:lang w:eastAsia="ja-JP"/>
        </w:rPr>
      </w:pPr>
    </w:p>
    <w:p w14:paraId="0231B9F0" w14:textId="77777777" w:rsidR="009B04C0" w:rsidRPr="00870339" w:rsidRDefault="009B04C0" w:rsidP="009B04C0">
      <w:pPr>
        <w:widowControl w:val="0"/>
        <w:kinsoku w:val="0"/>
        <w:overflowPunct w:val="0"/>
        <w:autoSpaceDE w:val="0"/>
        <w:autoSpaceDN w:val="0"/>
        <w:adjustRightInd w:val="0"/>
        <w:rPr>
          <w:rFonts w:eastAsia="MS Mincho"/>
          <w:color w:val="000000" w:themeColor="text1"/>
          <w:sz w:val="20"/>
          <w:szCs w:val="20"/>
          <w:lang w:eastAsia="ja-JP"/>
        </w:rPr>
      </w:pPr>
    </w:p>
    <w:p w14:paraId="48B6CF8E" w14:textId="05C11033" w:rsidR="009B04C0" w:rsidRPr="00870339" w:rsidRDefault="009B04C0" w:rsidP="009B04C0">
      <w:pPr>
        <w:widowControl w:val="0"/>
        <w:kinsoku w:val="0"/>
        <w:overflowPunct w:val="0"/>
        <w:autoSpaceDE w:val="0"/>
        <w:autoSpaceDN w:val="0"/>
        <w:adjustRightInd w:val="0"/>
        <w:rPr>
          <w:rFonts w:eastAsia="MS Mincho"/>
          <w:color w:val="000000" w:themeColor="text1"/>
          <w:sz w:val="20"/>
          <w:szCs w:val="20"/>
          <w:lang w:eastAsia="ja-JP"/>
        </w:rPr>
      </w:pPr>
    </w:p>
    <w:p w14:paraId="28454A3D" w14:textId="5A9736C4" w:rsidR="009B04C0" w:rsidRPr="00870339" w:rsidRDefault="005D33D1" w:rsidP="009B04C0">
      <w:pPr>
        <w:rPr>
          <w:rFonts w:ascii="RyuminPro-Light" w:eastAsia="RyuminPro-Light" w:cs="RyuminPro-Light"/>
          <w:color w:val="000000" w:themeColor="text1"/>
          <w:sz w:val="18"/>
          <w:szCs w:val="18"/>
          <w:lang w:eastAsia="ja-JP"/>
        </w:rPr>
      </w:pPr>
      <w:r w:rsidRPr="00870339">
        <w:rPr>
          <w:rFonts w:ascii="SimSun" w:eastAsia="MS Mincho" w:cs="SimSun"/>
          <w:noProof/>
          <w:color w:val="000000" w:themeColor="text1"/>
          <w:w w:val="105"/>
          <w:sz w:val="18"/>
          <w:szCs w:val="18"/>
          <w:lang w:eastAsia="ja-JP"/>
        </w:rPr>
        <w:drawing>
          <wp:anchor distT="0" distB="0" distL="114300" distR="114300" simplePos="0" relativeHeight="251684896" behindDoc="0" locked="0" layoutInCell="1" allowOverlap="1" wp14:anchorId="2602A0DD" wp14:editId="3AE62049">
            <wp:simplePos x="0" y="0"/>
            <wp:positionH relativeFrom="column">
              <wp:posOffset>4740910</wp:posOffset>
            </wp:positionH>
            <wp:positionV relativeFrom="paragraph">
              <wp:posOffset>10361</wp:posOffset>
            </wp:positionV>
            <wp:extent cx="847090" cy="776605"/>
            <wp:effectExtent l="0" t="0" r="0" b="4445"/>
            <wp:wrapNone/>
            <wp:docPr id="995540978" name="図 4" descr="図形 が含まれている画像&#10;&#10;AI によって生成されたコンテンツは間違っている可能性があります。">
              <a:extLst xmlns:a="http://schemas.openxmlformats.org/drawingml/2006/main">
                <a:ext uri="{FF2B5EF4-FFF2-40B4-BE49-F238E27FC236}">
                  <a16:creationId xmlns:a16="http://schemas.microsoft.com/office/drawing/2014/main" id="{BC893034-CC7F-9B77-22BC-970276225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図形 が含まれている画像&#10;&#10;AI によって生成されたコンテンツは間違っている可能性があります。">
                      <a:extLst>
                        <a:ext uri="{FF2B5EF4-FFF2-40B4-BE49-F238E27FC236}">
                          <a16:creationId xmlns:a16="http://schemas.microsoft.com/office/drawing/2014/main" id="{BC893034-CC7F-9B77-22BC-970276225FF5}"/>
                        </a:ext>
                      </a:extLst>
                    </pic:cNvPr>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47090" cy="776605"/>
                    </a:xfrm>
                    <a:prstGeom prst="rect">
                      <a:avLst/>
                    </a:prstGeom>
                  </pic:spPr>
                </pic:pic>
              </a:graphicData>
            </a:graphic>
            <wp14:sizeRelH relativeFrom="margin">
              <wp14:pctWidth>0</wp14:pctWidth>
            </wp14:sizeRelH>
            <wp14:sizeRelV relativeFrom="margin">
              <wp14:pctHeight>0</wp14:pctHeight>
            </wp14:sizeRelV>
          </wp:anchor>
        </w:drawing>
      </w:r>
      <w:r w:rsidR="009B04C0" w:rsidRPr="00870339">
        <w:rPr>
          <w:rFonts w:ascii="RyuminPro-Light" w:eastAsia="RyuminPro-Light" w:cs="RyuminPro-Light" w:hint="eastAsia"/>
          <w:color w:val="000000" w:themeColor="text1"/>
          <w:sz w:val="18"/>
          <w:szCs w:val="18"/>
          <w:lang w:eastAsia="ja-JP"/>
        </w:rPr>
        <w:t xml:space="preserve"> </w:t>
      </w:r>
    </w:p>
    <w:p w14:paraId="053DD3DD" w14:textId="77777777" w:rsidR="009B04C0" w:rsidRPr="00870339" w:rsidRDefault="009B04C0" w:rsidP="009B04C0">
      <w:pPr>
        <w:widowControl w:val="0"/>
        <w:kinsoku w:val="0"/>
        <w:overflowPunct w:val="0"/>
        <w:autoSpaceDE w:val="0"/>
        <w:autoSpaceDN w:val="0"/>
        <w:adjustRightInd w:val="0"/>
        <w:spacing w:line="113" w:lineRule="exact"/>
        <w:ind w:left="199"/>
        <w:rPr>
          <w:rFonts w:ascii="SimSun" w:eastAsia="SimSun" w:cs="SimSun"/>
          <w:color w:val="000000" w:themeColor="text1"/>
          <w:position w:val="-2"/>
          <w:sz w:val="11"/>
          <w:szCs w:val="11"/>
          <w:lang w:eastAsia="ja-JP"/>
        </w:rPr>
      </w:pPr>
    </w:p>
    <w:p w14:paraId="2FF586A0" w14:textId="77777777" w:rsidR="009B04C0" w:rsidRPr="00870339" w:rsidRDefault="009B04C0" w:rsidP="009B04C0">
      <w:pPr>
        <w:widowControl w:val="0"/>
        <w:kinsoku w:val="0"/>
        <w:overflowPunct w:val="0"/>
        <w:autoSpaceDE w:val="0"/>
        <w:autoSpaceDN w:val="0"/>
        <w:adjustRightInd w:val="0"/>
        <w:spacing w:before="2"/>
        <w:rPr>
          <w:rFonts w:ascii="SimSun" w:eastAsia="SimSun" w:cs="SimSun"/>
          <w:color w:val="000000" w:themeColor="text1"/>
          <w:sz w:val="18"/>
          <w:szCs w:val="18"/>
          <w:lang w:eastAsia="ja-JP"/>
        </w:rPr>
      </w:pPr>
    </w:p>
    <w:p w14:paraId="793A6A95" w14:textId="77777777" w:rsidR="009B04C0" w:rsidRPr="00870339" w:rsidRDefault="009B04C0" w:rsidP="009B04C0">
      <w:pPr>
        <w:widowControl w:val="0"/>
        <w:kinsoku w:val="0"/>
        <w:overflowPunct w:val="0"/>
        <w:autoSpaceDE w:val="0"/>
        <w:autoSpaceDN w:val="0"/>
        <w:adjustRightInd w:val="0"/>
        <w:ind w:left="197"/>
        <w:rPr>
          <w:rFonts w:ascii="SimSun" w:eastAsia="SimSun" w:cs="SimSun"/>
          <w:color w:val="000000" w:themeColor="text1"/>
          <w:sz w:val="20"/>
          <w:szCs w:val="20"/>
          <w:lang w:eastAsia="ja-JP"/>
        </w:rPr>
      </w:pPr>
    </w:p>
    <w:p w14:paraId="5117DAC0" w14:textId="77777777" w:rsidR="009B04C0" w:rsidRPr="00870339" w:rsidRDefault="009B04C0" w:rsidP="009B04C0">
      <w:pPr>
        <w:widowControl w:val="0"/>
        <w:kinsoku w:val="0"/>
        <w:overflowPunct w:val="0"/>
        <w:autoSpaceDE w:val="0"/>
        <w:autoSpaceDN w:val="0"/>
        <w:adjustRightInd w:val="0"/>
        <w:spacing w:before="110"/>
        <w:ind w:right="1783"/>
        <w:jc w:val="right"/>
        <w:rPr>
          <w:rFonts w:ascii="SimSun" w:eastAsia="MS Mincho" w:cs="SimSun"/>
          <w:color w:val="000000" w:themeColor="text1"/>
          <w:spacing w:val="-2"/>
          <w:w w:val="105"/>
          <w:sz w:val="20"/>
          <w:szCs w:val="20"/>
          <w:lang w:eastAsia="ja-JP"/>
        </w:rPr>
      </w:pPr>
    </w:p>
    <w:p w14:paraId="1B2FE513" w14:textId="77777777" w:rsidR="009B04C0" w:rsidRPr="00870339" w:rsidRDefault="009B04C0" w:rsidP="009B04C0">
      <w:pPr>
        <w:widowControl w:val="0"/>
        <w:kinsoku w:val="0"/>
        <w:overflowPunct w:val="0"/>
        <w:autoSpaceDE w:val="0"/>
        <w:autoSpaceDN w:val="0"/>
        <w:adjustRightInd w:val="0"/>
        <w:spacing w:before="110"/>
        <w:ind w:right="1783"/>
        <w:jc w:val="right"/>
        <w:rPr>
          <w:rFonts w:ascii="SimSun" w:eastAsia="MS Mincho" w:cs="SimSun"/>
          <w:color w:val="000000" w:themeColor="text1"/>
          <w:spacing w:val="-2"/>
          <w:w w:val="105"/>
          <w:sz w:val="20"/>
          <w:szCs w:val="20"/>
          <w:lang w:eastAsia="ja-JP"/>
        </w:rPr>
      </w:pPr>
    </w:p>
    <w:p w14:paraId="1773BDE8" w14:textId="77777777" w:rsidR="009B04C0" w:rsidRPr="00870339" w:rsidRDefault="009B04C0" w:rsidP="009B04C0">
      <w:pPr>
        <w:widowControl w:val="0"/>
        <w:kinsoku w:val="0"/>
        <w:overflowPunct w:val="0"/>
        <w:autoSpaceDE w:val="0"/>
        <w:autoSpaceDN w:val="0"/>
        <w:adjustRightInd w:val="0"/>
        <w:spacing w:before="65"/>
        <w:ind w:right="1754"/>
        <w:jc w:val="right"/>
        <w:rPr>
          <w:rFonts w:ascii="SimSun" w:eastAsia="MS Mincho" w:cs="SimSun"/>
          <w:color w:val="000000" w:themeColor="text1"/>
          <w:w w:val="105"/>
          <w:sz w:val="18"/>
          <w:szCs w:val="18"/>
          <w:lang w:eastAsia="ja-JP"/>
        </w:rPr>
      </w:pPr>
      <w:r w:rsidRPr="00870339">
        <w:rPr>
          <w:rFonts w:ascii="GothicBBBPro-Medium" w:eastAsia="GothicBBBPro-Medium" w:hAnsi="CenturyOldStyle-Regular" w:cs="GothicBBBPro-Medium"/>
          <w:noProof/>
          <w:color w:val="000000" w:themeColor="text1"/>
          <w:sz w:val="18"/>
          <w:szCs w:val="18"/>
          <w:lang w:eastAsia="ja-JP"/>
        </w:rPr>
        <mc:AlternateContent>
          <mc:Choice Requires="wps">
            <w:drawing>
              <wp:anchor distT="0" distB="0" distL="114300" distR="114300" simplePos="0" relativeHeight="251658248" behindDoc="0" locked="0" layoutInCell="1" allowOverlap="1" wp14:anchorId="26B9E513" wp14:editId="4495C938">
                <wp:simplePos x="0" y="0"/>
                <wp:positionH relativeFrom="margin">
                  <wp:posOffset>3061335</wp:posOffset>
                </wp:positionH>
                <wp:positionV relativeFrom="paragraph">
                  <wp:posOffset>3175</wp:posOffset>
                </wp:positionV>
                <wp:extent cx="2924175" cy="702310"/>
                <wp:effectExtent l="0" t="0" r="0" b="2540"/>
                <wp:wrapSquare wrapText="bothSides"/>
                <wp:docPr id="116" name="テキスト ボックス 116"/>
                <wp:cNvGraphicFramePr/>
                <a:graphic xmlns:a="http://schemas.openxmlformats.org/drawingml/2006/main">
                  <a:graphicData uri="http://schemas.microsoft.com/office/word/2010/wordprocessingShape">
                    <wps:wsp>
                      <wps:cNvSpPr txBox="1"/>
                      <wps:spPr>
                        <a:xfrm>
                          <a:off x="0" y="0"/>
                          <a:ext cx="2924175" cy="702310"/>
                        </a:xfrm>
                        <a:prstGeom prst="rect">
                          <a:avLst/>
                        </a:prstGeom>
                        <a:noFill/>
                        <a:ln w="6350">
                          <a:noFill/>
                        </a:ln>
                      </wps:spPr>
                      <wps:txbx>
                        <w:txbxContent>
                          <w:p w14:paraId="0563617F" w14:textId="36ADA190" w:rsidR="009B04C0" w:rsidRPr="00087C30" w:rsidRDefault="009B04C0" w:rsidP="009B04C0">
                            <w:pPr>
                              <w:ind w:left="714" w:hangingChars="341" w:hanging="714"/>
                              <w:rPr>
                                <w:rFonts w:eastAsia="MS Mincho"/>
                                <w:color w:val="000000" w:themeColor="text1"/>
                                <w:sz w:val="20"/>
                                <w:szCs w:val="20"/>
                              </w:rPr>
                            </w:pPr>
                            <w:r w:rsidRPr="00870339">
                              <w:rPr>
                                <w:rFonts w:eastAsia="MS Mincho"/>
                                <w:color w:val="000000" w:themeColor="text1"/>
                                <w:w w:val="105"/>
                                <w:sz w:val="20"/>
                                <w:szCs w:val="20"/>
                              </w:rPr>
                              <w:t>Fig.</w:t>
                            </w:r>
                            <w:r w:rsidR="00976ECD" w:rsidRPr="00870339">
                              <w:rPr>
                                <w:rFonts w:eastAsia="MS Mincho" w:hint="eastAsia"/>
                                <w:color w:val="000000" w:themeColor="text1"/>
                                <w:w w:val="105"/>
                                <w:sz w:val="20"/>
                                <w:szCs w:val="20"/>
                                <w:lang w:eastAsia="ja-JP"/>
                              </w:rPr>
                              <w:t xml:space="preserve"> </w:t>
                            </w:r>
                            <w:r w:rsidR="00153EF9" w:rsidRPr="00870339">
                              <w:rPr>
                                <w:rFonts w:eastAsia="MS Mincho" w:hint="eastAsia"/>
                                <w:color w:val="000000" w:themeColor="text1"/>
                                <w:w w:val="105"/>
                                <w:sz w:val="20"/>
                                <w:szCs w:val="20"/>
                                <w:lang w:eastAsia="ja-JP"/>
                              </w:rPr>
                              <w:t>6</w:t>
                            </w:r>
                            <w:r w:rsidRPr="00870339">
                              <w:rPr>
                                <w:rFonts w:eastAsia="MS Mincho"/>
                                <w:color w:val="000000" w:themeColor="text1"/>
                                <w:w w:val="105"/>
                                <w:sz w:val="20"/>
                                <w:szCs w:val="20"/>
                              </w:rPr>
                              <w:t>-1</w:t>
                            </w:r>
                            <w:r w:rsidRPr="00870339">
                              <w:rPr>
                                <w:rFonts w:eastAsia="MS Mincho"/>
                                <w:color w:val="000000" w:themeColor="text1"/>
                                <w:spacing w:val="40"/>
                                <w:w w:val="110"/>
                                <w:sz w:val="20"/>
                                <w:szCs w:val="20"/>
                              </w:rPr>
                              <w:t xml:space="preserve"> </w:t>
                            </w:r>
                            <w:r w:rsidRPr="00870339">
                              <w:rPr>
                                <w:rFonts w:eastAsia="MS Mincho"/>
                                <w:color w:val="000000" w:themeColor="text1"/>
                                <w:w w:val="110"/>
                                <w:sz w:val="20"/>
                                <w:szCs w:val="20"/>
                              </w:rPr>
                              <w:t xml:space="preserve">Comparison of the sizes of the </w:t>
                            </w:r>
                            <w:r w:rsidR="00DE5A62" w:rsidRPr="00870339">
                              <w:rPr>
                                <w:rFonts w:eastAsia="RyuminPro-Light"/>
                                <w:color w:val="000000" w:themeColor="text1"/>
                                <w:sz w:val="20"/>
                                <w:szCs w:val="20"/>
                                <w:lang w:eastAsia="ja-JP"/>
                              </w:rPr>
                              <w:t xml:space="preserve">conventional </w:t>
                            </w:r>
                            <w:r w:rsidRPr="00870339">
                              <w:rPr>
                                <w:rFonts w:eastAsia="MS Mincho"/>
                                <w:color w:val="000000" w:themeColor="text1"/>
                                <w:w w:val="110"/>
                                <w:sz w:val="20"/>
                                <w:szCs w:val="20"/>
                              </w:rPr>
                              <w:t xml:space="preserve">X-band rainfall radar and the </w:t>
                            </w:r>
                            <w:r w:rsidR="003C4B8F" w:rsidRPr="00870339">
                              <w:rPr>
                                <w:rFonts w:eastAsia="MS Mincho"/>
                                <w:color w:val="000000" w:themeColor="text1"/>
                                <w:sz w:val="20"/>
                                <w:szCs w:val="20"/>
                                <w:lang w:eastAsia="ja-JP"/>
                              </w:rPr>
                              <w:t xml:space="preserve">compact </w:t>
                            </w:r>
                            <w:r w:rsidRPr="00870339">
                              <w:rPr>
                                <w:rFonts w:eastAsia="MS Mincho"/>
                                <w:color w:val="000000" w:themeColor="text1"/>
                                <w:w w:val="110"/>
                                <w:sz w:val="20"/>
                                <w:szCs w:val="20"/>
                              </w:rPr>
                              <w:t>X-band rainfall radar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9E513" id="テキスト ボックス 116" o:spid="_x0000_s1060" type="#_x0000_t202" style="position:absolute;left:0;text-align:left;margin-left:241.05pt;margin-top:.25pt;width:230.25pt;height:55.3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" filled="f" stroked="f" strokeweight=".5pt">
                <v:textbox>
                  <w:txbxContent>
                    <w:p w14:paraId="0563617F" w14:textId="36ADA190" w:rsidR="009B04C0" w:rsidRPr="00087C30" w:rsidRDefault="009B04C0" w:rsidP="009B04C0">
                      <w:pPr>
                        <w:ind w:left="714" w:hangingChars="341" w:hanging="714"/>
                        <w:rPr>
                          <w:rFonts w:eastAsia="MS Mincho"/>
                          <w:color w:val="000000" w:themeColor="text1"/>
                          <w:sz w:val="20"/>
                          <w:szCs w:val="20"/>
                        </w:rPr>
                      </w:pPr>
                      <w:r w:rsidRPr="00870339">
                        <w:rPr>
                          <w:rFonts w:eastAsia="MS Mincho"/>
                          <w:color w:val="000000" w:themeColor="text1"/>
                          <w:w w:val="105"/>
                          <w:sz w:val="20"/>
                          <w:szCs w:val="20"/>
                        </w:rPr>
                        <w:t>Fig.</w:t>
                      </w:r>
                      <w:r w:rsidR="00976ECD" w:rsidRPr="00870339">
                        <w:rPr>
                          <w:rFonts w:eastAsia="MS Mincho" w:hint="eastAsia"/>
                          <w:color w:val="000000" w:themeColor="text1"/>
                          <w:w w:val="105"/>
                          <w:sz w:val="20"/>
                          <w:szCs w:val="20"/>
                          <w:lang w:eastAsia="ja-JP"/>
                        </w:rPr>
                        <w:t xml:space="preserve"> </w:t>
                      </w:r>
                      <w:r w:rsidR="00153EF9" w:rsidRPr="00870339">
                        <w:rPr>
                          <w:rFonts w:eastAsia="MS Mincho" w:hint="eastAsia"/>
                          <w:color w:val="000000" w:themeColor="text1"/>
                          <w:w w:val="105"/>
                          <w:sz w:val="20"/>
                          <w:szCs w:val="20"/>
                          <w:lang w:eastAsia="ja-JP"/>
                        </w:rPr>
                        <w:t>6</w:t>
                      </w:r>
                      <w:r w:rsidRPr="00870339">
                        <w:rPr>
                          <w:rFonts w:eastAsia="MS Mincho"/>
                          <w:color w:val="000000" w:themeColor="text1"/>
                          <w:w w:val="105"/>
                          <w:sz w:val="20"/>
                          <w:szCs w:val="20"/>
                        </w:rPr>
                        <w:t>-1</w:t>
                      </w:r>
                      <w:r w:rsidRPr="00870339">
                        <w:rPr>
                          <w:rFonts w:eastAsia="MS Mincho"/>
                          <w:color w:val="000000" w:themeColor="text1"/>
                          <w:spacing w:val="40"/>
                          <w:w w:val="110"/>
                          <w:sz w:val="20"/>
                          <w:szCs w:val="20"/>
                        </w:rPr>
                        <w:t xml:space="preserve"> </w:t>
                      </w:r>
                      <w:r w:rsidRPr="00870339">
                        <w:rPr>
                          <w:rFonts w:eastAsia="MS Mincho"/>
                          <w:color w:val="000000" w:themeColor="text1"/>
                          <w:w w:val="110"/>
                          <w:sz w:val="20"/>
                          <w:szCs w:val="20"/>
                        </w:rPr>
                        <w:t xml:space="preserve">Comparison of the sizes of the </w:t>
                      </w:r>
                      <w:r w:rsidR="00DE5A62" w:rsidRPr="00870339">
                        <w:rPr>
                          <w:rFonts w:eastAsia="RyuminPro-Light"/>
                          <w:color w:val="000000" w:themeColor="text1"/>
                          <w:sz w:val="20"/>
                          <w:szCs w:val="20"/>
                          <w:lang w:eastAsia="ja-JP"/>
                        </w:rPr>
                        <w:t xml:space="preserve">conventional </w:t>
                      </w:r>
                      <w:r w:rsidRPr="00870339">
                        <w:rPr>
                          <w:rFonts w:eastAsia="MS Mincho"/>
                          <w:color w:val="000000" w:themeColor="text1"/>
                          <w:w w:val="110"/>
                          <w:sz w:val="20"/>
                          <w:szCs w:val="20"/>
                        </w:rPr>
                        <w:t xml:space="preserve">X-band rainfall radar and the </w:t>
                      </w:r>
                      <w:r w:rsidR="003C4B8F" w:rsidRPr="00870339">
                        <w:rPr>
                          <w:rFonts w:eastAsia="MS Mincho"/>
                          <w:color w:val="000000" w:themeColor="text1"/>
                          <w:sz w:val="20"/>
                          <w:szCs w:val="20"/>
                          <w:lang w:eastAsia="ja-JP"/>
                        </w:rPr>
                        <w:t xml:space="preserve">compact </w:t>
                      </w:r>
                      <w:r w:rsidRPr="00870339">
                        <w:rPr>
                          <w:rFonts w:eastAsia="MS Mincho"/>
                          <w:color w:val="000000" w:themeColor="text1"/>
                          <w:w w:val="110"/>
                          <w:sz w:val="20"/>
                          <w:szCs w:val="20"/>
                        </w:rPr>
                        <w:t>X-band rainfall radar</w:t>
                      </w:r>
                    </w:p>
                  </w:txbxContent>
                </v:textbox>
                <w10:wrap type="square" anchorx="margin"/>
              </v:shape>
            </w:pict>
          </mc:Fallback>
        </mc:AlternateContent>
      </w:r>
    </w:p>
    <w:p w14:paraId="4E492301" w14:textId="77777777" w:rsidR="009B04C0" w:rsidRPr="00870339" w:rsidRDefault="009B04C0" w:rsidP="009B04C0">
      <w:pPr>
        <w:widowControl w:val="0"/>
        <w:kinsoku w:val="0"/>
        <w:overflowPunct w:val="0"/>
        <w:autoSpaceDE w:val="0"/>
        <w:autoSpaceDN w:val="0"/>
        <w:adjustRightInd w:val="0"/>
        <w:spacing w:before="65"/>
        <w:ind w:right="1754"/>
        <w:jc w:val="right"/>
        <w:rPr>
          <w:rFonts w:ascii="SimSun" w:eastAsia="MS Mincho" w:cs="SimSun"/>
          <w:color w:val="000000" w:themeColor="text1"/>
          <w:w w:val="105"/>
          <w:sz w:val="18"/>
          <w:szCs w:val="18"/>
          <w:lang w:eastAsia="ja-JP"/>
        </w:rPr>
      </w:pPr>
    </w:p>
    <w:p w14:paraId="66D0C044" w14:textId="77777777" w:rsidR="009B04C0" w:rsidRPr="00870339" w:rsidRDefault="009B04C0" w:rsidP="009B04C0">
      <w:pPr>
        <w:widowControl w:val="0"/>
        <w:kinsoku w:val="0"/>
        <w:overflowPunct w:val="0"/>
        <w:autoSpaceDE w:val="0"/>
        <w:autoSpaceDN w:val="0"/>
        <w:adjustRightInd w:val="0"/>
        <w:spacing w:before="65"/>
        <w:ind w:right="1754"/>
        <w:jc w:val="right"/>
        <w:rPr>
          <w:rFonts w:ascii="SimSun" w:eastAsia="MS Mincho" w:cs="SimSun"/>
          <w:color w:val="000000" w:themeColor="text1"/>
          <w:w w:val="105"/>
          <w:sz w:val="18"/>
          <w:szCs w:val="18"/>
          <w:lang w:eastAsia="ja-JP"/>
        </w:rPr>
      </w:pPr>
    </w:p>
    <w:p w14:paraId="716CE7E9" w14:textId="77777777" w:rsidR="009B04C0" w:rsidRPr="00870339" w:rsidRDefault="009B04C0" w:rsidP="009B04C0">
      <w:pPr>
        <w:widowControl w:val="0"/>
        <w:kinsoku w:val="0"/>
        <w:overflowPunct w:val="0"/>
        <w:autoSpaceDE w:val="0"/>
        <w:autoSpaceDN w:val="0"/>
        <w:adjustRightInd w:val="0"/>
        <w:spacing w:before="65"/>
        <w:ind w:right="1754"/>
        <w:jc w:val="right"/>
        <w:rPr>
          <w:rFonts w:ascii="SimSun" w:eastAsia="MS Mincho" w:cs="SimSun"/>
          <w:color w:val="000000" w:themeColor="text1"/>
          <w:w w:val="105"/>
          <w:sz w:val="18"/>
          <w:szCs w:val="18"/>
          <w:lang w:eastAsia="ja-JP"/>
        </w:rPr>
      </w:pPr>
    </w:p>
    <w:p w14:paraId="7A09D578" w14:textId="77777777" w:rsidR="009B04C0" w:rsidRPr="00870339" w:rsidRDefault="009B04C0" w:rsidP="009B04C0">
      <w:pPr>
        <w:widowControl w:val="0"/>
        <w:kinsoku w:val="0"/>
        <w:overflowPunct w:val="0"/>
        <w:autoSpaceDE w:val="0"/>
        <w:autoSpaceDN w:val="0"/>
        <w:adjustRightInd w:val="0"/>
        <w:spacing w:before="65"/>
        <w:ind w:right="1754"/>
        <w:jc w:val="right"/>
        <w:rPr>
          <w:rFonts w:eastAsia="MS Mincho"/>
          <w:color w:val="000000" w:themeColor="text1"/>
          <w:w w:val="105"/>
          <w:lang w:eastAsia="ja-JP"/>
        </w:rPr>
      </w:pPr>
    </w:p>
    <w:p w14:paraId="664F584C" w14:textId="77777777" w:rsidR="009B04C0" w:rsidRPr="00870339" w:rsidRDefault="009B04C0" w:rsidP="009B04C0">
      <w:pPr>
        <w:widowControl w:val="0"/>
        <w:kinsoku w:val="0"/>
        <w:overflowPunct w:val="0"/>
        <w:autoSpaceDE w:val="0"/>
        <w:autoSpaceDN w:val="0"/>
        <w:adjustRightInd w:val="0"/>
        <w:spacing w:before="65"/>
        <w:ind w:right="1754"/>
        <w:jc w:val="right"/>
        <w:rPr>
          <w:rFonts w:eastAsia="MS Mincho"/>
          <w:color w:val="000000" w:themeColor="text1"/>
          <w:w w:val="105"/>
          <w:lang w:eastAsia="ja-JP"/>
        </w:rPr>
      </w:pPr>
    </w:p>
    <w:p w14:paraId="0AC10950" w14:textId="77777777" w:rsidR="009B04C0" w:rsidRPr="00870339" w:rsidRDefault="009B04C0" w:rsidP="009B04C0">
      <w:pPr>
        <w:widowControl w:val="0"/>
        <w:autoSpaceDE w:val="0"/>
        <w:autoSpaceDN w:val="0"/>
        <w:adjustRightInd w:val="0"/>
        <w:rPr>
          <w:rFonts w:eastAsia="MS Mincho"/>
          <w:lang w:eastAsia="ja-JP"/>
        </w:rPr>
      </w:pPr>
    </w:p>
    <w:p w14:paraId="54078D83" w14:textId="35D2C29E" w:rsidR="007C4DF0" w:rsidRPr="00870339" w:rsidRDefault="007C4DF0">
      <w:pPr>
        <w:rPr>
          <w:rFonts w:eastAsia="MS Mincho"/>
          <w:lang w:eastAsia="ja-JP"/>
        </w:rPr>
      </w:pPr>
      <w:r w:rsidRPr="00870339">
        <w:rPr>
          <w:rFonts w:eastAsia="MS Mincho"/>
          <w:lang w:eastAsia="ja-JP"/>
        </w:rPr>
        <w:br w:type="page"/>
      </w:r>
    </w:p>
    <w:p w14:paraId="4A4BD6D9" w14:textId="7FAE1278" w:rsidR="009B04C0" w:rsidRPr="00870339" w:rsidRDefault="009B04C0" w:rsidP="00703E90">
      <w:pPr>
        <w:widowControl w:val="0"/>
        <w:autoSpaceDE w:val="0"/>
        <w:autoSpaceDN w:val="0"/>
        <w:adjustRightInd w:val="0"/>
        <w:jc w:val="both"/>
        <w:rPr>
          <w:rFonts w:eastAsia="MS Mincho"/>
          <w:lang w:eastAsia="ja-JP"/>
        </w:rPr>
      </w:pPr>
      <w:r w:rsidRPr="00870339">
        <w:rPr>
          <w:rFonts w:eastAsia="MS Mincho" w:hint="eastAsia"/>
          <w:lang w:eastAsia="ja-JP"/>
        </w:rPr>
        <w:lastRenderedPageBreak/>
        <w:t>Increasing</w:t>
      </w:r>
      <w:r w:rsidRPr="00870339">
        <w:rPr>
          <w:rFonts w:eastAsia="MS Mincho"/>
          <w:lang w:eastAsia="ja-JP"/>
        </w:rPr>
        <w:t xml:space="preserve"> the pulse width has the following disadvantages:</w:t>
      </w:r>
    </w:p>
    <w:p w14:paraId="5A7E11CE" w14:textId="77777777" w:rsidR="009B04C0" w:rsidRPr="00870339" w:rsidRDefault="009B04C0" w:rsidP="00703E90">
      <w:pPr>
        <w:widowControl w:val="0"/>
        <w:autoSpaceDE w:val="0"/>
        <w:autoSpaceDN w:val="0"/>
        <w:adjustRightInd w:val="0"/>
        <w:jc w:val="both"/>
        <w:rPr>
          <w:rFonts w:eastAsia="MS Mincho"/>
          <w:lang w:eastAsia="ja-JP"/>
        </w:rPr>
      </w:pPr>
      <w:r w:rsidRPr="00870339">
        <w:rPr>
          <w:rFonts w:eastAsia="MS Mincho"/>
          <w:lang w:eastAsia="ja-JP"/>
        </w:rPr>
        <w:t xml:space="preserve">- Decreased resolution in </w:t>
      </w:r>
      <w:r w:rsidRPr="00870339">
        <w:rPr>
          <w:rFonts w:eastAsia="MS Mincho" w:hint="eastAsia"/>
          <w:lang w:eastAsia="ja-JP"/>
        </w:rPr>
        <w:t xml:space="preserve">radial </w:t>
      </w:r>
      <w:r w:rsidRPr="00870339">
        <w:rPr>
          <w:rFonts w:eastAsia="MS Mincho"/>
          <w:lang w:eastAsia="ja-JP"/>
        </w:rPr>
        <w:t>direction</w:t>
      </w:r>
    </w:p>
    <w:p w14:paraId="317DF6E9" w14:textId="77777777" w:rsidR="009B04C0" w:rsidRPr="00870339" w:rsidRDefault="009B04C0" w:rsidP="00703E90">
      <w:pPr>
        <w:widowControl w:val="0"/>
        <w:autoSpaceDE w:val="0"/>
        <w:autoSpaceDN w:val="0"/>
        <w:adjustRightInd w:val="0"/>
        <w:jc w:val="both"/>
        <w:rPr>
          <w:rFonts w:eastAsia="MS Mincho"/>
          <w:lang w:eastAsia="ja-JP"/>
        </w:rPr>
      </w:pPr>
      <w:r w:rsidRPr="00870339">
        <w:rPr>
          <w:rFonts w:eastAsia="MS Mincho"/>
          <w:lang w:eastAsia="ja-JP"/>
        </w:rPr>
        <w:t>- Expansion of nearby unobservable areas</w:t>
      </w:r>
    </w:p>
    <w:p w14:paraId="487611C6" w14:textId="77777777" w:rsidR="009B04C0" w:rsidRPr="00870339" w:rsidRDefault="009B04C0" w:rsidP="00703E90">
      <w:pPr>
        <w:widowControl w:val="0"/>
        <w:autoSpaceDE w:val="0"/>
        <w:autoSpaceDN w:val="0"/>
        <w:adjustRightInd w:val="0"/>
        <w:jc w:val="both"/>
        <w:rPr>
          <w:rFonts w:eastAsia="MS Mincho"/>
          <w:lang w:eastAsia="ja-JP"/>
        </w:rPr>
      </w:pPr>
    </w:p>
    <w:p w14:paraId="7494BD8E" w14:textId="0C5233B7" w:rsidR="009B04C0" w:rsidRPr="00870339" w:rsidRDefault="00C06851" w:rsidP="00703E90">
      <w:pPr>
        <w:widowControl w:val="0"/>
        <w:autoSpaceDE w:val="0"/>
        <w:autoSpaceDN w:val="0"/>
        <w:adjustRightInd w:val="0"/>
        <w:jc w:val="both"/>
        <w:rPr>
          <w:rFonts w:eastAsia="MS Mincho"/>
          <w:lang w:eastAsia="ja-JP"/>
        </w:rPr>
      </w:pPr>
      <w:r w:rsidRPr="00870339">
        <w:rPr>
          <w:rFonts w:eastAsia="MS Mincho"/>
          <w:lang w:eastAsia="ja-JP"/>
        </w:rPr>
        <w:t xml:space="preserve">Although the </w:t>
      </w:r>
      <w:r w:rsidR="00DE5A62" w:rsidRPr="00870339">
        <w:rPr>
          <w:rFonts w:eastAsia="RyuminPro-Light" w:hint="eastAsia"/>
          <w:color w:val="000000" w:themeColor="text1"/>
          <w:lang w:eastAsia="ja-JP"/>
        </w:rPr>
        <w:t>conventional</w:t>
      </w:r>
      <w:r w:rsidRPr="00870339">
        <w:rPr>
          <w:rFonts w:eastAsia="MS Mincho"/>
          <w:lang w:eastAsia="ja-JP"/>
        </w:rPr>
        <w:t xml:space="preserve"> X-band radar also experienced reduced resolution in the radial direction due to the use of wide pulses, this issue is mitigated by transmitting linear frequency modulated (LFM) pulses and employing </w:t>
      </w:r>
      <w:r w:rsidR="007F68F4" w:rsidRPr="00870339">
        <w:rPr>
          <w:rFonts w:eastAsia="MS Mincho" w:hint="eastAsia"/>
          <w:lang w:eastAsia="ja-JP"/>
        </w:rPr>
        <w:t>a</w:t>
      </w:r>
      <w:r w:rsidR="007F68F4" w:rsidRPr="00870339">
        <w:rPr>
          <w:rFonts w:eastAsia="MS Mincho"/>
          <w:lang w:eastAsia="ja-JP"/>
        </w:rPr>
        <w:t xml:space="preserve"> </w:t>
      </w:r>
      <w:r w:rsidRPr="00870339">
        <w:rPr>
          <w:rFonts w:eastAsia="MS Mincho"/>
          <w:lang w:eastAsia="ja-JP"/>
        </w:rPr>
        <w:t>pulse compression technique.</w:t>
      </w:r>
      <w:r w:rsidR="009B04C0" w:rsidRPr="00870339">
        <w:rPr>
          <w:rFonts w:eastAsia="MS Mincho"/>
          <w:lang w:eastAsia="ja-JP"/>
        </w:rPr>
        <w:t xml:space="preserve"> </w:t>
      </w:r>
      <w:r w:rsidRPr="00870339">
        <w:rPr>
          <w:rFonts w:eastAsia="MS Mincho"/>
          <w:lang w:eastAsia="ja-JP"/>
        </w:rPr>
        <w:t xml:space="preserve">The </w:t>
      </w:r>
      <w:r w:rsidR="003C4B8F" w:rsidRPr="00870339">
        <w:rPr>
          <w:rFonts w:eastAsia="MS Mincho" w:hint="eastAsia"/>
          <w:color w:val="000000" w:themeColor="text1"/>
          <w:lang w:eastAsia="ja-JP"/>
        </w:rPr>
        <w:t>compact</w:t>
      </w:r>
      <w:r w:rsidRPr="00870339">
        <w:rPr>
          <w:rFonts w:eastAsia="MS Mincho"/>
          <w:lang w:eastAsia="ja-JP"/>
        </w:rPr>
        <w:t xml:space="preserve"> X-band rainfall radar mitigates the disadvantage of reduced radial resolution by increasing the pulse compression ratio compared to the </w:t>
      </w:r>
      <w:r w:rsidR="00DE5A62" w:rsidRPr="00870339">
        <w:rPr>
          <w:rFonts w:eastAsia="RyuminPro-Light" w:hint="eastAsia"/>
          <w:color w:val="000000" w:themeColor="text1"/>
          <w:lang w:eastAsia="ja-JP"/>
        </w:rPr>
        <w:t>conventional</w:t>
      </w:r>
      <w:r w:rsidR="00DE5A62" w:rsidRPr="00870339">
        <w:rPr>
          <w:rFonts w:eastAsia="RyuminPro-Light"/>
          <w:color w:val="000000" w:themeColor="text1"/>
          <w:lang w:eastAsia="ja-JP"/>
        </w:rPr>
        <w:t xml:space="preserve"> </w:t>
      </w:r>
      <w:r w:rsidRPr="00870339">
        <w:rPr>
          <w:rFonts w:eastAsia="MS Mincho"/>
          <w:lang w:eastAsia="ja-JP"/>
        </w:rPr>
        <w:t>model.</w:t>
      </w:r>
    </w:p>
    <w:p w14:paraId="0938EE9E" w14:textId="77777777" w:rsidR="009B04C0" w:rsidRPr="00870339" w:rsidRDefault="009B04C0" w:rsidP="009B04C0">
      <w:pPr>
        <w:widowControl w:val="0"/>
        <w:autoSpaceDE w:val="0"/>
        <w:autoSpaceDN w:val="0"/>
        <w:adjustRightInd w:val="0"/>
        <w:rPr>
          <w:rFonts w:eastAsia="MS Mincho"/>
          <w:lang w:eastAsia="ja-JP"/>
        </w:rPr>
      </w:pPr>
    </w:p>
    <w:p w14:paraId="6826EAF4" w14:textId="77777777" w:rsidR="009B04C0" w:rsidRPr="00870339" w:rsidRDefault="009B04C0" w:rsidP="009B04C0">
      <w:pPr>
        <w:widowControl w:val="0"/>
        <w:autoSpaceDE w:val="0"/>
        <w:autoSpaceDN w:val="0"/>
        <w:adjustRightInd w:val="0"/>
        <w:ind w:firstLineChars="100" w:firstLine="210"/>
        <w:rPr>
          <w:rFonts w:ascii="MS Mincho" w:eastAsia="MS Mincho" w:hAnsi="MS Mincho" w:cs="RyuminPro-Light"/>
          <w:sz w:val="21"/>
          <w:szCs w:val="21"/>
          <w:lang w:eastAsia="ja-JP"/>
        </w:rPr>
      </w:pPr>
    </w:p>
    <w:p w14:paraId="38107E63" w14:textId="77777777" w:rsidR="009B04C0" w:rsidRPr="00870339" w:rsidRDefault="009B04C0" w:rsidP="009B04C0">
      <w:pPr>
        <w:widowControl w:val="0"/>
        <w:autoSpaceDE w:val="0"/>
        <w:autoSpaceDN w:val="0"/>
        <w:adjustRightInd w:val="0"/>
        <w:ind w:firstLineChars="100" w:firstLine="210"/>
        <w:rPr>
          <w:rFonts w:ascii="MS Mincho" w:eastAsia="MS Mincho" w:hAnsi="MS Mincho" w:cs="RyuminPro-Light"/>
          <w:sz w:val="21"/>
          <w:szCs w:val="21"/>
          <w:lang w:eastAsia="ja-JP"/>
        </w:rPr>
      </w:pPr>
      <w:r w:rsidRPr="00870339">
        <w:rPr>
          <w:rFonts w:ascii="MS Mincho" w:eastAsia="MS Mincho" w:hAnsi="MS Mincho" w:cs="RyuminPro-Light" w:hint="eastAsia"/>
          <w:noProof/>
          <w:sz w:val="21"/>
          <w:szCs w:val="21"/>
          <w:lang w:eastAsia="ja-JP"/>
        </w:rPr>
        <mc:AlternateContent>
          <mc:Choice Requires="wpg">
            <w:drawing>
              <wp:inline distT="0" distB="0" distL="0" distR="0" wp14:anchorId="41552F7A" wp14:editId="7C0B35C1">
                <wp:extent cx="5250572" cy="2076450"/>
                <wp:effectExtent l="0" t="0" r="0" b="0"/>
                <wp:docPr id="11" name="グループ化 11"/>
                <wp:cNvGraphicFramePr/>
                <a:graphic xmlns:a="http://schemas.openxmlformats.org/drawingml/2006/main">
                  <a:graphicData uri="http://schemas.microsoft.com/office/word/2010/wordprocessingGroup">
                    <wpg:wgp>
                      <wpg:cNvGrpSpPr/>
                      <wpg:grpSpPr>
                        <a:xfrm>
                          <a:off x="0" y="0"/>
                          <a:ext cx="5250572" cy="2076450"/>
                          <a:chOff x="-345795" y="-145799"/>
                          <a:chExt cx="8575394" cy="3653580"/>
                        </a:xfrm>
                      </wpg:grpSpPr>
                      <pic:pic xmlns:pic="http://schemas.openxmlformats.org/drawingml/2006/picture">
                        <pic:nvPicPr>
                          <pic:cNvPr id="12"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 y="2162175"/>
                            <a:ext cx="664845"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8"/>
                        <wps:cNvSpPr>
                          <a:spLocks noChangeArrowheads="1"/>
                        </wps:cNvSpPr>
                        <wps:spPr bwMode="auto">
                          <a:xfrm>
                            <a:off x="-345795" y="2937339"/>
                            <a:ext cx="1430816" cy="526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51DD4" w14:textId="77777777" w:rsidR="009B04C0" w:rsidRPr="004D13E8" w:rsidRDefault="009B04C0" w:rsidP="009B04C0">
                              <w:pPr>
                                <w:jc w:val="center"/>
                                <w:textAlignment w:val="baseline"/>
                                <w:rPr>
                                  <w:b/>
                                  <w:bCs/>
                                  <w:color w:val="000000" w:themeColor="text1"/>
                                  <w:kern w:val="24"/>
                                  <w:sz w:val="20"/>
                                  <w:szCs w:val="20"/>
                                  <w:lang w:val="en-PH"/>
                                </w:rPr>
                              </w:pPr>
                              <w:r w:rsidRPr="004D13E8">
                                <w:rPr>
                                  <w:b/>
                                  <w:bCs/>
                                  <w:color w:val="000000" w:themeColor="text1"/>
                                  <w:kern w:val="24"/>
                                  <w:sz w:val="20"/>
                                  <w:szCs w:val="20"/>
                                  <w:u w:val="single"/>
                                  <w:lang w:val="en-PH"/>
                                </w:rPr>
                                <w:t>TX Pulse</w:t>
                              </w:r>
                            </w:p>
                          </w:txbxContent>
                        </wps:txbx>
                        <wps:bodyPr wrap="square">
                          <a:noAutofit/>
                        </wps:bodyPr>
                      </wps:wsp>
                      <wps:wsp>
                        <wps:cNvPr id="16" name="Right Arrow 25"/>
                        <wps:cNvSpPr>
                          <a:spLocks noChangeArrowheads="1"/>
                        </wps:cNvSpPr>
                        <wps:spPr bwMode="auto">
                          <a:xfrm>
                            <a:off x="838200" y="2524125"/>
                            <a:ext cx="457200" cy="228600"/>
                          </a:xfrm>
                          <a:prstGeom prst="rightArrow">
                            <a:avLst>
                              <a:gd name="adj1" fmla="val 50000"/>
                              <a:gd name="adj2" fmla="val 50000"/>
                            </a:avLst>
                          </a:prstGeom>
                          <a:solidFill>
                            <a:srgbClr val="666699"/>
                          </a:solidFill>
                          <a:ln>
                            <a:noFill/>
                          </a:ln>
                          <a:extLst>
                            <a:ext uri="{91240B29-F687-4F45-9708-019B960494DF}">
                              <a14:hiddenLine xmlns:a14="http://schemas.microsoft.com/office/drawing/2010/main" w="9525">
                                <a:solidFill>
                                  <a:srgbClr val="000000"/>
                                </a:solidFill>
                                <a:miter lim="800000"/>
                                <a:headEnd/>
                                <a:tailEnd/>
                              </a14:hiddenLine>
                            </a:ext>
                          </a:extLst>
                        </wps:spPr>
                        <wps:bodyPr wrap="square" lIns="90000" tIns="46800" rIns="90000" bIns="46800">
                          <a:noAutofit/>
                        </wps:bodyPr>
                      </wps:wsp>
                      <wps:wsp>
                        <wps:cNvPr id="19" name="Rectangle 18"/>
                        <wps:cNvSpPr>
                          <a:spLocks noChangeArrowheads="1"/>
                        </wps:cNvSpPr>
                        <wps:spPr bwMode="auto">
                          <a:xfrm>
                            <a:off x="1371472" y="2371723"/>
                            <a:ext cx="1568793" cy="650877"/>
                          </a:xfrm>
                          <a:prstGeom prst="rect">
                            <a:avLst/>
                          </a:prstGeom>
                          <a:solidFill>
                            <a:schemeClr val="accent4">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47C46" w14:textId="77777777" w:rsidR="009B04C0" w:rsidRPr="001946E1" w:rsidRDefault="009B04C0" w:rsidP="009B04C0">
                              <w:pPr>
                                <w:jc w:val="center"/>
                                <w:textAlignment w:val="baseline"/>
                                <w:rPr>
                                  <w:b/>
                                  <w:bCs/>
                                  <w:color w:val="FFFFFF"/>
                                  <w:kern w:val="24"/>
                                  <w:sz w:val="20"/>
                                  <w:szCs w:val="20"/>
                                  <w:lang w:val="en-PH"/>
                                </w:rPr>
                              </w:pPr>
                              <w:r w:rsidRPr="001946E1">
                                <w:rPr>
                                  <w:b/>
                                  <w:bCs/>
                                  <w:color w:val="FFFFFF"/>
                                  <w:kern w:val="24"/>
                                  <w:sz w:val="20"/>
                                  <w:szCs w:val="20"/>
                                  <w:lang w:val="en-PH"/>
                                </w:rPr>
                                <w:t>Expansion Process</w:t>
                              </w:r>
                            </w:p>
                          </w:txbxContent>
                        </wps:txbx>
                        <wps:bodyPr wrap="square">
                          <a:noAutofit/>
                        </wps:bodyPr>
                      </wps:wsp>
                      <wpg:grpSp>
                        <wpg:cNvPr id="29" name="Group 1"/>
                        <wpg:cNvGrpSpPr/>
                        <wpg:grpSpPr bwMode="auto">
                          <a:xfrm>
                            <a:off x="2533470" y="514350"/>
                            <a:ext cx="1365182" cy="1717279"/>
                            <a:chOff x="2533470" y="522287"/>
                            <a:chExt cx="1365182" cy="1717279"/>
                          </a:xfrm>
                        </wpg:grpSpPr>
                        <pic:pic xmlns:pic="http://schemas.openxmlformats.org/drawingml/2006/picture">
                          <pic:nvPicPr>
                            <pic:cNvPr id="31"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90800" y="522287"/>
                              <a:ext cx="129540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18"/>
                          <wps:cNvSpPr>
                            <a:spLocks noChangeArrowheads="1"/>
                          </wps:cNvSpPr>
                          <wps:spPr bwMode="auto">
                            <a:xfrm>
                              <a:off x="2533470" y="1688225"/>
                              <a:ext cx="1365182" cy="55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92B2" w14:textId="77777777" w:rsidR="009B04C0" w:rsidRPr="004D13E8" w:rsidRDefault="009B04C0" w:rsidP="009B04C0">
                                <w:pPr>
                                  <w:jc w:val="center"/>
                                  <w:textAlignment w:val="baseline"/>
                                  <w:rPr>
                                    <w:b/>
                                    <w:bCs/>
                                    <w:color w:val="000000" w:themeColor="text1"/>
                                    <w:kern w:val="24"/>
                                    <w:sz w:val="20"/>
                                    <w:szCs w:val="20"/>
                                    <w:lang w:val="en-PH"/>
                                  </w:rPr>
                                </w:pPr>
                                <w:r w:rsidRPr="004D13E8">
                                  <w:rPr>
                                    <w:b/>
                                    <w:bCs/>
                                    <w:color w:val="000000" w:themeColor="text1"/>
                                    <w:kern w:val="24"/>
                                    <w:sz w:val="20"/>
                                    <w:szCs w:val="20"/>
                                    <w:u w:val="single"/>
                                    <w:lang w:val="en-PH"/>
                                  </w:rPr>
                                  <w:t>Antenna</w:t>
                                </w:r>
                              </w:p>
                            </w:txbxContent>
                          </wps:txbx>
                          <wps:bodyPr wrap="square">
                            <a:noAutofit/>
                          </wps:bodyPr>
                        </wps:wsp>
                      </wpg:grpSp>
                      <wps:wsp>
                        <wps:cNvPr id="33" name="Rectangle 18"/>
                        <wps:cNvSpPr>
                          <a:spLocks noChangeArrowheads="1"/>
                        </wps:cNvSpPr>
                        <wps:spPr bwMode="auto">
                          <a:xfrm>
                            <a:off x="446176" y="1181101"/>
                            <a:ext cx="1687222" cy="827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8A410" w14:textId="4FAEADA0" w:rsidR="009B04C0" w:rsidRPr="00962D31" w:rsidRDefault="004A560E" w:rsidP="009B04C0">
                              <w:pPr>
                                <w:jc w:val="center"/>
                                <w:textAlignment w:val="baseline"/>
                                <w:rPr>
                                  <w:rFonts w:eastAsia="MS Mincho"/>
                                  <w:b/>
                                  <w:bCs/>
                                  <w:color w:val="000000" w:themeColor="text1"/>
                                  <w:kern w:val="24"/>
                                  <w:sz w:val="20"/>
                                  <w:szCs w:val="20"/>
                                  <w:lang w:val="en-PH" w:eastAsia="ja-JP"/>
                                </w:rPr>
                              </w:pPr>
                              <w:r w:rsidRPr="00870339">
                                <w:rPr>
                                  <w:rFonts w:eastAsia="MS Mincho"/>
                                  <w:b/>
                                  <w:bCs/>
                                  <w:color w:val="000000" w:themeColor="text1"/>
                                  <w:kern w:val="24"/>
                                  <w:sz w:val="20"/>
                                  <w:szCs w:val="20"/>
                                  <w:u w:val="single"/>
                                  <w:lang w:val="en-PH" w:eastAsia="ja-JP"/>
                                </w:rPr>
                                <w:t>LFM</w:t>
                              </w:r>
                              <w:r w:rsidR="009B04C0" w:rsidRPr="00870339">
                                <w:rPr>
                                  <w:b/>
                                  <w:bCs/>
                                  <w:color w:val="000000" w:themeColor="text1"/>
                                  <w:kern w:val="24"/>
                                  <w:sz w:val="20"/>
                                  <w:szCs w:val="20"/>
                                  <w:u w:val="single"/>
                                  <w:lang w:val="en-PH"/>
                                </w:rPr>
                                <w:t xml:space="preserve"> Pulse</w:t>
                              </w:r>
                              <w:r w:rsidR="009B04C0" w:rsidRPr="00870339">
                                <w:rPr>
                                  <w:rFonts w:eastAsia="MS Mincho" w:hint="eastAsia"/>
                                  <w:b/>
                                  <w:bCs/>
                                  <w:color w:val="000000" w:themeColor="text1"/>
                                  <w:kern w:val="24"/>
                                  <w:sz w:val="20"/>
                                  <w:szCs w:val="20"/>
                                  <w:u w:val="single"/>
                                  <w:lang w:val="en-PH" w:eastAsia="ja-JP"/>
                                </w:rPr>
                                <w:t>s</w:t>
                              </w:r>
                            </w:p>
                          </w:txbxContent>
                        </wps:txbx>
                        <wps:bodyPr wrap="square">
                          <a:noAutofit/>
                        </wps:bodyPr>
                      </wps:wsp>
                      <wpg:grpSp>
                        <wpg:cNvPr id="34" name="Group 2"/>
                        <wpg:cNvGrpSpPr/>
                        <wpg:grpSpPr bwMode="auto">
                          <a:xfrm>
                            <a:off x="3424393" y="-145799"/>
                            <a:ext cx="3018797" cy="1026861"/>
                            <a:chOff x="3424393" y="-145799"/>
                            <a:chExt cx="3018797" cy="1026861"/>
                          </a:xfrm>
                        </wpg:grpSpPr>
                        <wps:wsp>
                          <wps:cNvPr id="35" name="Rectangle 18"/>
                          <wps:cNvSpPr>
                            <a:spLocks noChangeArrowheads="1"/>
                          </wps:cNvSpPr>
                          <wps:spPr bwMode="auto">
                            <a:xfrm>
                              <a:off x="3424393" y="-145799"/>
                              <a:ext cx="3018797" cy="485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74E7D" w14:textId="078CB3DD" w:rsidR="009B04C0" w:rsidRPr="00962D31" w:rsidRDefault="004A560E" w:rsidP="009B04C0">
                                <w:pPr>
                                  <w:jc w:val="center"/>
                                  <w:textAlignment w:val="baseline"/>
                                  <w:rPr>
                                    <w:rFonts w:eastAsia="MS Mincho"/>
                                    <w:b/>
                                    <w:bCs/>
                                    <w:color w:val="000000" w:themeColor="text1"/>
                                    <w:kern w:val="24"/>
                                    <w:sz w:val="20"/>
                                    <w:szCs w:val="20"/>
                                    <w:lang w:val="en-PH" w:eastAsia="ja-JP"/>
                                  </w:rPr>
                                </w:pPr>
                                <w:r w:rsidRPr="00870339">
                                  <w:rPr>
                                    <w:rFonts w:eastAsia="MS Mincho"/>
                                    <w:b/>
                                    <w:bCs/>
                                    <w:color w:val="000000" w:themeColor="text1"/>
                                    <w:kern w:val="24"/>
                                    <w:sz w:val="20"/>
                                    <w:szCs w:val="20"/>
                                    <w:u w:val="single"/>
                                    <w:lang w:val="en-PH" w:eastAsia="ja-JP"/>
                                  </w:rPr>
                                  <w:t>LFM</w:t>
                                </w:r>
                                <w:r w:rsidR="009B04C0" w:rsidRPr="00870339">
                                  <w:rPr>
                                    <w:b/>
                                    <w:bCs/>
                                    <w:color w:val="000000" w:themeColor="text1"/>
                                    <w:kern w:val="24"/>
                                    <w:sz w:val="20"/>
                                    <w:szCs w:val="20"/>
                                    <w:u w:val="single"/>
                                    <w:lang w:val="en-PH"/>
                                  </w:rPr>
                                  <w:t xml:space="preserve"> Pulse</w:t>
                                </w:r>
                                <w:r w:rsidR="009B04C0" w:rsidRPr="00870339">
                                  <w:rPr>
                                    <w:rFonts w:eastAsia="MS Mincho" w:hint="eastAsia"/>
                                    <w:b/>
                                    <w:bCs/>
                                    <w:color w:val="000000" w:themeColor="text1"/>
                                    <w:kern w:val="24"/>
                                    <w:sz w:val="20"/>
                                    <w:szCs w:val="20"/>
                                    <w:u w:val="single"/>
                                    <w:lang w:val="en-PH" w:eastAsia="ja-JP"/>
                                  </w:rPr>
                                  <w:t>s</w:t>
                                </w:r>
                              </w:p>
                            </w:txbxContent>
                          </wps:txbx>
                          <wps:bodyPr wrap="square">
                            <a:noAutofit/>
                          </wps:bodyPr>
                        </wps:wsp>
                        <wps:wsp>
                          <wps:cNvPr id="36" name="Straight Arrow Connector 35"/>
                          <wps:cNvCnPr>
                            <a:cxnSpLocks noChangeShapeType="1"/>
                          </wps:cNvCnPr>
                          <wps:spPr bwMode="auto">
                            <a:xfrm>
                              <a:off x="3505200" y="881062"/>
                              <a:ext cx="2895600" cy="0"/>
                            </a:xfrm>
                            <a:prstGeom prst="straightConnector1">
                              <a:avLst/>
                            </a:prstGeom>
                            <a:noFill/>
                            <a:ln w="25400" algn="ctr">
                              <a:solidFill>
                                <a:schemeClr val="accent6">
                                  <a:lumMod val="50000"/>
                                </a:schemeClr>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14800" y="274637"/>
                              <a:ext cx="152400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8" name="Straight Arrow Connector 37"/>
                        <wps:cNvCnPr>
                          <a:cxnSpLocks noChangeShapeType="1"/>
                        </wps:cNvCnPr>
                        <wps:spPr bwMode="auto">
                          <a:xfrm>
                            <a:off x="3505200" y="1181100"/>
                            <a:ext cx="2895600" cy="0"/>
                          </a:xfrm>
                          <a:prstGeom prst="straightConnector1">
                            <a:avLst/>
                          </a:prstGeom>
                          <a:noFill/>
                          <a:ln w="25400" algn="ctr">
                            <a:solidFill>
                              <a:schemeClr val="accent6">
                                <a:lumMod val="50000"/>
                              </a:schemeClr>
                            </a:solidFill>
                            <a:round/>
                            <a:headEnd type="arrow" w="med" len="med"/>
                            <a:tailEnd/>
                          </a:ln>
                          <a:extLst>
                            <a:ext uri="{909E8E84-426E-40DD-AFC4-6F175D3DCCD1}">
                              <a14:hiddenFill xmlns:a14="http://schemas.microsoft.com/office/drawing/2010/main">
                                <a:noFill/>
                              </a14:hiddenFill>
                            </a:ext>
                          </a:extLst>
                        </wps:spPr>
                        <wps:bodyPr/>
                      </wps:wsp>
                      <wps:wsp>
                        <wps:cNvPr id="39" name="Rectangle 18"/>
                        <wps:cNvSpPr>
                          <a:spLocks noChangeArrowheads="1"/>
                        </wps:cNvSpPr>
                        <wps:spPr bwMode="auto">
                          <a:xfrm>
                            <a:off x="4305577" y="1423867"/>
                            <a:ext cx="2638192" cy="45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8D982" w14:textId="77777777" w:rsidR="009B04C0" w:rsidRPr="004D13E8" w:rsidRDefault="009B04C0" w:rsidP="009B04C0">
                              <w:pPr>
                                <w:jc w:val="right"/>
                                <w:textAlignment w:val="baseline"/>
                                <w:rPr>
                                  <w:b/>
                                  <w:bCs/>
                                  <w:color w:val="000000" w:themeColor="text1"/>
                                  <w:kern w:val="24"/>
                                  <w:sz w:val="20"/>
                                  <w:szCs w:val="20"/>
                                  <w:lang w:val="en-PH"/>
                                </w:rPr>
                              </w:pPr>
                              <w:r w:rsidRPr="004D13E8">
                                <w:rPr>
                                  <w:b/>
                                  <w:bCs/>
                                  <w:color w:val="000000" w:themeColor="text1"/>
                                  <w:kern w:val="24"/>
                                  <w:sz w:val="20"/>
                                  <w:szCs w:val="20"/>
                                  <w:u w:val="single"/>
                                  <w:lang w:val="en-PH"/>
                                </w:rPr>
                                <w:t>Reflected Wave</w:t>
                              </w:r>
                            </w:p>
                          </w:txbxContent>
                        </wps:txbx>
                        <wps:bodyPr wrap="square">
                          <a:noAutofit/>
                        </wps:bodyPr>
                      </wps:wsp>
                      <wpg:grpSp>
                        <wpg:cNvPr id="40" name="Group 11"/>
                        <wpg:cNvGrpSpPr/>
                        <wpg:grpSpPr bwMode="auto">
                          <a:xfrm>
                            <a:off x="6477000" y="495300"/>
                            <a:ext cx="1676400" cy="1371600"/>
                            <a:chOff x="6477000" y="500062"/>
                            <a:chExt cx="1099" cy="1157"/>
                          </a:xfrm>
                        </wpg:grpSpPr>
                        <wps:wsp>
                          <wps:cNvPr id="41" name="AutoShape 10"/>
                          <wps:cNvSpPr>
                            <a:spLocks noChangeAspect="1" noChangeArrowheads="1" noTextEdit="1"/>
                          </wps:cNvSpPr>
                          <wps:spPr bwMode="auto">
                            <a:xfrm>
                              <a:off x="6477000" y="500062"/>
                              <a:ext cx="1099"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42" name="Freeform 13"/>
                          <wps:cNvSpPr>
                            <a:spLocks/>
                          </wps:cNvSpPr>
                          <wps:spPr bwMode="auto">
                            <a:xfrm>
                              <a:off x="6477574" y="500614"/>
                              <a:ext cx="254" cy="120"/>
                            </a:xfrm>
                            <a:custGeom>
                              <a:avLst/>
                              <a:gdLst>
                                <a:gd name="T0" fmla="*/ 1 w 508"/>
                                <a:gd name="T1" fmla="*/ 0 h 241"/>
                                <a:gd name="T2" fmla="*/ 1 w 508"/>
                                <a:gd name="T3" fmla="*/ 0 h 241"/>
                                <a:gd name="T4" fmla="*/ 1 w 508"/>
                                <a:gd name="T5" fmla="*/ 0 h 241"/>
                                <a:gd name="T6" fmla="*/ 1 w 508"/>
                                <a:gd name="T7" fmla="*/ 0 h 241"/>
                                <a:gd name="T8" fmla="*/ 1 w 508"/>
                                <a:gd name="T9" fmla="*/ 0 h 241"/>
                                <a:gd name="T10" fmla="*/ 1 w 508"/>
                                <a:gd name="T11" fmla="*/ 0 h 241"/>
                                <a:gd name="T12" fmla="*/ 1 w 508"/>
                                <a:gd name="T13" fmla="*/ 0 h 241"/>
                                <a:gd name="T14" fmla="*/ 1 w 508"/>
                                <a:gd name="T15" fmla="*/ 0 h 241"/>
                                <a:gd name="T16" fmla="*/ 1 w 508"/>
                                <a:gd name="T17" fmla="*/ 0 h 241"/>
                                <a:gd name="T18" fmla="*/ 1 w 508"/>
                                <a:gd name="T19" fmla="*/ 0 h 241"/>
                                <a:gd name="T20" fmla="*/ 1 w 508"/>
                                <a:gd name="T21" fmla="*/ 0 h 241"/>
                                <a:gd name="T22" fmla="*/ 1 w 508"/>
                                <a:gd name="T23" fmla="*/ 0 h 241"/>
                                <a:gd name="T24" fmla="*/ 1 w 508"/>
                                <a:gd name="T25" fmla="*/ 0 h 241"/>
                                <a:gd name="T26" fmla="*/ 1 w 508"/>
                                <a:gd name="T27" fmla="*/ 0 h 241"/>
                                <a:gd name="T28" fmla="*/ 1 w 508"/>
                                <a:gd name="T29" fmla="*/ 0 h 241"/>
                                <a:gd name="T30" fmla="*/ 1 w 508"/>
                                <a:gd name="T31" fmla="*/ 0 h 241"/>
                                <a:gd name="T32" fmla="*/ 1 w 508"/>
                                <a:gd name="T33" fmla="*/ 0 h 241"/>
                                <a:gd name="T34" fmla="*/ 1 w 508"/>
                                <a:gd name="T35" fmla="*/ 0 h 241"/>
                                <a:gd name="T36" fmla="*/ 1 w 508"/>
                                <a:gd name="T37" fmla="*/ 0 h 241"/>
                                <a:gd name="T38" fmla="*/ 1 w 508"/>
                                <a:gd name="T39" fmla="*/ 0 h 241"/>
                                <a:gd name="T40" fmla="*/ 1 w 508"/>
                                <a:gd name="T41" fmla="*/ 0 h 241"/>
                                <a:gd name="T42" fmla="*/ 1 w 508"/>
                                <a:gd name="T43" fmla="*/ 0 h 241"/>
                                <a:gd name="T44" fmla="*/ 1 w 508"/>
                                <a:gd name="T45" fmla="*/ 0 h 241"/>
                                <a:gd name="T46" fmla="*/ 1 w 508"/>
                                <a:gd name="T47" fmla="*/ 0 h 241"/>
                                <a:gd name="T48" fmla="*/ 1 w 508"/>
                                <a:gd name="T49" fmla="*/ 0 h 241"/>
                                <a:gd name="T50" fmla="*/ 1 w 508"/>
                                <a:gd name="T51" fmla="*/ 0 h 241"/>
                                <a:gd name="T52" fmla="*/ 1 w 508"/>
                                <a:gd name="T53" fmla="*/ 0 h 241"/>
                                <a:gd name="T54" fmla="*/ 1 w 508"/>
                                <a:gd name="T55" fmla="*/ 0 h 241"/>
                                <a:gd name="T56" fmla="*/ 1 w 508"/>
                                <a:gd name="T57" fmla="*/ 0 h 241"/>
                                <a:gd name="T58" fmla="*/ 1 w 508"/>
                                <a:gd name="T59" fmla="*/ 0 h 241"/>
                                <a:gd name="T60" fmla="*/ 1 w 508"/>
                                <a:gd name="T61" fmla="*/ 0 h 241"/>
                                <a:gd name="T62" fmla="*/ 1 w 508"/>
                                <a:gd name="T63" fmla="*/ 0 h 24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08"/>
                                <a:gd name="T97" fmla="*/ 0 h 241"/>
                                <a:gd name="T98" fmla="*/ 508 w 508"/>
                                <a:gd name="T99" fmla="*/ 241 h 24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08" h="241">
                                  <a:moveTo>
                                    <a:pt x="508" y="71"/>
                                  </a:moveTo>
                                  <a:lnTo>
                                    <a:pt x="504" y="91"/>
                                  </a:lnTo>
                                  <a:lnTo>
                                    <a:pt x="496" y="111"/>
                                  </a:lnTo>
                                  <a:lnTo>
                                    <a:pt x="487" y="128"/>
                                  </a:lnTo>
                                  <a:lnTo>
                                    <a:pt x="476" y="145"/>
                                  </a:lnTo>
                                  <a:lnTo>
                                    <a:pt x="463" y="161"/>
                                  </a:lnTo>
                                  <a:lnTo>
                                    <a:pt x="450" y="176"/>
                                  </a:lnTo>
                                  <a:lnTo>
                                    <a:pt x="434" y="189"/>
                                  </a:lnTo>
                                  <a:lnTo>
                                    <a:pt x="416" y="202"/>
                                  </a:lnTo>
                                  <a:lnTo>
                                    <a:pt x="398" y="212"/>
                                  </a:lnTo>
                                  <a:lnTo>
                                    <a:pt x="378" y="221"/>
                                  </a:lnTo>
                                  <a:lnTo>
                                    <a:pt x="358" y="228"/>
                                  </a:lnTo>
                                  <a:lnTo>
                                    <a:pt x="337" y="234"/>
                                  </a:lnTo>
                                  <a:lnTo>
                                    <a:pt x="314" y="239"/>
                                  </a:lnTo>
                                  <a:lnTo>
                                    <a:pt x="291" y="240"/>
                                  </a:lnTo>
                                  <a:lnTo>
                                    <a:pt x="266" y="241"/>
                                  </a:lnTo>
                                  <a:lnTo>
                                    <a:pt x="242" y="239"/>
                                  </a:lnTo>
                                  <a:lnTo>
                                    <a:pt x="217" y="235"/>
                                  </a:lnTo>
                                  <a:lnTo>
                                    <a:pt x="193" y="229"/>
                                  </a:lnTo>
                                  <a:lnTo>
                                    <a:pt x="170" y="221"/>
                                  </a:lnTo>
                                  <a:lnTo>
                                    <a:pt x="147" y="212"/>
                                  </a:lnTo>
                                  <a:lnTo>
                                    <a:pt x="126" y="201"/>
                                  </a:lnTo>
                                  <a:lnTo>
                                    <a:pt x="106" y="188"/>
                                  </a:lnTo>
                                  <a:lnTo>
                                    <a:pt x="88" y="173"/>
                                  </a:lnTo>
                                  <a:lnTo>
                                    <a:pt x="71" y="158"/>
                                  </a:lnTo>
                                  <a:lnTo>
                                    <a:pt x="55" y="141"/>
                                  </a:lnTo>
                                  <a:lnTo>
                                    <a:pt x="41" y="123"/>
                                  </a:lnTo>
                                  <a:lnTo>
                                    <a:pt x="29" y="105"/>
                                  </a:lnTo>
                                  <a:lnTo>
                                    <a:pt x="19" y="85"/>
                                  </a:lnTo>
                                  <a:lnTo>
                                    <a:pt x="11" y="65"/>
                                  </a:lnTo>
                                  <a:lnTo>
                                    <a:pt x="5" y="44"/>
                                  </a:lnTo>
                                  <a:lnTo>
                                    <a:pt x="2" y="22"/>
                                  </a:lnTo>
                                  <a:lnTo>
                                    <a:pt x="0" y="0"/>
                                  </a:lnTo>
                                  <a:lnTo>
                                    <a:pt x="11" y="13"/>
                                  </a:lnTo>
                                  <a:lnTo>
                                    <a:pt x="22" y="24"/>
                                  </a:lnTo>
                                  <a:lnTo>
                                    <a:pt x="34" y="36"/>
                                  </a:lnTo>
                                  <a:lnTo>
                                    <a:pt x="46" y="47"/>
                                  </a:lnTo>
                                  <a:lnTo>
                                    <a:pt x="60" y="58"/>
                                  </a:lnTo>
                                  <a:lnTo>
                                    <a:pt x="75" y="67"/>
                                  </a:lnTo>
                                  <a:lnTo>
                                    <a:pt x="90" y="76"/>
                                  </a:lnTo>
                                  <a:lnTo>
                                    <a:pt x="106" y="85"/>
                                  </a:lnTo>
                                  <a:lnTo>
                                    <a:pt x="124" y="93"/>
                                  </a:lnTo>
                                  <a:lnTo>
                                    <a:pt x="141" y="101"/>
                                  </a:lnTo>
                                  <a:lnTo>
                                    <a:pt x="158" y="108"/>
                                  </a:lnTo>
                                  <a:lnTo>
                                    <a:pt x="178" y="114"/>
                                  </a:lnTo>
                                  <a:lnTo>
                                    <a:pt x="196" y="119"/>
                                  </a:lnTo>
                                  <a:lnTo>
                                    <a:pt x="216" y="123"/>
                                  </a:lnTo>
                                  <a:lnTo>
                                    <a:pt x="235" y="128"/>
                                  </a:lnTo>
                                  <a:lnTo>
                                    <a:pt x="256" y="130"/>
                                  </a:lnTo>
                                  <a:lnTo>
                                    <a:pt x="275" y="133"/>
                                  </a:lnTo>
                                  <a:lnTo>
                                    <a:pt x="293" y="133"/>
                                  </a:lnTo>
                                  <a:lnTo>
                                    <a:pt x="311" y="133"/>
                                  </a:lnTo>
                                  <a:lnTo>
                                    <a:pt x="330" y="133"/>
                                  </a:lnTo>
                                  <a:lnTo>
                                    <a:pt x="347" y="131"/>
                                  </a:lnTo>
                                  <a:lnTo>
                                    <a:pt x="364" y="129"/>
                                  </a:lnTo>
                                  <a:lnTo>
                                    <a:pt x="381" y="126"/>
                                  </a:lnTo>
                                  <a:lnTo>
                                    <a:pt x="398" y="122"/>
                                  </a:lnTo>
                                  <a:lnTo>
                                    <a:pt x="413" y="119"/>
                                  </a:lnTo>
                                  <a:lnTo>
                                    <a:pt x="429" y="113"/>
                                  </a:lnTo>
                                  <a:lnTo>
                                    <a:pt x="444" y="108"/>
                                  </a:lnTo>
                                  <a:lnTo>
                                    <a:pt x="458" y="101"/>
                                  </a:lnTo>
                                  <a:lnTo>
                                    <a:pt x="472" y="94"/>
                                  </a:lnTo>
                                  <a:lnTo>
                                    <a:pt x="484" y="88"/>
                                  </a:lnTo>
                                  <a:lnTo>
                                    <a:pt x="497" y="80"/>
                                  </a:lnTo>
                                  <a:lnTo>
                                    <a:pt x="50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 name="Freeform 14"/>
                          <wps:cNvSpPr>
                            <a:spLocks/>
                          </wps:cNvSpPr>
                          <wps:spPr bwMode="auto">
                            <a:xfrm>
                              <a:off x="6477585" y="500526"/>
                              <a:ext cx="254" cy="120"/>
                            </a:xfrm>
                            <a:custGeom>
                              <a:avLst/>
                              <a:gdLst>
                                <a:gd name="T0" fmla="*/ 0 w 509"/>
                                <a:gd name="T1" fmla="*/ 0 h 241"/>
                                <a:gd name="T2" fmla="*/ 0 w 509"/>
                                <a:gd name="T3" fmla="*/ 0 h 241"/>
                                <a:gd name="T4" fmla="*/ 0 w 509"/>
                                <a:gd name="T5" fmla="*/ 0 h 241"/>
                                <a:gd name="T6" fmla="*/ 0 w 509"/>
                                <a:gd name="T7" fmla="*/ 0 h 241"/>
                                <a:gd name="T8" fmla="*/ 0 w 509"/>
                                <a:gd name="T9" fmla="*/ 0 h 241"/>
                                <a:gd name="T10" fmla="*/ 0 w 509"/>
                                <a:gd name="T11" fmla="*/ 0 h 241"/>
                                <a:gd name="T12" fmla="*/ 0 w 509"/>
                                <a:gd name="T13" fmla="*/ 0 h 241"/>
                                <a:gd name="T14" fmla="*/ 0 w 509"/>
                                <a:gd name="T15" fmla="*/ 0 h 241"/>
                                <a:gd name="T16" fmla="*/ 0 w 509"/>
                                <a:gd name="T17" fmla="*/ 0 h 241"/>
                                <a:gd name="T18" fmla="*/ 0 w 509"/>
                                <a:gd name="T19" fmla="*/ 0 h 241"/>
                                <a:gd name="T20" fmla="*/ 0 w 509"/>
                                <a:gd name="T21" fmla="*/ 0 h 241"/>
                                <a:gd name="T22" fmla="*/ 0 w 509"/>
                                <a:gd name="T23" fmla="*/ 0 h 241"/>
                                <a:gd name="T24" fmla="*/ 0 w 509"/>
                                <a:gd name="T25" fmla="*/ 0 h 241"/>
                                <a:gd name="T26" fmla="*/ 0 w 509"/>
                                <a:gd name="T27" fmla="*/ 0 h 241"/>
                                <a:gd name="T28" fmla="*/ 0 w 509"/>
                                <a:gd name="T29" fmla="*/ 0 h 241"/>
                                <a:gd name="T30" fmla="*/ 0 w 509"/>
                                <a:gd name="T31" fmla="*/ 0 h 241"/>
                                <a:gd name="T32" fmla="*/ 0 w 509"/>
                                <a:gd name="T33" fmla="*/ 0 h 241"/>
                                <a:gd name="T34" fmla="*/ 0 w 509"/>
                                <a:gd name="T35" fmla="*/ 0 h 241"/>
                                <a:gd name="T36" fmla="*/ 0 w 509"/>
                                <a:gd name="T37" fmla="*/ 0 h 241"/>
                                <a:gd name="T38" fmla="*/ 0 w 509"/>
                                <a:gd name="T39" fmla="*/ 0 h 241"/>
                                <a:gd name="T40" fmla="*/ 0 w 509"/>
                                <a:gd name="T41" fmla="*/ 0 h 241"/>
                                <a:gd name="T42" fmla="*/ 0 w 509"/>
                                <a:gd name="T43" fmla="*/ 0 h 241"/>
                                <a:gd name="T44" fmla="*/ 0 w 509"/>
                                <a:gd name="T45" fmla="*/ 0 h 241"/>
                                <a:gd name="T46" fmla="*/ 0 w 509"/>
                                <a:gd name="T47" fmla="*/ 0 h 241"/>
                                <a:gd name="T48" fmla="*/ 0 w 509"/>
                                <a:gd name="T49" fmla="*/ 0 h 241"/>
                                <a:gd name="T50" fmla="*/ 0 w 509"/>
                                <a:gd name="T51" fmla="*/ 0 h 241"/>
                                <a:gd name="T52" fmla="*/ 0 w 509"/>
                                <a:gd name="T53" fmla="*/ 0 h 241"/>
                                <a:gd name="T54" fmla="*/ 0 w 509"/>
                                <a:gd name="T55" fmla="*/ 0 h 241"/>
                                <a:gd name="T56" fmla="*/ 0 w 509"/>
                                <a:gd name="T57" fmla="*/ 0 h 241"/>
                                <a:gd name="T58" fmla="*/ 0 w 509"/>
                                <a:gd name="T59" fmla="*/ 0 h 241"/>
                                <a:gd name="T60" fmla="*/ 0 w 509"/>
                                <a:gd name="T61" fmla="*/ 0 h 241"/>
                                <a:gd name="T62" fmla="*/ 0 w 509"/>
                                <a:gd name="T63" fmla="*/ 0 h 24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09"/>
                                <a:gd name="T97" fmla="*/ 0 h 241"/>
                                <a:gd name="T98" fmla="*/ 509 w 509"/>
                                <a:gd name="T99" fmla="*/ 241 h 24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09" h="241">
                                  <a:moveTo>
                                    <a:pt x="509" y="71"/>
                                  </a:moveTo>
                                  <a:lnTo>
                                    <a:pt x="504" y="91"/>
                                  </a:lnTo>
                                  <a:lnTo>
                                    <a:pt x="497" y="110"/>
                                  </a:lnTo>
                                  <a:lnTo>
                                    <a:pt x="488" y="128"/>
                                  </a:lnTo>
                                  <a:lnTo>
                                    <a:pt x="476" y="145"/>
                                  </a:lnTo>
                                  <a:lnTo>
                                    <a:pt x="463" y="161"/>
                                  </a:lnTo>
                                  <a:lnTo>
                                    <a:pt x="450" y="176"/>
                                  </a:lnTo>
                                  <a:lnTo>
                                    <a:pt x="433" y="189"/>
                                  </a:lnTo>
                                  <a:lnTo>
                                    <a:pt x="416" y="201"/>
                                  </a:lnTo>
                                  <a:lnTo>
                                    <a:pt x="398" y="212"/>
                                  </a:lnTo>
                                  <a:lnTo>
                                    <a:pt x="378" y="221"/>
                                  </a:lnTo>
                                  <a:lnTo>
                                    <a:pt x="359" y="228"/>
                                  </a:lnTo>
                                  <a:lnTo>
                                    <a:pt x="337" y="234"/>
                                  </a:lnTo>
                                  <a:lnTo>
                                    <a:pt x="315" y="238"/>
                                  </a:lnTo>
                                  <a:lnTo>
                                    <a:pt x="292" y="239"/>
                                  </a:lnTo>
                                  <a:lnTo>
                                    <a:pt x="268" y="241"/>
                                  </a:lnTo>
                                  <a:lnTo>
                                    <a:pt x="243" y="238"/>
                                  </a:lnTo>
                                  <a:lnTo>
                                    <a:pt x="218" y="235"/>
                                  </a:lnTo>
                                  <a:lnTo>
                                    <a:pt x="194" y="229"/>
                                  </a:lnTo>
                                  <a:lnTo>
                                    <a:pt x="170" y="221"/>
                                  </a:lnTo>
                                  <a:lnTo>
                                    <a:pt x="148" y="212"/>
                                  </a:lnTo>
                                  <a:lnTo>
                                    <a:pt x="127" y="200"/>
                                  </a:lnTo>
                                  <a:lnTo>
                                    <a:pt x="106" y="188"/>
                                  </a:lnTo>
                                  <a:lnTo>
                                    <a:pt x="88" y="173"/>
                                  </a:lnTo>
                                  <a:lnTo>
                                    <a:pt x="71" y="158"/>
                                  </a:lnTo>
                                  <a:lnTo>
                                    <a:pt x="56" y="140"/>
                                  </a:lnTo>
                                  <a:lnTo>
                                    <a:pt x="42" y="123"/>
                                  </a:lnTo>
                                  <a:lnTo>
                                    <a:pt x="29" y="105"/>
                                  </a:lnTo>
                                  <a:lnTo>
                                    <a:pt x="20" y="85"/>
                                  </a:lnTo>
                                  <a:lnTo>
                                    <a:pt x="12" y="64"/>
                                  </a:lnTo>
                                  <a:lnTo>
                                    <a:pt x="5" y="43"/>
                                  </a:lnTo>
                                  <a:lnTo>
                                    <a:pt x="1" y="22"/>
                                  </a:lnTo>
                                  <a:lnTo>
                                    <a:pt x="0" y="0"/>
                                  </a:lnTo>
                                  <a:lnTo>
                                    <a:pt x="11" y="12"/>
                                  </a:lnTo>
                                  <a:lnTo>
                                    <a:pt x="22" y="24"/>
                                  </a:lnTo>
                                  <a:lnTo>
                                    <a:pt x="34" y="35"/>
                                  </a:lnTo>
                                  <a:lnTo>
                                    <a:pt x="48" y="47"/>
                                  </a:lnTo>
                                  <a:lnTo>
                                    <a:pt x="61" y="57"/>
                                  </a:lnTo>
                                  <a:lnTo>
                                    <a:pt x="75" y="67"/>
                                  </a:lnTo>
                                  <a:lnTo>
                                    <a:pt x="91" y="76"/>
                                  </a:lnTo>
                                  <a:lnTo>
                                    <a:pt x="107" y="85"/>
                                  </a:lnTo>
                                  <a:lnTo>
                                    <a:pt x="124" y="93"/>
                                  </a:lnTo>
                                  <a:lnTo>
                                    <a:pt x="141" y="101"/>
                                  </a:lnTo>
                                  <a:lnTo>
                                    <a:pt x="159" y="108"/>
                                  </a:lnTo>
                                  <a:lnTo>
                                    <a:pt x="178" y="114"/>
                                  </a:lnTo>
                                  <a:lnTo>
                                    <a:pt x="196" y="118"/>
                                  </a:lnTo>
                                  <a:lnTo>
                                    <a:pt x="216" y="123"/>
                                  </a:lnTo>
                                  <a:lnTo>
                                    <a:pt x="235" y="128"/>
                                  </a:lnTo>
                                  <a:lnTo>
                                    <a:pt x="256" y="130"/>
                                  </a:lnTo>
                                  <a:lnTo>
                                    <a:pt x="274" y="132"/>
                                  </a:lnTo>
                                  <a:lnTo>
                                    <a:pt x="293" y="132"/>
                                  </a:lnTo>
                                  <a:lnTo>
                                    <a:pt x="311" y="132"/>
                                  </a:lnTo>
                                  <a:lnTo>
                                    <a:pt x="330" y="132"/>
                                  </a:lnTo>
                                  <a:lnTo>
                                    <a:pt x="347" y="131"/>
                                  </a:lnTo>
                                  <a:lnTo>
                                    <a:pt x="364" y="129"/>
                                  </a:lnTo>
                                  <a:lnTo>
                                    <a:pt x="380" y="125"/>
                                  </a:lnTo>
                                  <a:lnTo>
                                    <a:pt x="398" y="122"/>
                                  </a:lnTo>
                                  <a:lnTo>
                                    <a:pt x="414" y="118"/>
                                  </a:lnTo>
                                  <a:lnTo>
                                    <a:pt x="429" y="113"/>
                                  </a:lnTo>
                                  <a:lnTo>
                                    <a:pt x="444" y="108"/>
                                  </a:lnTo>
                                  <a:lnTo>
                                    <a:pt x="459" y="101"/>
                                  </a:lnTo>
                                  <a:lnTo>
                                    <a:pt x="471" y="94"/>
                                  </a:lnTo>
                                  <a:lnTo>
                                    <a:pt x="485" y="87"/>
                                  </a:lnTo>
                                  <a:lnTo>
                                    <a:pt x="498" y="79"/>
                                  </a:lnTo>
                                  <a:lnTo>
                                    <a:pt x="509"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 name="Freeform 15"/>
                          <wps:cNvSpPr>
                            <a:spLocks/>
                          </wps:cNvSpPr>
                          <wps:spPr bwMode="auto">
                            <a:xfrm>
                              <a:off x="6477794" y="500600"/>
                              <a:ext cx="167" cy="79"/>
                            </a:xfrm>
                            <a:custGeom>
                              <a:avLst/>
                              <a:gdLst>
                                <a:gd name="T0" fmla="*/ 0 w 335"/>
                                <a:gd name="T1" fmla="*/ 1 h 158"/>
                                <a:gd name="T2" fmla="*/ 0 w 335"/>
                                <a:gd name="T3" fmla="*/ 1 h 158"/>
                                <a:gd name="T4" fmla="*/ 0 w 335"/>
                                <a:gd name="T5" fmla="*/ 1 h 158"/>
                                <a:gd name="T6" fmla="*/ 0 w 335"/>
                                <a:gd name="T7" fmla="*/ 1 h 158"/>
                                <a:gd name="T8" fmla="*/ 0 w 335"/>
                                <a:gd name="T9" fmla="*/ 1 h 158"/>
                                <a:gd name="T10" fmla="*/ 0 w 335"/>
                                <a:gd name="T11" fmla="*/ 1 h 158"/>
                                <a:gd name="T12" fmla="*/ 0 w 335"/>
                                <a:gd name="T13" fmla="*/ 1 h 158"/>
                                <a:gd name="T14" fmla="*/ 0 w 335"/>
                                <a:gd name="T15" fmla="*/ 1 h 158"/>
                                <a:gd name="T16" fmla="*/ 0 w 335"/>
                                <a:gd name="T17" fmla="*/ 1 h 158"/>
                                <a:gd name="T18" fmla="*/ 0 w 335"/>
                                <a:gd name="T19" fmla="*/ 1 h 158"/>
                                <a:gd name="T20" fmla="*/ 0 w 335"/>
                                <a:gd name="T21" fmla="*/ 1 h 158"/>
                                <a:gd name="T22" fmla="*/ 0 w 335"/>
                                <a:gd name="T23" fmla="*/ 1 h 158"/>
                                <a:gd name="T24" fmla="*/ 0 w 335"/>
                                <a:gd name="T25" fmla="*/ 1 h 158"/>
                                <a:gd name="T26" fmla="*/ 0 w 335"/>
                                <a:gd name="T27" fmla="*/ 1 h 158"/>
                                <a:gd name="T28" fmla="*/ 0 w 335"/>
                                <a:gd name="T29" fmla="*/ 1 h 158"/>
                                <a:gd name="T30" fmla="*/ 0 w 335"/>
                                <a:gd name="T31" fmla="*/ 1 h 158"/>
                                <a:gd name="T32" fmla="*/ 0 w 335"/>
                                <a:gd name="T33" fmla="*/ 0 h 158"/>
                                <a:gd name="T34" fmla="*/ 0 w 335"/>
                                <a:gd name="T35" fmla="*/ 1 h 158"/>
                                <a:gd name="T36" fmla="*/ 0 w 335"/>
                                <a:gd name="T37" fmla="*/ 1 h 158"/>
                                <a:gd name="T38" fmla="*/ 0 w 335"/>
                                <a:gd name="T39" fmla="*/ 1 h 158"/>
                                <a:gd name="T40" fmla="*/ 0 w 335"/>
                                <a:gd name="T41" fmla="*/ 1 h 158"/>
                                <a:gd name="T42" fmla="*/ 0 w 335"/>
                                <a:gd name="T43" fmla="*/ 1 h 158"/>
                                <a:gd name="T44" fmla="*/ 0 w 335"/>
                                <a:gd name="T45" fmla="*/ 1 h 158"/>
                                <a:gd name="T46" fmla="*/ 0 w 335"/>
                                <a:gd name="T47" fmla="*/ 1 h 158"/>
                                <a:gd name="T48" fmla="*/ 0 w 335"/>
                                <a:gd name="T49" fmla="*/ 1 h 158"/>
                                <a:gd name="T50" fmla="*/ 0 w 335"/>
                                <a:gd name="T51" fmla="*/ 1 h 158"/>
                                <a:gd name="T52" fmla="*/ 0 w 335"/>
                                <a:gd name="T53" fmla="*/ 1 h 158"/>
                                <a:gd name="T54" fmla="*/ 0 w 335"/>
                                <a:gd name="T55" fmla="*/ 1 h 158"/>
                                <a:gd name="T56" fmla="*/ 0 w 335"/>
                                <a:gd name="T57" fmla="*/ 1 h 158"/>
                                <a:gd name="T58" fmla="*/ 0 w 335"/>
                                <a:gd name="T59" fmla="*/ 1 h 158"/>
                                <a:gd name="T60" fmla="*/ 0 w 335"/>
                                <a:gd name="T61" fmla="*/ 1 h 158"/>
                                <a:gd name="T62" fmla="*/ 0 w 335"/>
                                <a:gd name="T63" fmla="*/ 1 h 158"/>
                                <a:gd name="T64" fmla="*/ 0 w 335"/>
                                <a:gd name="T65" fmla="*/ 1 h 15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35"/>
                                <a:gd name="T100" fmla="*/ 0 h 158"/>
                                <a:gd name="T101" fmla="*/ 335 w 335"/>
                                <a:gd name="T102" fmla="*/ 158 h 15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35" h="158">
                                  <a:moveTo>
                                    <a:pt x="335" y="46"/>
                                  </a:moveTo>
                                  <a:lnTo>
                                    <a:pt x="326" y="72"/>
                                  </a:lnTo>
                                  <a:lnTo>
                                    <a:pt x="313" y="95"/>
                                  </a:lnTo>
                                  <a:lnTo>
                                    <a:pt x="295" y="115"/>
                                  </a:lnTo>
                                  <a:lnTo>
                                    <a:pt x="273" y="132"/>
                                  </a:lnTo>
                                  <a:lnTo>
                                    <a:pt x="248" y="144"/>
                                  </a:lnTo>
                                  <a:lnTo>
                                    <a:pt x="220" y="153"/>
                                  </a:lnTo>
                                  <a:lnTo>
                                    <a:pt x="191" y="158"/>
                                  </a:lnTo>
                                  <a:lnTo>
                                    <a:pt x="159" y="157"/>
                                  </a:lnTo>
                                  <a:lnTo>
                                    <a:pt x="127" y="150"/>
                                  </a:lnTo>
                                  <a:lnTo>
                                    <a:pt x="97" y="138"/>
                                  </a:lnTo>
                                  <a:lnTo>
                                    <a:pt x="70" y="123"/>
                                  </a:lnTo>
                                  <a:lnTo>
                                    <a:pt x="47" y="104"/>
                                  </a:lnTo>
                                  <a:lnTo>
                                    <a:pt x="27" y="81"/>
                                  </a:lnTo>
                                  <a:lnTo>
                                    <a:pt x="13" y="55"/>
                                  </a:lnTo>
                                  <a:lnTo>
                                    <a:pt x="4" y="29"/>
                                  </a:lnTo>
                                  <a:lnTo>
                                    <a:pt x="0" y="0"/>
                                  </a:lnTo>
                                  <a:lnTo>
                                    <a:pt x="14" y="16"/>
                                  </a:lnTo>
                                  <a:lnTo>
                                    <a:pt x="30" y="31"/>
                                  </a:lnTo>
                                  <a:lnTo>
                                    <a:pt x="49" y="44"/>
                                  </a:lnTo>
                                  <a:lnTo>
                                    <a:pt x="70" y="57"/>
                                  </a:lnTo>
                                  <a:lnTo>
                                    <a:pt x="93" y="67"/>
                                  </a:lnTo>
                                  <a:lnTo>
                                    <a:pt x="116" y="75"/>
                                  </a:lnTo>
                                  <a:lnTo>
                                    <a:pt x="141" y="81"/>
                                  </a:lnTo>
                                  <a:lnTo>
                                    <a:pt x="167" y="85"/>
                                  </a:lnTo>
                                  <a:lnTo>
                                    <a:pt x="192" y="87"/>
                                  </a:lnTo>
                                  <a:lnTo>
                                    <a:pt x="216" y="87"/>
                                  </a:lnTo>
                                  <a:lnTo>
                                    <a:pt x="239" y="84"/>
                                  </a:lnTo>
                                  <a:lnTo>
                                    <a:pt x="261" y="80"/>
                                  </a:lnTo>
                                  <a:lnTo>
                                    <a:pt x="282" y="74"/>
                                  </a:lnTo>
                                  <a:lnTo>
                                    <a:pt x="301" y="67"/>
                                  </a:lnTo>
                                  <a:lnTo>
                                    <a:pt x="318" y="57"/>
                                  </a:lnTo>
                                  <a:lnTo>
                                    <a:pt x="335"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5" name="Freeform 16"/>
                          <wps:cNvSpPr>
                            <a:spLocks/>
                          </wps:cNvSpPr>
                          <wps:spPr bwMode="auto">
                            <a:xfrm>
                              <a:off x="6477476" y="500681"/>
                              <a:ext cx="167" cy="78"/>
                            </a:xfrm>
                            <a:custGeom>
                              <a:avLst/>
                              <a:gdLst>
                                <a:gd name="T0" fmla="*/ 1 w 334"/>
                                <a:gd name="T1" fmla="*/ 1 h 156"/>
                                <a:gd name="T2" fmla="*/ 1 w 334"/>
                                <a:gd name="T3" fmla="*/ 1 h 156"/>
                                <a:gd name="T4" fmla="*/ 1 w 334"/>
                                <a:gd name="T5" fmla="*/ 1 h 156"/>
                                <a:gd name="T6" fmla="*/ 1 w 334"/>
                                <a:gd name="T7" fmla="*/ 1 h 156"/>
                                <a:gd name="T8" fmla="*/ 1 w 334"/>
                                <a:gd name="T9" fmla="*/ 1 h 156"/>
                                <a:gd name="T10" fmla="*/ 1 w 334"/>
                                <a:gd name="T11" fmla="*/ 1 h 156"/>
                                <a:gd name="T12" fmla="*/ 1 w 334"/>
                                <a:gd name="T13" fmla="*/ 1 h 156"/>
                                <a:gd name="T14" fmla="*/ 1 w 334"/>
                                <a:gd name="T15" fmla="*/ 1 h 156"/>
                                <a:gd name="T16" fmla="*/ 1 w 334"/>
                                <a:gd name="T17" fmla="*/ 1 h 156"/>
                                <a:gd name="T18" fmla="*/ 1 w 334"/>
                                <a:gd name="T19" fmla="*/ 1 h 156"/>
                                <a:gd name="T20" fmla="*/ 1 w 334"/>
                                <a:gd name="T21" fmla="*/ 1 h 156"/>
                                <a:gd name="T22" fmla="*/ 1 w 334"/>
                                <a:gd name="T23" fmla="*/ 1 h 156"/>
                                <a:gd name="T24" fmla="*/ 1 w 334"/>
                                <a:gd name="T25" fmla="*/ 1 h 156"/>
                                <a:gd name="T26" fmla="*/ 1 w 334"/>
                                <a:gd name="T27" fmla="*/ 1 h 156"/>
                                <a:gd name="T28" fmla="*/ 1 w 334"/>
                                <a:gd name="T29" fmla="*/ 1 h 156"/>
                                <a:gd name="T30" fmla="*/ 1 w 334"/>
                                <a:gd name="T31" fmla="*/ 1 h 156"/>
                                <a:gd name="T32" fmla="*/ 0 w 334"/>
                                <a:gd name="T33" fmla="*/ 0 h 156"/>
                                <a:gd name="T34" fmla="*/ 1 w 334"/>
                                <a:gd name="T35" fmla="*/ 1 h 156"/>
                                <a:gd name="T36" fmla="*/ 1 w 334"/>
                                <a:gd name="T37" fmla="*/ 1 h 156"/>
                                <a:gd name="T38" fmla="*/ 1 w 334"/>
                                <a:gd name="T39" fmla="*/ 1 h 156"/>
                                <a:gd name="T40" fmla="*/ 1 w 334"/>
                                <a:gd name="T41" fmla="*/ 1 h 156"/>
                                <a:gd name="T42" fmla="*/ 1 w 334"/>
                                <a:gd name="T43" fmla="*/ 1 h 156"/>
                                <a:gd name="T44" fmla="*/ 1 w 334"/>
                                <a:gd name="T45" fmla="*/ 1 h 156"/>
                                <a:gd name="T46" fmla="*/ 1 w 334"/>
                                <a:gd name="T47" fmla="*/ 1 h 156"/>
                                <a:gd name="T48" fmla="*/ 1 w 334"/>
                                <a:gd name="T49" fmla="*/ 1 h 156"/>
                                <a:gd name="T50" fmla="*/ 1 w 334"/>
                                <a:gd name="T51" fmla="*/ 1 h 156"/>
                                <a:gd name="T52" fmla="*/ 1 w 334"/>
                                <a:gd name="T53" fmla="*/ 1 h 156"/>
                                <a:gd name="T54" fmla="*/ 1 w 334"/>
                                <a:gd name="T55" fmla="*/ 1 h 156"/>
                                <a:gd name="T56" fmla="*/ 1 w 334"/>
                                <a:gd name="T57" fmla="*/ 1 h 156"/>
                                <a:gd name="T58" fmla="*/ 1 w 334"/>
                                <a:gd name="T59" fmla="*/ 1 h 156"/>
                                <a:gd name="T60" fmla="*/ 1 w 334"/>
                                <a:gd name="T61" fmla="*/ 1 h 156"/>
                                <a:gd name="T62" fmla="*/ 1 w 334"/>
                                <a:gd name="T63" fmla="*/ 1 h 156"/>
                                <a:gd name="T64" fmla="*/ 1 w 334"/>
                                <a:gd name="T65" fmla="*/ 1 h 1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34"/>
                                <a:gd name="T100" fmla="*/ 0 h 156"/>
                                <a:gd name="T101" fmla="*/ 334 w 334"/>
                                <a:gd name="T102" fmla="*/ 156 h 15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34" h="156">
                                  <a:moveTo>
                                    <a:pt x="334" y="46"/>
                                  </a:moveTo>
                                  <a:lnTo>
                                    <a:pt x="326" y="71"/>
                                  </a:lnTo>
                                  <a:lnTo>
                                    <a:pt x="312" y="94"/>
                                  </a:lnTo>
                                  <a:lnTo>
                                    <a:pt x="294" y="115"/>
                                  </a:lnTo>
                                  <a:lnTo>
                                    <a:pt x="273" y="131"/>
                                  </a:lnTo>
                                  <a:lnTo>
                                    <a:pt x="247" y="144"/>
                                  </a:lnTo>
                                  <a:lnTo>
                                    <a:pt x="220" y="153"/>
                                  </a:lnTo>
                                  <a:lnTo>
                                    <a:pt x="190" y="156"/>
                                  </a:lnTo>
                                  <a:lnTo>
                                    <a:pt x="159" y="155"/>
                                  </a:lnTo>
                                  <a:lnTo>
                                    <a:pt x="126" y="149"/>
                                  </a:lnTo>
                                  <a:lnTo>
                                    <a:pt x="96" y="138"/>
                                  </a:lnTo>
                                  <a:lnTo>
                                    <a:pt x="69" y="122"/>
                                  </a:lnTo>
                                  <a:lnTo>
                                    <a:pt x="46" y="103"/>
                                  </a:lnTo>
                                  <a:lnTo>
                                    <a:pt x="26" y="80"/>
                                  </a:lnTo>
                                  <a:lnTo>
                                    <a:pt x="12" y="55"/>
                                  </a:lnTo>
                                  <a:lnTo>
                                    <a:pt x="3" y="28"/>
                                  </a:lnTo>
                                  <a:lnTo>
                                    <a:pt x="0" y="0"/>
                                  </a:lnTo>
                                  <a:lnTo>
                                    <a:pt x="13" y="16"/>
                                  </a:lnTo>
                                  <a:lnTo>
                                    <a:pt x="29" y="30"/>
                                  </a:lnTo>
                                  <a:lnTo>
                                    <a:pt x="48" y="43"/>
                                  </a:lnTo>
                                  <a:lnTo>
                                    <a:pt x="69" y="55"/>
                                  </a:lnTo>
                                  <a:lnTo>
                                    <a:pt x="92" y="65"/>
                                  </a:lnTo>
                                  <a:lnTo>
                                    <a:pt x="115" y="73"/>
                                  </a:lnTo>
                                  <a:lnTo>
                                    <a:pt x="140" y="80"/>
                                  </a:lnTo>
                                  <a:lnTo>
                                    <a:pt x="167" y="85"/>
                                  </a:lnTo>
                                  <a:lnTo>
                                    <a:pt x="191" y="86"/>
                                  </a:lnTo>
                                  <a:lnTo>
                                    <a:pt x="215" y="86"/>
                                  </a:lnTo>
                                  <a:lnTo>
                                    <a:pt x="238" y="84"/>
                                  </a:lnTo>
                                  <a:lnTo>
                                    <a:pt x="260" y="79"/>
                                  </a:lnTo>
                                  <a:lnTo>
                                    <a:pt x="281" y="73"/>
                                  </a:lnTo>
                                  <a:lnTo>
                                    <a:pt x="300" y="65"/>
                                  </a:lnTo>
                                  <a:lnTo>
                                    <a:pt x="317" y="56"/>
                                  </a:lnTo>
                                  <a:lnTo>
                                    <a:pt x="33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6" name="Freeform 17"/>
                          <wps:cNvSpPr>
                            <a:spLocks/>
                          </wps:cNvSpPr>
                          <wps:spPr bwMode="auto">
                            <a:xfrm>
                              <a:off x="6477862" y="500692"/>
                              <a:ext cx="167" cy="79"/>
                            </a:xfrm>
                            <a:custGeom>
                              <a:avLst/>
                              <a:gdLst>
                                <a:gd name="T0" fmla="*/ 0 w 336"/>
                                <a:gd name="T1" fmla="*/ 1 h 157"/>
                                <a:gd name="T2" fmla="*/ 0 w 336"/>
                                <a:gd name="T3" fmla="*/ 1 h 157"/>
                                <a:gd name="T4" fmla="*/ 0 w 336"/>
                                <a:gd name="T5" fmla="*/ 1 h 157"/>
                                <a:gd name="T6" fmla="*/ 0 w 336"/>
                                <a:gd name="T7" fmla="*/ 1 h 157"/>
                                <a:gd name="T8" fmla="*/ 0 w 336"/>
                                <a:gd name="T9" fmla="*/ 1 h 157"/>
                                <a:gd name="T10" fmla="*/ 0 w 336"/>
                                <a:gd name="T11" fmla="*/ 1 h 157"/>
                                <a:gd name="T12" fmla="*/ 0 w 336"/>
                                <a:gd name="T13" fmla="*/ 1 h 157"/>
                                <a:gd name="T14" fmla="*/ 0 w 336"/>
                                <a:gd name="T15" fmla="*/ 1 h 157"/>
                                <a:gd name="T16" fmla="*/ 0 w 336"/>
                                <a:gd name="T17" fmla="*/ 1 h 157"/>
                                <a:gd name="T18" fmla="*/ 0 w 336"/>
                                <a:gd name="T19" fmla="*/ 1 h 157"/>
                                <a:gd name="T20" fmla="*/ 0 w 336"/>
                                <a:gd name="T21" fmla="*/ 1 h 157"/>
                                <a:gd name="T22" fmla="*/ 0 w 336"/>
                                <a:gd name="T23" fmla="*/ 1 h 157"/>
                                <a:gd name="T24" fmla="*/ 0 w 336"/>
                                <a:gd name="T25" fmla="*/ 1 h 157"/>
                                <a:gd name="T26" fmla="*/ 0 w 336"/>
                                <a:gd name="T27" fmla="*/ 1 h 157"/>
                                <a:gd name="T28" fmla="*/ 0 w 336"/>
                                <a:gd name="T29" fmla="*/ 1 h 157"/>
                                <a:gd name="T30" fmla="*/ 0 w 336"/>
                                <a:gd name="T31" fmla="*/ 1 h 157"/>
                                <a:gd name="T32" fmla="*/ 0 w 336"/>
                                <a:gd name="T33" fmla="*/ 0 h 157"/>
                                <a:gd name="T34" fmla="*/ 0 w 336"/>
                                <a:gd name="T35" fmla="*/ 1 h 157"/>
                                <a:gd name="T36" fmla="*/ 0 w 336"/>
                                <a:gd name="T37" fmla="*/ 1 h 157"/>
                                <a:gd name="T38" fmla="*/ 0 w 336"/>
                                <a:gd name="T39" fmla="*/ 1 h 157"/>
                                <a:gd name="T40" fmla="*/ 0 w 336"/>
                                <a:gd name="T41" fmla="*/ 1 h 157"/>
                                <a:gd name="T42" fmla="*/ 0 w 336"/>
                                <a:gd name="T43" fmla="*/ 1 h 157"/>
                                <a:gd name="T44" fmla="*/ 0 w 336"/>
                                <a:gd name="T45" fmla="*/ 1 h 157"/>
                                <a:gd name="T46" fmla="*/ 0 w 336"/>
                                <a:gd name="T47" fmla="*/ 1 h 157"/>
                                <a:gd name="T48" fmla="*/ 0 w 336"/>
                                <a:gd name="T49" fmla="*/ 1 h 157"/>
                                <a:gd name="T50" fmla="*/ 0 w 336"/>
                                <a:gd name="T51" fmla="*/ 1 h 157"/>
                                <a:gd name="T52" fmla="*/ 0 w 336"/>
                                <a:gd name="T53" fmla="*/ 1 h 157"/>
                                <a:gd name="T54" fmla="*/ 0 w 336"/>
                                <a:gd name="T55" fmla="*/ 1 h 157"/>
                                <a:gd name="T56" fmla="*/ 0 w 336"/>
                                <a:gd name="T57" fmla="*/ 1 h 157"/>
                                <a:gd name="T58" fmla="*/ 0 w 336"/>
                                <a:gd name="T59" fmla="*/ 1 h 157"/>
                                <a:gd name="T60" fmla="*/ 0 w 336"/>
                                <a:gd name="T61" fmla="*/ 1 h 157"/>
                                <a:gd name="T62" fmla="*/ 0 w 336"/>
                                <a:gd name="T63" fmla="*/ 1 h 157"/>
                                <a:gd name="T64" fmla="*/ 0 w 336"/>
                                <a:gd name="T65" fmla="*/ 1 h 1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36"/>
                                <a:gd name="T100" fmla="*/ 0 h 157"/>
                                <a:gd name="T101" fmla="*/ 336 w 336"/>
                                <a:gd name="T102" fmla="*/ 157 h 15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36" h="157">
                                  <a:moveTo>
                                    <a:pt x="336" y="46"/>
                                  </a:moveTo>
                                  <a:lnTo>
                                    <a:pt x="328" y="71"/>
                                  </a:lnTo>
                                  <a:lnTo>
                                    <a:pt x="314" y="94"/>
                                  </a:lnTo>
                                  <a:lnTo>
                                    <a:pt x="296" y="115"/>
                                  </a:lnTo>
                                  <a:lnTo>
                                    <a:pt x="275" y="131"/>
                                  </a:lnTo>
                                  <a:lnTo>
                                    <a:pt x="249" y="144"/>
                                  </a:lnTo>
                                  <a:lnTo>
                                    <a:pt x="222" y="153"/>
                                  </a:lnTo>
                                  <a:lnTo>
                                    <a:pt x="192" y="157"/>
                                  </a:lnTo>
                                  <a:lnTo>
                                    <a:pt x="161" y="156"/>
                                  </a:lnTo>
                                  <a:lnTo>
                                    <a:pt x="128" y="149"/>
                                  </a:lnTo>
                                  <a:lnTo>
                                    <a:pt x="98" y="138"/>
                                  </a:lnTo>
                                  <a:lnTo>
                                    <a:pt x="71" y="123"/>
                                  </a:lnTo>
                                  <a:lnTo>
                                    <a:pt x="48" y="103"/>
                                  </a:lnTo>
                                  <a:lnTo>
                                    <a:pt x="28" y="80"/>
                                  </a:lnTo>
                                  <a:lnTo>
                                    <a:pt x="13" y="55"/>
                                  </a:lnTo>
                                  <a:lnTo>
                                    <a:pt x="4" y="28"/>
                                  </a:lnTo>
                                  <a:lnTo>
                                    <a:pt x="0" y="0"/>
                                  </a:lnTo>
                                  <a:lnTo>
                                    <a:pt x="14" y="16"/>
                                  </a:lnTo>
                                  <a:lnTo>
                                    <a:pt x="31" y="31"/>
                                  </a:lnTo>
                                  <a:lnTo>
                                    <a:pt x="50" y="43"/>
                                  </a:lnTo>
                                  <a:lnTo>
                                    <a:pt x="71" y="56"/>
                                  </a:lnTo>
                                  <a:lnTo>
                                    <a:pt x="93" y="66"/>
                                  </a:lnTo>
                                  <a:lnTo>
                                    <a:pt x="117" y="74"/>
                                  </a:lnTo>
                                  <a:lnTo>
                                    <a:pt x="142" y="80"/>
                                  </a:lnTo>
                                  <a:lnTo>
                                    <a:pt x="169" y="85"/>
                                  </a:lnTo>
                                  <a:lnTo>
                                    <a:pt x="193" y="86"/>
                                  </a:lnTo>
                                  <a:lnTo>
                                    <a:pt x="217" y="86"/>
                                  </a:lnTo>
                                  <a:lnTo>
                                    <a:pt x="240" y="84"/>
                                  </a:lnTo>
                                  <a:lnTo>
                                    <a:pt x="262" y="79"/>
                                  </a:lnTo>
                                  <a:lnTo>
                                    <a:pt x="283" y="73"/>
                                  </a:lnTo>
                                  <a:lnTo>
                                    <a:pt x="302" y="66"/>
                                  </a:lnTo>
                                  <a:lnTo>
                                    <a:pt x="319" y="56"/>
                                  </a:lnTo>
                                  <a:lnTo>
                                    <a:pt x="336"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7" name="Freeform 18"/>
                          <wps:cNvSpPr>
                            <a:spLocks/>
                          </wps:cNvSpPr>
                          <wps:spPr bwMode="auto">
                            <a:xfrm>
                              <a:off x="6477139" y="500552"/>
                              <a:ext cx="167" cy="79"/>
                            </a:xfrm>
                            <a:custGeom>
                              <a:avLst/>
                              <a:gdLst>
                                <a:gd name="T0" fmla="*/ 1 w 334"/>
                                <a:gd name="T1" fmla="*/ 1 h 158"/>
                                <a:gd name="T2" fmla="*/ 1 w 334"/>
                                <a:gd name="T3" fmla="*/ 1 h 158"/>
                                <a:gd name="T4" fmla="*/ 1 w 334"/>
                                <a:gd name="T5" fmla="*/ 1 h 158"/>
                                <a:gd name="T6" fmla="*/ 1 w 334"/>
                                <a:gd name="T7" fmla="*/ 1 h 158"/>
                                <a:gd name="T8" fmla="*/ 1 w 334"/>
                                <a:gd name="T9" fmla="*/ 1 h 158"/>
                                <a:gd name="T10" fmla="*/ 1 w 334"/>
                                <a:gd name="T11" fmla="*/ 1 h 158"/>
                                <a:gd name="T12" fmla="*/ 1 w 334"/>
                                <a:gd name="T13" fmla="*/ 1 h 158"/>
                                <a:gd name="T14" fmla="*/ 1 w 334"/>
                                <a:gd name="T15" fmla="*/ 1 h 158"/>
                                <a:gd name="T16" fmla="*/ 1 w 334"/>
                                <a:gd name="T17" fmla="*/ 1 h 158"/>
                                <a:gd name="T18" fmla="*/ 1 w 334"/>
                                <a:gd name="T19" fmla="*/ 1 h 158"/>
                                <a:gd name="T20" fmla="*/ 1 w 334"/>
                                <a:gd name="T21" fmla="*/ 1 h 158"/>
                                <a:gd name="T22" fmla="*/ 1 w 334"/>
                                <a:gd name="T23" fmla="*/ 1 h 158"/>
                                <a:gd name="T24" fmla="*/ 1 w 334"/>
                                <a:gd name="T25" fmla="*/ 1 h 158"/>
                                <a:gd name="T26" fmla="*/ 1 w 334"/>
                                <a:gd name="T27" fmla="*/ 1 h 158"/>
                                <a:gd name="T28" fmla="*/ 1 w 334"/>
                                <a:gd name="T29" fmla="*/ 1 h 158"/>
                                <a:gd name="T30" fmla="*/ 1 w 334"/>
                                <a:gd name="T31" fmla="*/ 1 h 158"/>
                                <a:gd name="T32" fmla="*/ 0 w 334"/>
                                <a:gd name="T33" fmla="*/ 0 h 158"/>
                                <a:gd name="T34" fmla="*/ 1 w 334"/>
                                <a:gd name="T35" fmla="*/ 1 h 158"/>
                                <a:gd name="T36" fmla="*/ 1 w 334"/>
                                <a:gd name="T37" fmla="*/ 1 h 158"/>
                                <a:gd name="T38" fmla="*/ 1 w 334"/>
                                <a:gd name="T39" fmla="*/ 1 h 158"/>
                                <a:gd name="T40" fmla="*/ 1 w 334"/>
                                <a:gd name="T41" fmla="*/ 1 h 158"/>
                                <a:gd name="T42" fmla="*/ 1 w 334"/>
                                <a:gd name="T43" fmla="*/ 1 h 158"/>
                                <a:gd name="T44" fmla="*/ 1 w 334"/>
                                <a:gd name="T45" fmla="*/ 1 h 158"/>
                                <a:gd name="T46" fmla="*/ 1 w 334"/>
                                <a:gd name="T47" fmla="*/ 1 h 158"/>
                                <a:gd name="T48" fmla="*/ 1 w 334"/>
                                <a:gd name="T49" fmla="*/ 1 h 158"/>
                                <a:gd name="T50" fmla="*/ 1 w 334"/>
                                <a:gd name="T51" fmla="*/ 1 h 158"/>
                                <a:gd name="T52" fmla="*/ 1 w 334"/>
                                <a:gd name="T53" fmla="*/ 1 h 158"/>
                                <a:gd name="T54" fmla="*/ 1 w 334"/>
                                <a:gd name="T55" fmla="*/ 1 h 158"/>
                                <a:gd name="T56" fmla="*/ 1 w 334"/>
                                <a:gd name="T57" fmla="*/ 1 h 158"/>
                                <a:gd name="T58" fmla="*/ 1 w 334"/>
                                <a:gd name="T59" fmla="*/ 1 h 158"/>
                                <a:gd name="T60" fmla="*/ 1 w 334"/>
                                <a:gd name="T61" fmla="*/ 1 h 158"/>
                                <a:gd name="T62" fmla="*/ 1 w 334"/>
                                <a:gd name="T63" fmla="*/ 1 h 158"/>
                                <a:gd name="T64" fmla="*/ 1 w 334"/>
                                <a:gd name="T65" fmla="*/ 1 h 15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34"/>
                                <a:gd name="T100" fmla="*/ 0 h 158"/>
                                <a:gd name="T101" fmla="*/ 334 w 334"/>
                                <a:gd name="T102" fmla="*/ 158 h 15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34" h="158">
                                  <a:moveTo>
                                    <a:pt x="334" y="46"/>
                                  </a:moveTo>
                                  <a:lnTo>
                                    <a:pt x="326" y="71"/>
                                  </a:lnTo>
                                  <a:lnTo>
                                    <a:pt x="313" y="94"/>
                                  </a:lnTo>
                                  <a:lnTo>
                                    <a:pt x="295" y="115"/>
                                  </a:lnTo>
                                  <a:lnTo>
                                    <a:pt x="274" y="131"/>
                                  </a:lnTo>
                                  <a:lnTo>
                                    <a:pt x="248" y="144"/>
                                  </a:lnTo>
                                  <a:lnTo>
                                    <a:pt x="221" y="153"/>
                                  </a:lnTo>
                                  <a:lnTo>
                                    <a:pt x="191" y="158"/>
                                  </a:lnTo>
                                  <a:lnTo>
                                    <a:pt x="159" y="156"/>
                                  </a:lnTo>
                                  <a:lnTo>
                                    <a:pt x="126" y="149"/>
                                  </a:lnTo>
                                  <a:lnTo>
                                    <a:pt x="96" y="138"/>
                                  </a:lnTo>
                                  <a:lnTo>
                                    <a:pt x="69" y="123"/>
                                  </a:lnTo>
                                  <a:lnTo>
                                    <a:pt x="46" y="103"/>
                                  </a:lnTo>
                                  <a:lnTo>
                                    <a:pt x="26" y="80"/>
                                  </a:lnTo>
                                  <a:lnTo>
                                    <a:pt x="12" y="55"/>
                                  </a:lnTo>
                                  <a:lnTo>
                                    <a:pt x="3" y="28"/>
                                  </a:lnTo>
                                  <a:lnTo>
                                    <a:pt x="0" y="0"/>
                                  </a:lnTo>
                                  <a:lnTo>
                                    <a:pt x="13" y="16"/>
                                  </a:lnTo>
                                  <a:lnTo>
                                    <a:pt x="31" y="31"/>
                                  </a:lnTo>
                                  <a:lnTo>
                                    <a:pt x="49" y="43"/>
                                  </a:lnTo>
                                  <a:lnTo>
                                    <a:pt x="70" y="56"/>
                                  </a:lnTo>
                                  <a:lnTo>
                                    <a:pt x="92" y="67"/>
                                  </a:lnTo>
                                  <a:lnTo>
                                    <a:pt x="116" y="75"/>
                                  </a:lnTo>
                                  <a:lnTo>
                                    <a:pt x="141" y="80"/>
                                  </a:lnTo>
                                  <a:lnTo>
                                    <a:pt x="168" y="85"/>
                                  </a:lnTo>
                                  <a:lnTo>
                                    <a:pt x="192" y="86"/>
                                  </a:lnTo>
                                  <a:lnTo>
                                    <a:pt x="216" y="86"/>
                                  </a:lnTo>
                                  <a:lnTo>
                                    <a:pt x="239" y="84"/>
                                  </a:lnTo>
                                  <a:lnTo>
                                    <a:pt x="261" y="79"/>
                                  </a:lnTo>
                                  <a:lnTo>
                                    <a:pt x="282" y="73"/>
                                  </a:lnTo>
                                  <a:lnTo>
                                    <a:pt x="300" y="67"/>
                                  </a:lnTo>
                                  <a:lnTo>
                                    <a:pt x="318" y="56"/>
                                  </a:lnTo>
                                  <a:lnTo>
                                    <a:pt x="33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8" name="Freeform 19"/>
                          <wps:cNvSpPr>
                            <a:spLocks/>
                          </wps:cNvSpPr>
                          <wps:spPr bwMode="auto">
                            <a:xfrm>
                              <a:off x="6477357" y="500694"/>
                              <a:ext cx="167" cy="79"/>
                            </a:xfrm>
                            <a:custGeom>
                              <a:avLst/>
                              <a:gdLst>
                                <a:gd name="T0" fmla="*/ 1 w 334"/>
                                <a:gd name="T1" fmla="*/ 1 h 158"/>
                                <a:gd name="T2" fmla="*/ 1 w 334"/>
                                <a:gd name="T3" fmla="*/ 1 h 158"/>
                                <a:gd name="T4" fmla="*/ 1 w 334"/>
                                <a:gd name="T5" fmla="*/ 1 h 158"/>
                                <a:gd name="T6" fmla="*/ 1 w 334"/>
                                <a:gd name="T7" fmla="*/ 1 h 158"/>
                                <a:gd name="T8" fmla="*/ 1 w 334"/>
                                <a:gd name="T9" fmla="*/ 1 h 158"/>
                                <a:gd name="T10" fmla="*/ 1 w 334"/>
                                <a:gd name="T11" fmla="*/ 1 h 158"/>
                                <a:gd name="T12" fmla="*/ 1 w 334"/>
                                <a:gd name="T13" fmla="*/ 1 h 158"/>
                                <a:gd name="T14" fmla="*/ 1 w 334"/>
                                <a:gd name="T15" fmla="*/ 1 h 158"/>
                                <a:gd name="T16" fmla="*/ 1 w 334"/>
                                <a:gd name="T17" fmla="*/ 1 h 158"/>
                                <a:gd name="T18" fmla="*/ 1 w 334"/>
                                <a:gd name="T19" fmla="*/ 1 h 158"/>
                                <a:gd name="T20" fmla="*/ 1 w 334"/>
                                <a:gd name="T21" fmla="*/ 1 h 158"/>
                                <a:gd name="T22" fmla="*/ 1 w 334"/>
                                <a:gd name="T23" fmla="*/ 1 h 158"/>
                                <a:gd name="T24" fmla="*/ 1 w 334"/>
                                <a:gd name="T25" fmla="*/ 1 h 158"/>
                                <a:gd name="T26" fmla="*/ 1 w 334"/>
                                <a:gd name="T27" fmla="*/ 1 h 158"/>
                                <a:gd name="T28" fmla="*/ 1 w 334"/>
                                <a:gd name="T29" fmla="*/ 1 h 158"/>
                                <a:gd name="T30" fmla="*/ 1 w 334"/>
                                <a:gd name="T31" fmla="*/ 1 h 158"/>
                                <a:gd name="T32" fmla="*/ 0 w 334"/>
                                <a:gd name="T33" fmla="*/ 0 h 158"/>
                                <a:gd name="T34" fmla="*/ 1 w 334"/>
                                <a:gd name="T35" fmla="*/ 1 h 158"/>
                                <a:gd name="T36" fmla="*/ 1 w 334"/>
                                <a:gd name="T37" fmla="*/ 1 h 158"/>
                                <a:gd name="T38" fmla="*/ 1 w 334"/>
                                <a:gd name="T39" fmla="*/ 1 h 158"/>
                                <a:gd name="T40" fmla="*/ 1 w 334"/>
                                <a:gd name="T41" fmla="*/ 1 h 158"/>
                                <a:gd name="T42" fmla="*/ 1 w 334"/>
                                <a:gd name="T43" fmla="*/ 1 h 158"/>
                                <a:gd name="T44" fmla="*/ 1 w 334"/>
                                <a:gd name="T45" fmla="*/ 1 h 158"/>
                                <a:gd name="T46" fmla="*/ 1 w 334"/>
                                <a:gd name="T47" fmla="*/ 1 h 158"/>
                                <a:gd name="T48" fmla="*/ 1 w 334"/>
                                <a:gd name="T49" fmla="*/ 1 h 158"/>
                                <a:gd name="T50" fmla="*/ 1 w 334"/>
                                <a:gd name="T51" fmla="*/ 1 h 158"/>
                                <a:gd name="T52" fmla="*/ 1 w 334"/>
                                <a:gd name="T53" fmla="*/ 1 h 158"/>
                                <a:gd name="T54" fmla="*/ 1 w 334"/>
                                <a:gd name="T55" fmla="*/ 1 h 158"/>
                                <a:gd name="T56" fmla="*/ 1 w 334"/>
                                <a:gd name="T57" fmla="*/ 1 h 158"/>
                                <a:gd name="T58" fmla="*/ 1 w 334"/>
                                <a:gd name="T59" fmla="*/ 1 h 158"/>
                                <a:gd name="T60" fmla="*/ 1 w 334"/>
                                <a:gd name="T61" fmla="*/ 1 h 158"/>
                                <a:gd name="T62" fmla="*/ 1 w 334"/>
                                <a:gd name="T63" fmla="*/ 1 h 158"/>
                                <a:gd name="T64" fmla="*/ 1 w 334"/>
                                <a:gd name="T65" fmla="*/ 1 h 15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34"/>
                                <a:gd name="T100" fmla="*/ 0 h 158"/>
                                <a:gd name="T101" fmla="*/ 334 w 334"/>
                                <a:gd name="T102" fmla="*/ 158 h 15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34" h="158">
                                  <a:moveTo>
                                    <a:pt x="334" y="46"/>
                                  </a:moveTo>
                                  <a:lnTo>
                                    <a:pt x="326" y="72"/>
                                  </a:lnTo>
                                  <a:lnTo>
                                    <a:pt x="312" y="95"/>
                                  </a:lnTo>
                                  <a:lnTo>
                                    <a:pt x="295" y="115"/>
                                  </a:lnTo>
                                  <a:lnTo>
                                    <a:pt x="273" y="132"/>
                                  </a:lnTo>
                                  <a:lnTo>
                                    <a:pt x="249" y="144"/>
                                  </a:lnTo>
                                  <a:lnTo>
                                    <a:pt x="221" y="153"/>
                                  </a:lnTo>
                                  <a:lnTo>
                                    <a:pt x="191" y="158"/>
                                  </a:lnTo>
                                  <a:lnTo>
                                    <a:pt x="159" y="157"/>
                                  </a:lnTo>
                                  <a:lnTo>
                                    <a:pt x="127" y="150"/>
                                  </a:lnTo>
                                  <a:lnTo>
                                    <a:pt x="97" y="138"/>
                                  </a:lnTo>
                                  <a:lnTo>
                                    <a:pt x="69" y="123"/>
                                  </a:lnTo>
                                  <a:lnTo>
                                    <a:pt x="46" y="104"/>
                                  </a:lnTo>
                                  <a:lnTo>
                                    <a:pt x="27" y="81"/>
                                  </a:lnTo>
                                  <a:lnTo>
                                    <a:pt x="13" y="55"/>
                                  </a:lnTo>
                                  <a:lnTo>
                                    <a:pt x="4" y="29"/>
                                  </a:lnTo>
                                  <a:lnTo>
                                    <a:pt x="0" y="0"/>
                                  </a:lnTo>
                                  <a:lnTo>
                                    <a:pt x="14" y="16"/>
                                  </a:lnTo>
                                  <a:lnTo>
                                    <a:pt x="31" y="31"/>
                                  </a:lnTo>
                                  <a:lnTo>
                                    <a:pt x="50" y="44"/>
                                  </a:lnTo>
                                  <a:lnTo>
                                    <a:pt x="70" y="57"/>
                                  </a:lnTo>
                                  <a:lnTo>
                                    <a:pt x="92" y="67"/>
                                  </a:lnTo>
                                  <a:lnTo>
                                    <a:pt x="115" y="75"/>
                                  </a:lnTo>
                                  <a:lnTo>
                                    <a:pt x="141" y="81"/>
                                  </a:lnTo>
                                  <a:lnTo>
                                    <a:pt x="167" y="85"/>
                                  </a:lnTo>
                                  <a:lnTo>
                                    <a:pt x="191" y="87"/>
                                  </a:lnTo>
                                  <a:lnTo>
                                    <a:pt x="216" y="87"/>
                                  </a:lnTo>
                                  <a:lnTo>
                                    <a:pt x="239" y="84"/>
                                  </a:lnTo>
                                  <a:lnTo>
                                    <a:pt x="260" y="80"/>
                                  </a:lnTo>
                                  <a:lnTo>
                                    <a:pt x="281" y="74"/>
                                  </a:lnTo>
                                  <a:lnTo>
                                    <a:pt x="301" y="67"/>
                                  </a:lnTo>
                                  <a:lnTo>
                                    <a:pt x="318" y="57"/>
                                  </a:lnTo>
                                  <a:lnTo>
                                    <a:pt x="33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9" name="Freeform 20"/>
                          <wps:cNvSpPr>
                            <a:spLocks/>
                          </wps:cNvSpPr>
                          <wps:spPr bwMode="auto">
                            <a:xfrm>
                              <a:off x="6477730" y="500699"/>
                              <a:ext cx="167" cy="79"/>
                            </a:xfrm>
                            <a:custGeom>
                              <a:avLst/>
                              <a:gdLst>
                                <a:gd name="T0" fmla="*/ 1 w 334"/>
                                <a:gd name="T1" fmla="*/ 1 h 158"/>
                                <a:gd name="T2" fmla="*/ 1 w 334"/>
                                <a:gd name="T3" fmla="*/ 1 h 158"/>
                                <a:gd name="T4" fmla="*/ 1 w 334"/>
                                <a:gd name="T5" fmla="*/ 1 h 158"/>
                                <a:gd name="T6" fmla="*/ 1 w 334"/>
                                <a:gd name="T7" fmla="*/ 1 h 158"/>
                                <a:gd name="T8" fmla="*/ 1 w 334"/>
                                <a:gd name="T9" fmla="*/ 1 h 158"/>
                                <a:gd name="T10" fmla="*/ 1 w 334"/>
                                <a:gd name="T11" fmla="*/ 1 h 158"/>
                                <a:gd name="T12" fmla="*/ 1 w 334"/>
                                <a:gd name="T13" fmla="*/ 1 h 158"/>
                                <a:gd name="T14" fmla="*/ 1 w 334"/>
                                <a:gd name="T15" fmla="*/ 1 h 158"/>
                                <a:gd name="T16" fmla="*/ 1 w 334"/>
                                <a:gd name="T17" fmla="*/ 1 h 158"/>
                                <a:gd name="T18" fmla="*/ 1 w 334"/>
                                <a:gd name="T19" fmla="*/ 1 h 158"/>
                                <a:gd name="T20" fmla="*/ 1 w 334"/>
                                <a:gd name="T21" fmla="*/ 1 h 158"/>
                                <a:gd name="T22" fmla="*/ 1 w 334"/>
                                <a:gd name="T23" fmla="*/ 1 h 158"/>
                                <a:gd name="T24" fmla="*/ 1 w 334"/>
                                <a:gd name="T25" fmla="*/ 1 h 158"/>
                                <a:gd name="T26" fmla="*/ 1 w 334"/>
                                <a:gd name="T27" fmla="*/ 1 h 158"/>
                                <a:gd name="T28" fmla="*/ 1 w 334"/>
                                <a:gd name="T29" fmla="*/ 1 h 158"/>
                                <a:gd name="T30" fmla="*/ 1 w 334"/>
                                <a:gd name="T31" fmla="*/ 1 h 158"/>
                                <a:gd name="T32" fmla="*/ 0 w 334"/>
                                <a:gd name="T33" fmla="*/ 0 h 158"/>
                                <a:gd name="T34" fmla="*/ 1 w 334"/>
                                <a:gd name="T35" fmla="*/ 1 h 158"/>
                                <a:gd name="T36" fmla="*/ 1 w 334"/>
                                <a:gd name="T37" fmla="*/ 1 h 158"/>
                                <a:gd name="T38" fmla="*/ 1 w 334"/>
                                <a:gd name="T39" fmla="*/ 1 h 158"/>
                                <a:gd name="T40" fmla="*/ 1 w 334"/>
                                <a:gd name="T41" fmla="*/ 1 h 158"/>
                                <a:gd name="T42" fmla="*/ 1 w 334"/>
                                <a:gd name="T43" fmla="*/ 1 h 158"/>
                                <a:gd name="T44" fmla="*/ 1 w 334"/>
                                <a:gd name="T45" fmla="*/ 1 h 158"/>
                                <a:gd name="T46" fmla="*/ 1 w 334"/>
                                <a:gd name="T47" fmla="*/ 1 h 158"/>
                                <a:gd name="T48" fmla="*/ 1 w 334"/>
                                <a:gd name="T49" fmla="*/ 1 h 158"/>
                                <a:gd name="T50" fmla="*/ 1 w 334"/>
                                <a:gd name="T51" fmla="*/ 1 h 158"/>
                                <a:gd name="T52" fmla="*/ 1 w 334"/>
                                <a:gd name="T53" fmla="*/ 1 h 158"/>
                                <a:gd name="T54" fmla="*/ 1 w 334"/>
                                <a:gd name="T55" fmla="*/ 1 h 158"/>
                                <a:gd name="T56" fmla="*/ 1 w 334"/>
                                <a:gd name="T57" fmla="*/ 1 h 158"/>
                                <a:gd name="T58" fmla="*/ 1 w 334"/>
                                <a:gd name="T59" fmla="*/ 1 h 158"/>
                                <a:gd name="T60" fmla="*/ 1 w 334"/>
                                <a:gd name="T61" fmla="*/ 1 h 158"/>
                                <a:gd name="T62" fmla="*/ 1 w 334"/>
                                <a:gd name="T63" fmla="*/ 1 h 158"/>
                                <a:gd name="T64" fmla="*/ 1 w 334"/>
                                <a:gd name="T65" fmla="*/ 1 h 15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34"/>
                                <a:gd name="T100" fmla="*/ 0 h 158"/>
                                <a:gd name="T101" fmla="*/ 334 w 334"/>
                                <a:gd name="T102" fmla="*/ 158 h 15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34" h="158">
                                  <a:moveTo>
                                    <a:pt x="334" y="48"/>
                                  </a:moveTo>
                                  <a:lnTo>
                                    <a:pt x="326" y="73"/>
                                  </a:lnTo>
                                  <a:lnTo>
                                    <a:pt x="313" y="96"/>
                                  </a:lnTo>
                                  <a:lnTo>
                                    <a:pt x="294" y="116"/>
                                  </a:lnTo>
                                  <a:lnTo>
                                    <a:pt x="274" y="133"/>
                                  </a:lnTo>
                                  <a:lnTo>
                                    <a:pt x="248" y="146"/>
                                  </a:lnTo>
                                  <a:lnTo>
                                    <a:pt x="221" y="154"/>
                                  </a:lnTo>
                                  <a:lnTo>
                                    <a:pt x="191" y="158"/>
                                  </a:lnTo>
                                  <a:lnTo>
                                    <a:pt x="159" y="157"/>
                                  </a:lnTo>
                                  <a:lnTo>
                                    <a:pt x="126" y="150"/>
                                  </a:lnTo>
                                  <a:lnTo>
                                    <a:pt x="96" y="139"/>
                                  </a:lnTo>
                                  <a:lnTo>
                                    <a:pt x="69" y="124"/>
                                  </a:lnTo>
                                  <a:lnTo>
                                    <a:pt x="46" y="104"/>
                                  </a:lnTo>
                                  <a:lnTo>
                                    <a:pt x="26" y="81"/>
                                  </a:lnTo>
                                  <a:lnTo>
                                    <a:pt x="12" y="56"/>
                                  </a:lnTo>
                                  <a:lnTo>
                                    <a:pt x="3" y="29"/>
                                  </a:lnTo>
                                  <a:lnTo>
                                    <a:pt x="0" y="0"/>
                                  </a:lnTo>
                                  <a:lnTo>
                                    <a:pt x="13" y="17"/>
                                  </a:lnTo>
                                  <a:lnTo>
                                    <a:pt x="31" y="32"/>
                                  </a:lnTo>
                                  <a:lnTo>
                                    <a:pt x="49" y="44"/>
                                  </a:lnTo>
                                  <a:lnTo>
                                    <a:pt x="70" y="57"/>
                                  </a:lnTo>
                                  <a:lnTo>
                                    <a:pt x="92" y="67"/>
                                  </a:lnTo>
                                  <a:lnTo>
                                    <a:pt x="116" y="75"/>
                                  </a:lnTo>
                                  <a:lnTo>
                                    <a:pt x="141" y="81"/>
                                  </a:lnTo>
                                  <a:lnTo>
                                    <a:pt x="168" y="86"/>
                                  </a:lnTo>
                                  <a:lnTo>
                                    <a:pt x="192" y="88"/>
                                  </a:lnTo>
                                  <a:lnTo>
                                    <a:pt x="216" y="87"/>
                                  </a:lnTo>
                                  <a:lnTo>
                                    <a:pt x="239" y="85"/>
                                  </a:lnTo>
                                  <a:lnTo>
                                    <a:pt x="261" y="81"/>
                                  </a:lnTo>
                                  <a:lnTo>
                                    <a:pt x="282" y="75"/>
                                  </a:lnTo>
                                  <a:lnTo>
                                    <a:pt x="300" y="67"/>
                                  </a:lnTo>
                                  <a:lnTo>
                                    <a:pt x="318" y="58"/>
                                  </a:lnTo>
                                  <a:lnTo>
                                    <a:pt x="33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 name="Freeform 21"/>
                          <wps:cNvSpPr>
                            <a:spLocks/>
                          </wps:cNvSpPr>
                          <wps:spPr bwMode="auto">
                            <a:xfrm>
                              <a:off x="6477237" y="500623"/>
                              <a:ext cx="254" cy="116"/>
                            </a:xfrm>
                            <a:custGeom>
                              <a:avLst/>
                              <a:gdLst>
                                <a:gd name="T0" fmla="*/ 0 w 510"/>
                                <a:gd name="T1" fmla="*/ 0 h 233"/>
                                <a:gd name="T2" fmla="*/ 0 w 510"/>
                                <a:gd name="T3" fmla="*/ 0 h 233"/>
                                <a:gd name="T4" fmla="*/ 0 w 510"/>
                                <a:gd name="T5" fmla="*/ 0 h 233"/>
                                <a:gd name="T6" fmla="*/ 0 w 510"/>
                                <a:gd name="T7" fmla="*/ 0 h 233"/>
                                <a:gd name="T8" fmla="*/ 0 w 510"/>
                                <a:gd name="T9" fmla="*/ 0 h 233"/>
                                <a:gd name="T10" fmla="*/ 0 w 510"/>
                                <a:gd name="T11" fmla="*/ 0 h 233"/>
                                <a:gd name="T12" fmla="*/ 0 w 510"/>
                                <a:gd name="T13" fmla="*/ 0 h 233"/>
                                <a:gd name="T14" fmla="*/ 0 w 510"/>
                                <a:gd name="T15" fmla="*/ 0 h 233"/>
                                <a:gd name="T16" fmla="*/ 0 w 510"/>
                                <a:gd name="T17" fmla="*/ 0 h 233"/>
                                <a:gd name="T18" fmla="*/ 0 w 510"/>
                                <a:gd name="T19" fmla="*/ 0 h 233"/>
                                <a:gd name="T20" fmla="*/ 0 w 510"/>
                                <a:gd name="T21" fmla="*/ 0 h 233"/>
                                <a:gd name="T22" fmla="*/ 0 w 510"/>
                                <a:gd name="T23" fmla="*/ 0 h 233"/>
                                <a:gd name="T24" fmla="*/ 0 w 510"/>
                                <a:gd name="T25" fmla="*/ 0 h 233"/>
                                <a:gd name="T26" fmla="*/ 0 w 510"/>
                                <a:gd name="T27" fmla="*/ 0 h 233"/>
                                <a:gd name="T28" fmla="*/ 0 w 510"/>
                                <a:gd name="T29" fmla="*/ 0 h 233"/>
                                <a:gd name="T30" fmla="*/ 0 w 510"/>
                                <a:gd name="T31" fmla="*/ 0 h 233"/>
                                <a:gd name="T32" fmla="*/ 0 w 510"/>
                                <a:gd name="T33" fmla="*/ 0 h 233"/>
                                <a:gd name="T34" fmla="*/ 0 w 510"/>
                                <a:gd name="T35" fmla="*/ 0 h 233"/>
                                <a:gd name="T36" fmla="*/ 0 w 510"/>
                                <a:gd name="T37" fmla="*/ 0 h 233"/>
                                <a:gd name="T38" fmla="*/ 0 w 510"/>
                                <a:gd name="T39" fmla="*/ 0 h 233"/>
                                <a:gd name="T40" fmla="*/ 0 w 510"/>
                                <a:gd name="T41" fmla="*/ 0 h 233"/>
                                <a:gd name="T42" fmla="*/ 0 w 510"/>
                                <a:gd name="T43" fmla="*/ 0 h 233"/>
                                <a:gd name="T44" fmla="*/ 0 w 510"/>
                                <a:gd name="T45" fmla="*/ 0 h 233"/>
                                <a:gd name="T46" fmla="*/ 0 w 510"/>
                                <a:gd name="T47" fmla="*/ 0 h 233"/>
                                <a:gd name="T48" fmla="*/ 0 w 510"/>
                                <a:gd name="T49" fmla="*/ 0 h 233"/>
                                <a:gd name="T50" fmla="*/ 0 w 510"/>
                                <a:gd name="T51" fmla="*/ 0 h 233"/>
                                <a:gd name="T52" fmla="*/ 0 w 510"/>
                                <a:gd name="T53" fmla="*/ 0 h 233"/>
                                <a:gd name="T54" fmla="*/ 0 w 510"/>
                                <a:gd name="T55" fmla="*/ 0 h 233"/>
                                <a:gd name="T56" fmla="*/ 0 w 510"/>
                                <a:gd name="T57" fmla="*/ 0 h 233"/>
                                <a:gd name="T58" fmla="*/ 0 w 510"/>
                                <a:gd name="T59" fmla="*/ 0 h 233"/>
                                <a:gd name="T60" fmla="*/ 0 w 510"/>
                                <a:gd name="T61" fmla="*/ 0 h 233"/>
                                <a:gd name="T62" fmla="*/ 0 w 510"/>
                                <a:gd name="T63" fmla="*/ 0 h 23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10"/>
                                <a:gd name="T97" fmla="*/ 0 h 233"/>
                                <a:gd name="T98" fmla="*/ 510 w 510"/>
                                <a:gd name="T99" fmla="*/ 233 h 233"/>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10" h="233">
                                  <a:moveTo>
                                    <a:pt x="510" y="58"/>
                                  </a:moveTo>
                                  <a:lnTo>
                                    <a:pt x="505" y="77"/>
                                  </a:lnTo>
                                  <a:lnTo>
                                    <a:pt x="498" y="97"/>
                                  </a:lnTo>
                                  <a:lnTo>
                                    <a:pt x="489" y="116"/>
                                  </a:lnTo>
                                  <a:lnTo>
                                    <a:pt x="479" y="133"/>
                                  </a:lnTo>
                                  <a:lnTo>
                                    <a:pt x="467" y="149"/>
                                  </a:lnTo>
                                  <a:lnTo>
                                    <a:pt x="452" y="164"/>
                                  </a:lnTo>
                                  <a:lnTo>
                                    <a:pt x="437" y="178"/>
                                  </a:lnTo>
                                  <a:lnTo>
                                    <a:pt x="420" y="190"/>
                                  </a:lnTo>
                                  <a:lnTo>
                                    <a:pt x="403" y="201"/>
                                  </a:lnTo>
                                  <a:lnTo>
                                    <a:pt x="383" y="211"/>
                                  </a:lnTo>
                                  <a:lnTo>
                                    <a:pt x="362" y="219"/>
                                  </a:lnTo>
                                  <a:lnTo>
                                    <a:pt x="340" y="225"/>
                                  </a:lnTo>
                                  <a:lnTo>
                                    <a:pt x="318" y="230"/>
                                  </a:lnTo>
                                  <a:lnTo>
                                    <a:pt x="295" y="232"/>
                                  </a:lnTo>
                                  <a:lnTo>
                                    <a:pt x="271" y="233"/>
                                  </a:lnTo>
                                  <a:lnTo>
                                    <a:pt x="247" y="232"/>
                                  </a:lnTo>
                                  <a:lnTo>
                                    <a:pt x="222" y="228"/>
                                  </a:lnTo>
                                  <a:lnTo>
                                    <a:pt x="197" y="224"/>
                                  </a:lnTo>
                                  <a:lnTo>
                                    <a:pt x="174" y="216"/>
                                  </a:lnTo>
                                  <a:lnTo>
                                    <a:pt x="151" y="208"/>
                                  </a:lnTo>
                                  <a:lnTo>
                                    <a:pt x="129" y="196"/>
                                  </a:lnTo>
                                  <a:lnTo>
                                    <a:pt x="110" y="185"/>
                                  </a:lnTo>
                                  <a:lnTo>
                                    <a:pt x="91" y="171"/>
                                  </a:lnTo>
                                  <a:lnTo>
                                    <a:pt x="74" y="156"/>
                                  </a:lnTo>
                                  <a:lnTo>
                                    <a:pt x="58" y="140"/>
                                  </a:lnTo>
                                  <a:lnTo>
                                    <a:pt x="43" y="122"/>
                                  </a:lnTo>
                                  <a:lnTo>
                                    <a:pt x="32" y="104"/>
                                  </a:lnTo>
                                  <a:lnTo>
                                    <a:pt x="21" y="84"/>
                                  </a:lnTo>
                                  <a:lnTo>
                                    <a:pt x="12" y="65"/>
                                  </a:lnTo>
                                  <a:lnTo>
                                    <a:pt x="6" y="44"/>
                                  </a:lnTo>
                                  <a:lnTo>
                                    <a:pt x="2" y="22"/>
                                  </a:lnTo>
                                  <a:lnTo>
                                    <a:pt x="0" y="0"/>
                                  </a:lnTo>
                                  <a:lnTo>
                                    <a:pt x="11" y="13"/>
                                  </a:lnTo>
                                  <a:lnTo>
                                    <a:pt x="22" y="24"/>
                                  </a:lnTo>
                                  <a:lnTo>
                                    <a:pt x="35" y="35"/>
                                  </a:lnTo>
                                  <a:lnTo>
                                    <a:pt x="48" y="46"/>
                                  </a:lnTo>
                                  <a:lnTo>
                                    <a:pt x="63" y="56"/>
                                  </a:lnTo>
                                  <a:lnTo>
                                    <a:pt x="77" y="66"/>
                                  </a:lnTo>
                                  <a:lnTo>
                                    <a:pt x="93" y="75"/>
                                  </a:lnTo>
                                  <a:lnTo>
                                    <a:pt x="109" y="83"/>
                                  </a:lnTo>
                                  <a:lnTo>
                                    <a:pt x="126" y="91"/>
                                  </a:lnTo>
                                  <a:lnTo>
                                    <a:pt x="143" y="98"/>
                                  </a:lnTo>
                                  <a:lnTo>
                                    <a:pt x="161" y="104"/>
                                  </a:lnTo>
                                  <a:lnTo>
                                    <a:pt x="180" y="110"/>
                                  </a:lnTo>
                                  <a:lnTo>
                                    <a:pt x="199" y="114"/>
                                  </a:lnTo>
                                  <a:lnTo>
                                    <a:pt x="218" y="118"/>
                                  </a:lnTo>
                                  <a:lnTo>
                                    <a:pt x="238" y="121"/>
                                  </a:lnTo>
                                  <a:lnTo>
                                    <a:pt x="259" y="124"/>
                                  </a:lnTo>
                                  <a:lnTo>
                                    <a:pt x="277" y="125"/>
                                  </a:lnTo>
                                  <a:lnTo>
                                    <a:pt x="295" y="125"/>
                                  </a:lnTo>
                                  <a:lnTo>
                                    <a:pt x="314" y="125"/>
                                  </a:lnTo>
                                  <a:lnTo>
                                    <a:pt x="332" y="124"/>
                                  </a:lnTo>
                                  <a:lnTo>
                                    <a:pt x="350" y="121"/>
                                  </a:lnTo>
                                  <a:lnTo>
                                    <a:pt x="367" y="119"/>
                                  </a:lnTo>
                                  <a:lnTo>
                                    <a:pt x="383" y="116"/>
                                  </a:lnTo>
                                  <a:lnTo>
                                    <a:pt x="400" y="112"/>
                                  </a:lnTo>
                                  <a:lnTo>
                                    <a:pt x="415" y="107"/>
                                  </a:lnTo>
                                  <a:lnTo>
                                    <a:pt x="431" y="102"/>
                                  </a:lnTo>
                                  <a:lnTo>
                                    <a:pt x="445" y="96"/>
                                  </a:lnTo>
                                  <a:lnTo>
                                    <a:pt x="460" y="90"/>
                                  </a:lnTo>
                                  <a:lnTo>
                                    <a:pt x="473" y="82"/>
                                  </a:lnTo>
                                  <a:lnTo>
                                    <a:pt x="487" y="75"/>
                                  </a:lnTo>
                                  <a:lnTo>
                                    <a:pt x="498" y="67"/>
                                  </a:lnTo>
                                  <a:lnTo>
                                    <a:pt x="51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 name="Freeform 22"/>
                          <wps:cNvSpPr>
                            <a:spLocks/>
                          </wps:cNvSpPr>
                          <wps:spPr bwMode="auto">
                            <a:xfrm>
                              <a:off x="6477294" y="500474"/>
                              <a:ext cx="296" cy="140"/>
                            </a:xfrm>
                            <a:custGeom>
                              <a:avLst/>
                              <a:gdLst>
                                <a:gd name="T0" fmla="*/ 1 w 591"/>
                                <a:gd name="T1" fmla="*/ 1 h 280"/>
                                <a:gd name="T2" fmla="*/ 1 w 591"/>
                                <a:gd name="T3" fmla="*/ 1 h 280"/>
                                <a:gd name="T4" fmla="*/ 1 w 591"/>
                                <a:gd name="T5" fmla="*/ 1 h 280"/>
                                <a:gd name="T6" fmla="*/ 1 w 591"/>
                                <a:gd name="T7" fmla="*/ 1 h 280"/>
                                <a:gd name="T8" fmla="*/ 1 w 591"/>
                                <a:gd name="T9" fmla="*/ 1 h 280"/>
                                <a:gd name="T10" fmla="*/ 1 w 591"/>
                                <a:gd name="T11" fmla="*/ 1 h 280"/>
                                <a:gd name="T12" fmla="*/ 1 w 591"/>
                                <a:gd name="T13" fmla="*/ 1 h 280"/>
                                <a:gd name="T14" fmla="*/ 1 w 591"/>
                                <a:gd name="T15" fmla="*/ 1 h 280"/>
                                <a:gd name="T16" fmla="*/ 1 w 591"/>
                                <a:gd name="T17" fmla="*/ 1 h 280"/>
                                <a:gd name="T18" fmla="*/ 1 w 591"/>
                                <a:gd name="T19" fmla="*/ 1 h 280"/>
                                <a:gd name="T20" fmla="*/ 1 w 591"/>
                                <a:gd name="T21" fmla="*/ 1 h 280"/>
                                <a:gd name="T22" fmla="*/ 1 w 591"/>
                                <a:gd name="T23" fmla="*/ 1 h 280"/>
                                <a:gd name="T24" fmla="*/ 1 w 591"/>
                                <a:gd name="T25" fmla="*/ 1 h 280"/>
                                <a:gd name="T26" fmla="*/ 1 w 591"/>
                                <a:gd name="T27" fmla="*/ 1 h 280"/>
                                <a:gd name="T28" fmla="*/ 1 w 591"/>
                                <a:gd name="T29" fmla="*/ 1 h 280"/>
                                <a:gd name="T30" fmla="*/ 1 w 591"/>
                                <a:gd name="T31" fmla="*/ 1 h 280"/>
                                <a:gd name="T32" fmla="*/ 1 w 591"/>
                                <a:gd name="T33" fmla="*/ 1 h 280"/>
                                <a:gd name="T34" fmla="*/ 1 w 591"/>
                                <a:gd name="T35" fmla="*/ 1 h 280"/>
                                <a:gd name="T36" fmla="*/ 1 w 591"/>
                                <a:gd name="T37" fmla="*/ 1 h 280"/>
                                <a:gd name="T38" fmla="*/ 1 w 591"/>
                                <a:gd name="T39" fmla="*/ 1 h 280"/>
                                <a:gd name="T40" fmla="*/ 1 w 591"/>
                                <a:gd name="T41" fmla="*/ 1 h 280"/>
                                <a:gd name="T42" fmla="*/ 1 w 591"/>
                                <a:gd name="T43" fmla="*/ 1 h 280"/>
                                <a:gd name="T44" fmla="*/ 1 w 591"/>
                                <a:gd name="T45" fmla="*/ 1 h 280"/>
                                <a:gd name="T46" fmla="*/ 1 w 591"/>
                                <a:gd name="T47" fmla="*/ 1 h 280"/>
                                <a:gd name="T48" fmla="*/ 1 w 591"/>
                                <a:gd name="T49" fmla="*/ 1 h 280"/>
                                <a:gd name="T50" fmla="*/ 1 w 591"/>
                                <a:gd name="T51" fmla="*/ 1 h 280"/>
                                <a:gd name="T52" fmla="*/ 1 w 591"/>
                                <a:gd name="T53" fmla="*/ 1 h 280"/>
                                <a:gd name="T54" fmla="*/ 1 w 591"/>
                                <a:gd name="T55" fmla="*/ 1 h 280"/>
                                <a:gd name="T56" fmla="*/ 1 w 591"/>
                                <a:gd name="T57" fmla="*/ 1 h 280"/>
                                <a:gd name="T58" fmla="*/ 1 w 591"/>
                                <a:gd name="T59" fmla="*/ 1 h 280"/>
                                <a:gd name="T60" fmla="*/ 1 w 591"/>
                                <a:gd name="T61" fmla="*/ 1 h 280"/>
                                <a:gd name="T62" fmla="*/ 1 w 591"/>
                                <a:gd name="T63" fmla="*/ 1 h 28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91"/>
                                <a:gd name="T97" fmla="*/ 0 h 280"/>
                                <a:gd name="T98" fmla="*/ 591 w 591"/>
                                <a:gd name="T99" fmla="*/ 280 h 28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91" h="280">
                                  <a:moveTo>
                                    <a:pt x="591" y="83"/>
                                  </a:moveTo>
                                  <a:lnTo>
                                    <a:pt x="585" y="106"/>
                                  </a:lnTo>
                                  <a:lnTo>
                                    <a:pt x="577" y="128"/>
                                  </a:lnTo>
                                  <a:lnTo>
                                    <a:pt x="565" y="150"/>
                                  </a:lnTo>
                                  <a:lnTo>
                                    <a:pt x="553" y="169"/>
                                  </a:lnTo>
                                  <a:lnTo>
                                    <a:pt x="539" y="188"/>
                                  </a:lnTo>
                                  <a:lnTo>
                                    <a:pt x="522" y="205"/>
                                  </a:lnTo>
                                  <a:lnTo>
                                    <a:pt x="503" y="220"/>
                                  </a:lnTo>
                                  <a:lnTo>
                                    <a:pt x="484" y="234"/>
                                  </a:lnTo>
                                  <a:lnTo>
                                    <a:pt x="463" y="247"/>
                                  </a:lnTo>
                                  <a:lnTo>
                                    <a:pt x="440" y="257"/>
                                  </a:lnTo>
                                  <a:lnTo>
                                    <a:pt x="416" y="266"/>
                                  </a:lnTo>
                                  <a:lnTo>
                                    <a:pt x="390" y="272"/>
                                  </a:lnTo>
                                  <a:lnTo>
                                    <a:pt x="364" y="277"/>
                                  </a:lnTo>
                                  <a:lnTo>
                                    <a:pt x="337" y="280"/>
                                  </a:lnTo>
                                  <a:lnTo>
                                    <a:pt x="310" y="280"/>
                                  </a:lnTo>
                                  <a:lnTo>
                                    <a:pt x="281" y="278"/>
                                  </a:lnTo>
                                  <a:lnTo>
                                    <a:pt x="252" y="273"/>
                                  </a:lnTo>
                                  <a:lnTo>
                                    <a:pt x="223" y="266"/>
                                  </a:lnTo>
                                  <a:lnTo>
                                    <a:pt x="197" y="257"/>
                                  </a:lnTo>
                                  <a:lnTo>
                                    <a:pt x="170" y="247"/>
                                  </a:lnTo>
                                  <a:lnTo>
                                    <a:pt x="146" y="233"/>
                                  </a:lnTo>
                                  <a:lnTo>
                                    <a:pt x="123" y="219"/>
                                  </a:lnTo>
                                  <a:lnTo>
                                    <a:pt x="101" y="202"/>
                                  </a:lnTo>
                                  <a:lnTo>
                                    <a:pt x="81" y="183"/>
                                  </a:lnTo>
                                  <a:lnTo>
                                    <a:pt x="63" y="165"/>
                                  </a:lnTo>
                                  <a:lnTo>
                                    <a:pt x="47" y="144"/>
                                  </a:lnTo>
                                  <a:lnTo>
                                    <a:pt x="33" y="122"/>
                                  </a:lnTo>
                                  <a:lnTo>
                                    <a:pt x="22" y="99"/>
                                  </a:lnTo>
                                  <a:lnTo>
                                    <a:pt x="12" y="75"/>
                                  </a:lnTo>
                                  <a:lnTo>
                                    <a:pt x="5" y="51"/>
                                  </a:lnTo>
                                  <a:lnTo>
                                    <a:pt x="1" y="25"/>
                                  </a:lnTo>
                                  <a:lnTo>
                                    <a:pt x="0" y="0"/>
                                  </a:lnTo>
                                  <a:lnTo>
                                    <a:pt x="11" y="15"/>
                                  </a:lnTo>
                                  <a:lnTo>
                                    <a:pt x="24" y="29"/>
                                  </a:lnTo>
                                  <a:lnTo>
                                    <a:pt x="39" y="41"/>
                                  </a:lnTo>
                                  <a:lnTo>
                                    <a:pt x="54" y="54"/>
                                  </a:lnTo>
                                  <a:lnTo>
                                    <a:pt x="70" y="67"/>
                                  </a:lnTo>
                                  <a:lnTo>
                                    <a:pt x="86" y="78"/>
                                  </a:lnTo>
                                  <a:lnTo>
                                    <a:pt x="104" y="90"/>
                                  </a:lnTo>
                                  <a:lnTo>
                                    <a:pt x="123" y="100"/>
                                  </a:lnTo>
                                  <a:lnTo>
                                    <a:pt x="143" y="109"/>
                                  </a:lnTo>
                                  <a:lnTo>
                                    <a:pt x="162" y="118"/>
                                  </a:lnTo>
                                  <a:lnTo>
                                    <a:pt x="183" y="126"/>
                                  </a:lnTo>
                                  <a:lnTo>
                                    <a:pt x="205" y="132"/>
                                  </a:lnTo>
                                  <a:lnTo>
                                    <a:pt x="227" y="139"/>
                                  </a:lnTo>
                                  <a:lnTo>
                                    <a:pt x="250" y="144"/>
                                  </a:lnTo>
                                  <a:lnTo>
                                    <a:pt x="273" y="149"/>
                                  </a:lnTo>
                                  <a:lnTo>
                                    <a:pt x="297" y="152"/>
                                  </a:lnTo>
                                  <a:lnTo>
                                    <a:pt x="319" y="154"/>
                                  </a:lnTo>
                                  <a:lnTo>
                                    <a:pt x="340" y="156"/>
                                  </a:lnTo>
                                  <a:lnTo>
                                    <a:pt x="361" y="156"/>
                                  </a:lnTo>
                                  <a:lnTo>
                                    <a:pt x="382" y="154"/>
                                  </a:lnTo>
                                  <a:lnTo>
                                    <a:pt x="403" y="152"/>
                                  </a:lnTo>
                                  <a:lnTo>
                                    <a:pt x="422" y="150"/>
                                  </a:lnTo>
                                  <a:lnTo>
                                    <a:pt x="442" y="146"/>
                                  </a:lnTo>
                                  <a:lnTo>
                                    <a:pt x="462" y="143"/>
                                  </a:lnTo>
                                  <a:lnTo>
                                    <a:pt x="480" y="137"/>
                                  </a:lnTo>
                                  <a:lnTo>
                                    <a:pt x="497" y="132"/>
                                  </a:lnTo>
                                  <a:lnTo>
                                    <a:pt x="515" y="126"/>
                                  </a:lnTo>
                                  <a:lnTo>
                                    <a:pt x="532" y="119"/>
                                  </a:lnTo>
                                  <a:lnTo>
                                    <a:pt x="547" y="111"/>
                                  </a:lnTo>
                                  <a:lnTo>
                                    <a:pt x="563" y="103"/>
                                  </a:lnTo>
                                  <a:lnTo>
                                    <a:pt x="577" y="93"/>
                                  </a:lnTo>
                                  <a:lnTo>
                                    <a:pt x="591"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 name="Freeform 23"/>
                          <wps:cNvSpPr>
                            <a:spLocks/>
                          </wps:cNvSpPr>
                          <wps:spPr bwMode="auto">
                            <a:xfrm>
                              <a:off x="6477013" y="500598"/>
                              <a:ext cx="261" cy="136"/>
                            </a:xfrm>
                            <a:custGeom>
                              <a:avLst/>
                              <a:gdLst>
                                <a:gd name="T0" fmla="*/ 0 w 523"/>
                                <a:gd name="T1" fmla="*/ 1 h 271"/>
                                <a:gd name="T2" fmla="*/ 0 w 523"/>
                                <a:gd name="T3" fmla="*/ 1 h 271"/>
                                <a:gd name="T4" fmla="*/ 0 w 523"/>
                                <a:gd name="T5" fmla="*/ 1 h 271"/>
                                <a:gd name="T6" fmla="*/ 0 w 523"/>
                                <a:gd name="T7" fmla="*/ 1 h 271"/>
                                <a:gd name="T8" fmla="*/ 0 w 523"/>
                                <a:gd name="T9" fmla="*/ 1 h 271"/>
                                <a:gd name="T10" fmla="*/ 0 w 523"/>
                                <a:gd name="T11" fmla="*/ 1 h 271"/>
                                <a:gd name="T12" fmla="*/ 0 w 523"/>
                                <a:gd name="T13" fmla="*/ 1 h 271"/>
                                <a:gd name="T14" fmla="*/ 0 w 523"/>
                                <a:gd name="T15" fmla="*/ 1 h 271"/>
                                <a:gd name="T16" fmla="*/ 0 w 523"/>
                                <a:gd name="T17" fmla="*/ 1 h 271"/>
                                <a:gd name="T18" fmla="*/ 0 w 523"/>
                                <a:gd name="T19" fmla="*/ 1 h 271"/>
                                <a:gd name="T20" fmla="*/ 0 w 523"/>
                                <a:gd name="T21" fmla="*/ 1 h 271"/>
                                <a:gd name="T22" fmla="*/ 0 w 523"/>
                                <a:gd name="T23" fmla="*/ 1 h 271"/>
                                <a:gd name="T24" fmla="*/ 0 w 523"/>
                                <a:gd name="T25" fmla="*/ 1 h 271"/>
                                <a:gd name="T26" fmla="*/ 0 w 523"/>
                                <a:gd name="T27" fmla="*/ 1 h 271"/>
                                <a:gd name="T28" fmla="*/ 0 w 523"/>
                                <a:gd name="T29" fmla="*/ 1 h 271"/>
                                <a:gd name="T30" fmla="*/ 0 w 523"/>
                                <a:gd name="T31" fmla="*/ 1 h 271"/>
                                <a:gd name="T32" fmla="*/ 0 w 523"/>
                                <a:gd name="T33" fmla="*/ 1 h 271"/>
                                <a:gd name="T34" fmla="*/ 0 w 523"/>
                                <a:gd name="T35" fmla="*/ 1 h 271"/>
                                <a:gd name="T36" fmla="*/ 0 w 523"/>
                                <a:gd name="T37" fmla="*/ 1 h 271"/>
                                <a:gd name="T38" fmla="*/ 0 w 523"/>
                                <a:gd name="T39" fmla="*/ 1 h 271"/>
                                <a:gd name="T40" fmla="*/ 0 w 523"/>
                                <a:gd name="T41" fmla="*/ 1 h 271"/>
                                <a:gd name="T42" fmla="*/ 0 w 523"/>
                                <a:gd name="T43" fmla="*/ 1 h 271"/>
                                <a:gd name="T44" fmla="*/ 0 w 523"/>
                                <a:gd name="T45" fmla="*/ 1 h 271"/>
                                <a:gd name="T46" fmla="*/ 0 w 523"/>
                                <a:gd name="T47" fmla="*/ 1 h 271"/>
                                <a:gd name="T48" fmla="*/ 0 w 523"/>
                                <a:gd name="T49" fmla="*/ 0 h 271"/>
                                <a:gd name="T50" fmla="*/ 0 w 523"/>
                                <a:gd name="T51" fmla="*/ 1 h 271"/>
                                <a:gd name="T52" fmla="*/ 0 w 523"/>
                                <a:gd name="T53" fmla="*/ 1 h 271"/>
                                <a:gd name="T54" fmla="*/ 0 w 523"/>
                                <a:gd name="T55" fmla="*/ 1 h 271"/>
                                <a:gd name="T56" fmla="*/ 0 w 523"/>
                                <a:gd name="T57" fmla="*/ 1 h 271"/>
                                <a:gd name="T58" fmla="*/ 0 w 523"/>
                                <a:gd name="T59" fmla="*/ 1 h 271"/>
                                <a:gd name="T60" fmla="*/ 0 w 523"/>
                                <a:gd name="T61" fmla="*/ 1 h 271"/>
                                <a:gd name="T62" fmla="*/ 0 w 523"/>
                                <a:gd name="T63" fmla="*/ 1 h 271"/>
                                <a:gd name="T64" fmla="*/ 0 w 523"/>
                                <a:gd name="T65" fmla="*/ 1 h 271"/>
                                <a:gd name="T66" fmla="*/ 0 w 523"/>
                                <a:gd name="T67" fmla="*/ 1 h 271"/>
                                <a:gd name="T68" fmla="*/ 0 w 523"/>
                                <a:gd name="T69" fmla="*/ 1 h 271"/>
                                <a:gd name="T70" fmla="*/ 0 w 523"/>
                                <a:gd name="T71" fmla="*/ 1 h 271"/>
                                <a:gd name="T72" fmla="*/ 0 w 523"/>
                                <a:gd name="T73" fmla="*/ 1 h 271"/>
                                <a:gd name="T74" fmla="*/ 0 w 523"/>
                                <a:gd name="T75" fmla="*/ 1 h 271"/>
                                <a:gd name="T76" fmla="*/ 0 w 523"/>
                                <a:gd name="T77" fmla="*/ 1 h 271"/>
                                <a:gd name="T78" fmla="*/ 0 w 523"/>
                                <a:gd name="T79" fmla="*/ 1 h 271"/>
                                <a:gd name="T80" fmla="*/ 0 w 523"/>
                                <a:gd name="T81" fmla="*/ 1 h 271"/>
                                <a:gd name="T82" fmla="*/ 0 w 523"/>
                                <a:gd name="T83" fmla="*/ 1 h 271"/>
                                <a:gd name="T84" fmla="*/ 0 w 523"/>
                                <a:gd name="T85" fmla="*/ 1 h 271"/>
                                <a:gd name="T86" fmla="*/ 0 w 523"/>
                                <a:gd name="T87" fmla="*/ 1 h 271"/>
                                <a:gd name="T88" fmla="*/ 0 w 523"/>
                                <a:gd name="T89" fmla="*/ 1 h 271"/>
                                <a:gd name="T90" fmla="*/ 0 w 523"/>
                                <a:gd name="T91" fmla="*/ 1 h 271"/>
                                <a:gd name="T92" fmla="*/ 0 w 523"/>
                                <a:gd name="T93" fmla="*/ 1 h 271"/>
                                <a:gd name="T94" fmla="*/ 0 w 523"/>
                                <a:gd name="T95" fmla="*/ 1 h 271"/>
                                <a:gd name="T96" fmla="*/ 0 w 523"/>
                                <a:gd name="T97" fmla="*/ 1 h 271"/>
                                <a:gd name="T98" fmla="*/ 0 w 523"/>
                                <a:gd name="T99" fmla="*/ 1 h 271"/>
                                <a:gd name="T100" fmla="*/ 0 w 523"/>
                                <a:gd name="T101" fmla="*/ 1 h 271"/>
                                <a:gd name="T102" fmla="*/ 0 w 523"/>
                                <a:gd name="T103" fmla="*/ 1 h 271"/>
                                <a:gd name="T104" fmla="*/ 0 w 523"/>
                                <a:gd name="T105" fmla="*/ 1 h 271"/>
                                <a:gd name="T106" fmla="*/ 0 w 523"/>
                                <a:gd name="T107" fmla="*/ 1 h 271"/>
                                <a:gd name="T108" fmla="*/ 0 w 523"/>
                                <a:gd name="T109" fmla="*/ 1 h 271"/>
                                <a:gd name="T110" fmla="*/ 0 w 523"/>
                                <a:gd name="T111" fmla="*/ 1 h 271"/>
                                <a:gd name="T112" fmla="*/ 0 w 523"/>
                                <a:gd name="T113" fmla="*/ 1 h 271"/>
                                <a:gd name="T114" fmla="*/ 0 w 523"/>
                                <a:gd name="T115" fmla="*/ 1 h 27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523"/>
                                <a:gd name="T175" fmla="*/ 0 h 271"/>
                                <a:gd name="T176" fmla="*/ 523 w 523"/>
                                <a:gd name="T177" fmla="*/ 271 h 271"/>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23" h="271">
                                  <a:moveTo>
                                    <a:pt x="465" y="129"/>
                                  </a:moveTo>
                                  <a:lnTo>
                                    <a:pt x="446" y="134"/>
                                  </a:lnTo>
                                  <a:lnTo>
                                    <a:pt x="427" y="137"/>
                                  </a:lnTo>
                                  <a:lnTo>
                                    <a:pt x="406" y="140"/>
                                  </a:lnTo>
                                  <a:lnTo>
                                    <a:pt x="386" y="143"/>
                                  </a:lnTo>
                                  <a:lnTo>
                                    <a:pt x="364" y="144"/>
                                  </a:lnTo>
                                  <a:lnTo>
                                    <a:pt x="344" y="144"/>
                                  </a:lnTo>
                                  <a:lnTo>
                                    <a:pt x="322" y="144"/>
                                  </a:lnTo>
                                  <a:lnTo>
                                    <a:pt x="300" y="143"/>
                                  </a:lnTo>
                                  <a:lnTo>
                                    <a:pt x="276" y="140"/>
                                  </a:lnTo>
                                  <a:lnTo>
                                    <a:pt x="253" y="137"/>
                                  </a:lnTo>
                                  <a:lnTo>
                                    <a:pt x="230" y="132"/>
                                  </a:lnTo>
                                  <a:lnTo>
                                    <a:pt x="208" y="127"/>
                                  </a:lnTo>
                                  <a:lnTo>
                                    <a:pt x="186" y="121"/>
                                  </a:lnTo>
                                  <a:lnTo>
                                    <a:pt x="165" y="113"/>
                                  </a:lnTo>
                                  <a:lnTo>
                                    <a:pt x="145" y="105"/>
                                  </a:lnTo>
                                  <a:lnTo>
                                    <a:pt x="126" y="96"/>
                                  </a:lnTo>
                                  <a:lnTo>
                                    <a:pt x="106" y="86"/>
                                  </a:lnTo>
                                  <a:lnTo>
                                    <a:pt x="89" y="76"/>
                                  </a:lnTo>
                                  <a:lnTo>
                                    <a:pt x="72" y="64"/>
                                  </a:lnTo>
                                  <a:lnTo>
                                    <a:pt x="56" y="53"/>
                                  </a:lnTo>
                                  <a:lnTo>
                                    <a:pt x="41" y="40"/>
                                  </a:lnTo>
                                  <a:lnTo>
                                    <a:pt x="26" y="28"/>
                                  </a:lnTo>
                                  <a:lnTo>
                                    <a:pt x="13" y="14"/>
                                  </a:lnTo>
                                  <a:lnTo>
                                    <a:pt x="0" y="0"/>
                                  </a:lnTo>
                                  <a:lnTo>
                                    <a:pt x="3" y="25"/>
                                  </a:lnTo>
                                  <a:lnTo>
                                    <a:pt x="7" y="51"/>
                                  </a:lnTo>
                                  <a:lnTo>
                                    <a:pt x="14" y="75"/>
                                  </a:lnTo>
                                  <a:lnTo>
                                    <a:pt x="23" y="98"/>
                                  </a:lnTo>
                                  <a:lnTo>
                                    <a:pt x="36" y="121"/>
                                  </a:lnTo>
                                  <a:lnTo>
                                    <a:pt x="50" y="142"/>
                                  </a:lnTo>
                                  <a:lnTo>
                                    <a:pt x="67" y="162"/>
                                  </a:lnTo>
                                  <a:lnTo>
                                    <a:pt x="86" y="181"/>
                                  </a:lnTo>
                                  <a:lnTo>
                                    <a:pt x="105" y="198"/>
                                  </a:lnTo>
                                  <a:lnTo>
                                    <a:pt x="127" y="214"/>
                                  </a:lnTo>
                                  <a:lnTo>
                                    <a:pt x="151" y="228"/>
                                  </a:lnTo>
                                  <a:lnTo>
                                    <a:pt x="175" y="241"/>
                                  </a:lnTo>
                                  <a:lnTo>
                                    <a:pt x="202" y="251"/>
                                  </a:lnTo>
                                  <a:lnTo>
                                    <a:pt x="230" y="259"/>
                                  </a:lnTo>
                                  <a:lnTo>
                                    <a:pt x="257" y="266"/>
                                  </a:lnTo>
                                  <a:lnTo>
                                    <a:pt x="287" y="270"/>
                                  </a:lnTo>
                                  <a:lnTo>
                                    <a:pt x="304" y="271"/>
                                  </a:lnTo>
                                  <a:lnTo>
                                    <a:pt x="322" y="271"/>
                                  </a:lnTo>
                                  <a:lnTo>
                                    <a:pt x="339" y="271"/>
                                  </a:lnTo>
                                  <a:lnTo>
                                    <a:pt x="355" y="268"/>
                                  </a:lnTo>
                                  <a:lnTo>
                                    <a:pt x="371" y="266"/>
                                  </a:lnTo>
                                  <a:lnTo>
                                    <a:pt x="387" y="264"/>
                                  </a:lnTo>
                                  <a:lnTo>
                                    <a:pt x="404" y="259"/>
                                  </a:lnTo>
                                  <a:lnTo>
                                    <a:pt x="419" y="255"/>
                                  </a:lnTo>
                                  <a:lnTo>
                                    <a:pt x="433" y="250"/>
                                  </a:lnTo>
                                  <a:lnTo>
                                    <a:pt x="448" y="243"/>
                                  </a:lnTo>
                                  <a:lnTo>
                                    <a:pt x="462" y="237"/>
                                  </a:lnTo>
                                  <a:lnTo>
                                    <a:pt x="475" y="229"/>
                                  </a:lnTo>
                                  <a:lnTo>
                                    <a:pt x="488" y="221"/>
                                  </a:lnTo>
                                  <a:lnTo>
                                    <a:pt x="500" y="213"/>
                                  </a:lnTo>
                                  <a:lnTo>
                                    <a:pt x="512" y="204"/>
                                  </a:lnTo>
                                  <a:lnTo>
                                    <a:pt x="523" y="193"/>
                                  </a:lnTo>
                                  <a:lnTo>
                                    <a:pt x="465"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3" name="Freeform 24"/>
                          <wps:cNvSpPr>
                            <a:spLocks/>
                          </wps:cNvSpPr>
                          <wps:spPr bwMode="auto">
                            <a:xfrm>
                              <a:off x="6477002" y="500271"/>
                              <a:ext cx="456" cy="312"/>
                            </a:xfrm>
                            <a:custGeom>
                              <a:avLst/>
                              <a:gdLst>
                                <a:gd name="T0" fmla="*/ 0 w 913"/>
                                <a:gd name="T1" fmla="*/ 0 h 625"/>
                                <a:gd name="T2" fmla="*/ 0 w 913"/>
                                <a:gd name="T3" fmla="*/ 0 h 625"/>
                                <a:gd name="T4" fmla="*/ 0 w 913"/>
                                <a:gd name="T5" fmla="*/ 0 h 625"/>
                                <a:gd name="T6" fmla="*/ 0 w 913"/>
                                <a:gd name="T7" fmla="*/ 0 h 625"/>
                                <a:gd name="T8" fmla="*/ 0 w 913"/>
                                <a:gd name="T9" fmla="*/ 0 h 625"/>
                                <a:gd name="T10" fmla="*/ 0 w 913"/>
                                <a:gd name="T11" fmla="*/ 0 h 625"/>
                                <a:gd name="T12" fmla="*/ 0 w 913"/>
                                <a:gd name="T13" fmla="*/ 0 h 625"/>
                                <a:gd name="T14" fmla="*/ 0 w 913"/>
                                <a:gd name="T15" fmla="*/ 0 h 625"/>
                                <a:gd name="T16" fmla="*/ 0 w 913"/>
                                <a:gd name="T17" fmla="*/ 0 h 625"/>
                                <a:gd name="T18" fmla="*/ 0 w 913"/>
                                <a:gd name="T19" fmla="*/ 0 h 625"/>
                                <a:gd name="T20" fmla="*/ 0 w 913"/>
                                <a:gd name="T21" fmla="*/ 0 h 625"/>
                                <a:gd name="T22" fmla="*/ 0 w 913"/>
                                <a:gd name="T23" fmla="*/ 0 h 625"/>
                                <a:gd name="T24" fmla="*/ 0 w 913"/>
                                <a:gd name="T25" fmla="*/ 0 h 625"/>
                                <a:gd name="T26" fmla="*/ 0 w 913"/>
                                <a:gd name="T27" fmla="*/ 0 h 625"/>
                                <a:gd name="T28" fmla="*/ 0 w 913"/>
                                <a:gd name="T29" fmla="*/ 0 h 625"/>
                                <a:gd name="T30" fmla="*/ 0 w 913"/>
                                <a:gd name="T31" fmla="*/ 0 h 625"/>
                                <a:gd name="T32" fmla="*/ 0 w 913"/>
                                <a:gd name="T33" fmla="*/ 0 h 625"/>
                                <a:gd name="T34" fmla="*/ 0 w 913"/>
                                <a:gd name="T35" fmla="*/ 0 h 625"/>
                                <a:gd name="T36" fmla="*/ 0 w 913"/>
                                <a:gd name="T37" fmla="*/ 0 h 625"/>
                                <a:gd name="T38" fmla="*/ 0 w 913"/>
                                <a:gd name="T39" fmla="*/ 0 h 625"/>
                                <a:gd name="T40" fmla="*/ 0 w 913"/>
                                <a:gd name="T41" fmla="*/ 0 h 625"/>
                                <a:gd name="T42" fmla="*/ 0 w 913"/>
                                <a:gd name="T43" fmla="*/ 0 h 625"/>
                                <a:gd name="T44" fmla="*/ 0 w 913"/>
                                <a:gd name="T45" fmla="*/ 0 h 625"/>
                                <a:gd name="T46" fmla="*/ 0 w 913"/>
                                <a:gd name="T47" fmla="*/ 0 h 625"/>
                                <a:gd name="T48" fmla="*/ 0 w 913"/>
                                <a:gd name="T49" fmla="*/ 0 h 625"/>
                                <a:gd name="T50" fmla="*/ 0 w 913"/>
                                <a:gd name="T51" fmla="*/ 0 h 625"/>
                                <a:gd name="T52" fmla="*/ 0 w 913"/>
                                <a:gd name="T53" fmla="*/ 0 h 625"/>
                                <a:gd name="T54" fmla="*/ 0 w 913"/>
                                <a:gd name="T55" fmla="*/ 0 h 625"/>
                                <a:gd name="T56" fmla="*/ 0 w 913"/>
                                <a:gd name="T57" fmla="*/ 0 h 625"/>
                                <a:gd name="T58" fmla="*/ 0 w 913"/>
                                <a:gd name="T59" fmla="*/ 0 h 625"/>
                                <a:gd name="T60" fmla="*/ 0 w 913"/>
                                <a:gd name="T61" fmla="*/ 0 h 625"/>
                                <a:gd name="T62" fmla="*/ 0 w 913"/>
                                <a:gd name="T63" fmla="*/ 0 h 625"/>
                                <a:gd name="T64" fmla="*/ 0 w 913"/>
                                <a:gd name="T65" fmla="*/ 0 h 625"/>
                                <a:gd name="T66" fmla="*/ 0 w 913"/>
                                <a:gd name="T67" fmla="*/ 0 h 625"/>
                                <a:gd name="T68" fmla="*/ 0 w 913"/>
                                <a:gd name="T69" fmla="*/ 0 h 625"/>
                                <a:gd name="T70" fmla="*/ 0 w 913"/>
                                <a:gd name="T71" fmla="*/ 0 h 625"/>
                                <a:gd name="T72" fmla="*/ 0 w 913"/>
                                <a:gd name="T73" fmla="*/ 0 h 625"/>
                                <a:gd name="T74" fmla="*/ 0 w 913"/>
                                <a:gd name="T75" fmla="*/ 0 h 625"/>
                                <a:gd name="T76" fmla="*/ 0 w 913"/>
                                <a:gd name="T77" fmla="*/ 0 h 625"/>
                                <a:gd name="T78" fmla="*/ 0 w 913"/>
                                <a:gd name="T79" fmla="*/ 0 h 625"/>
                                <a:gd name="T80" fmla="*/ 0 w 913"/>
                                <a:gd name="T81" fmla="*/ 0 h 625"/>
                                <a:gd name="T82" fmla="*/ 0 w 913"/>
                                <a:gd name="T83" fmla="*/ 0 h 625"/>
                                <a:gd name="T84" fmla="*/ 0 w 913"/>
                                <a:gd name="T85" fmla="*/ 0 h 625"/>
                                <a:gd name="T86" fmla="*/ 0 w 913"/>
                                <a:gd name="T87" fmla="*/ 0 h 625"/>
                                <a:gd name="T88" fmla="*/ 0 w 913"/>
                                <a:gd name="T89" fmla="*/ 0 h 625"/>
                                <a:gd name="T90" fmla="*/ 0 w 913"/>
                                <a:gd name="T91" fmla="*/ 0 h 625"/>
                                <a:gd name="T92" fmla="*/ 0 w 913"/>
                                <a:gd name="T93" fmla="*/ 0 h 625"/>
                                <a:gd name="T94" fmla="*/ 0 w 913"/>
                                <a:gd name="T95" fmla="*/ 0 h 625"/>
                                <a:gd name="T96" fmla="*/ 0 w 913"/>
                                <a:gd name="T97" fmla="*/ 0 h 625"/>
                                <a:gd name="T98" fmla="*/ 0 w 913"/>
                                <a:gd name="T99" fmla="*/ 0 h 625"/>
                                <a:gd name="T100" fmla="*/ 0 w 913"/>
                                <a:gd name="T101" fmla="*/ 0 h 625"/>
                                <a:gd name="T102" fmla="*/ 0 w 913"/>
                                <a:gd name="T103" fmla="*/ 0 h 625"/>
                                <a:gd name="T104" fmla="*/ 0 w 913"/>
                                <a:gd name="T105" fmla="*/ 0 h 625"/>
                                <a:gd name="T106" fmla="*/ 0 w 913"/>
                                <a:gd name="T107" fmla="*/ 0 h 625"/>
                                <a:gd name="T108" fmla="*/ 0 w 913"/>
                                <a:gd name="T109" fmla="*/ 0 h 625"/>
                                <a:gd name="T110" fmla="*/ 0 w 913"/>
                                <a:gd name="T111" fmla="*/ 0 h 625"/>
                                <a:gd name="T112" fmla="*/ 0 w 913"/>
                                <a:gd name="T113" fmla="*/ 0 h 625"/>
                                <a:gd name="T114" fmla="*/ 0 w 913"/>
                                <a:gd name="T115" fmla="*/ 0 h 62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913"/>
                                <a:gd name="T175" fmla="*/ 0 h 625"/>
                                <a:gd name="T176" fmla="*/ 913 w 913"/>
                                <a:gd name="T177" fmla="*/ 625 h 625"/>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913" h="625">
                                  <a:moveTo>
                                    <a:pt x="432" y="354"/>
                                  </a:moveTo>
                                  <a:lnTo>
                                    <a:pt x="416" y="346"/>
                                  </a:lnTo>
                                  <a:lnTo>
                                    <a:pt x="400" y="338"/>
                                  </a:lnTo>
                                  <a:lnTo>
                                    <a:pt x="384" y="331"/>
                                  </a:lnTo>
                                  <a:lnTo>
                                    <a:pt x="367" y="326"/>
                                  </a:lnTo>
                                  <a:lnTo>
                                    <a:pt x="350" y="322"/>
                                  </a:lnTo>
                                  <a:lnTo>
                                    <a:pt x="331" y="318"/>
                                  </a:lnTo>
                                  <a:lnTo>
                                    <a:pt x="314" y="317"/>
                                  </a:lnTo>
                                  <a:lnTo>
                                    <a:pt x="295" y="316"/>
                                  </a:lnTo>
                                  <a:lnTo>
                                    <a:pt x="265" y="317"/>
                                  </a:lnTo>
                                  <a:lnTo>
                                    <a:pt x="238" y="322"/>
                                  </a:lnTo>
                                  <a:lnTo>
                                    <a:pt x="210" y="329"/>
                                  </a:lnTo>
                                  <a:lnTo>
                                    <a:pt x="184" y="339"/>
                                  </a:lnTo>
                                  <a:lnTo>
                                    <a:pt x="159" y="352"/>
                                  </a:lnTo>
                                  <a:lnTo>
                                    <a:pt x="136" y="367"/>
                                  </a:lnTo>
                                  <a:lnTo>
                                    <a:pt x="115" y="385"/>
                                  </a:lnTo>
                                  <a:lnTo>
                                    <a:pt x="94" y="405"/>
                                  </a:lnTo>
                                  <a:lnTo>
                                    <a:pt x="75" y="427"/>
                                  </a:lnTo>
                                  <a:lnTo>
                                    <a:pt x="59" y="451"/>
                                  </a:lnTo>
                                  <a:lnTo>
                                    <a:pt x="45" y="476"/>
                                  </a:lnTo>
                                  <a:lnTo>
                                    <a:pt x="34" y="504"/>
                                  </a:lnTo>
                                  <a:lnTo>
                                    <a:pt x="25" y="531"/>
                                  </a:lnTo>
                                  <a:lnTo>
                                    <a:pt x="18" y="561"/>
                                  </a:lnTo>
                                  <a:lnTo>
                                    <a:pt x="13" y="592"/>
                                  </a:lnTo>
                                  <a:lnTo>
                                    <a:pt x="12" y="625"/>
                                  </a:lnTo>
                                  <a:lnTo>
                                    <a:pt x="7" y="603"/>
                                  </a:lnTo>
                                  <a:lnTo>
                                    <a:pt x="5" y="581"/>
                                  </a:lnTo>
                                  <a:lnTo>
                                    <a:pt x="2" y="559"/>
                                  </a:lnTo>
                                  <a:lnTo>
                                    <a:pt x="0" y="536"/>
                                  </a:lnTo>
                                  <a:lnTo>
                                    <a:pt x="2" y="504"/>
                                  </a:lnTo>
                                  <a:lnTo>
                                    <a:pt x="5" y="473"/>
                                  </a:lnTo>
                                  <a:lnTo>
                                    <a:pt x="11" y="442"/>
                                  </a:lnTo>
                                  <a:lnTo>
                                    <a:pt x="19" y="413"/>
                                  </a:lnTo>
                                  <a:lnTo>
                                    <a:pt x="30" y="385"/>
                                  </a:lnTo>
                                  <a:lnTo>
                                    <a:pt x="43" y="359"/>
                                  </a:lnTo>
                                  <a:lnTo>
                                    <a:pt x="58" y="334"/>
                                  </a:lnTo>
                                  <a:lnTo>
                                    <a:pt x="75" y="312"/>
                                  </a:lnTo>
                                  <a:lnTo>
                                    <a:pt x="94" y="292"/>
                                  </a:lnTo>
                                  <a:lnTo>
                                    <a:pt x="115" y="273"/>
                                  </a:lnTo>
                                  <a:lnTo>
                                    <a:pt x="136" y="257"/>
                                  </a:lnTo>
                                  <a:lnTo>
                                    <a:pt x="161" y="244"/>
                                  </a:lnTo>
                                  <a:lnTo>
                                    <a:pt x="185" y="234"/>
                                  </a:lnTo>
                                  <a:lnTo>
                                    <a:pt x="211" y="226"/>
                                  </a:lnTo>
                                  <a:lnTo>
                                    <a:pt x="239" y="221"/>
                                  </a:lnTo>
                                  <a:lnTo>
                                    <a:pt x="267" y="220"/>
                                  </a:lnTo>
                                  <a:lnTo>
                                    <a:pt x="284" y="221"/>
                                  </a:lnTo>
                                  <a:lnTo>
                                    <a:pt x="301" y="224"/>
                                  </a:lnTo>
                                  <a:lnTo>
                                    <a:pt x="317" y="227"/>
                                  </a:lnTo>
                                  <a:lnTo>
                                    <a:pt x="335" y="231"/>
                                  </a:lnTo>
                                  <a:lnTo>
                                    <a:pt x="351" y="236"/>
                                  </a:lnTo>
                                  <a:lnTo>
                                    <a:pt x="367" y="243"/>
                                  </a:lnTo>
                                  <a:lnTo>
                                    <a:pt x="382" y="251"/>
                                  </a:lnTo>
                                  <a:lnTo>
                                    <a:pt x="397" y="259"/>
                                  </a:lnTo>
                                  <a:lnTo>
                                    <a:pt x="401" y="232"/>
                                  </a:lnTo>
                                  <a:lnTo>
                                    <a:pt x="408" y="205"/>
                                  </a:lnTo>
                                  <a:lnTo>
                                    <a:pt x="416" y="180"/>
                                  </a:lnTo>
                                  <a:lnTo>
                                    <a:pt x="427" y="156"/>
                                  </a:lnTo>
                                  <a:lnTo>
                                    <a:pt x="439" y="133"/>
                                  </a:lnTo>
                                  <a:lnTo>
                                    <a:pt x="453" y="112"/>
                                  </a:lnTo>
                                  <a:lnTo>
                                    <a:pt x="468" y="91"/>
                                  </a:lnTo>
                                  <a:lnTo>
                                    <a:pt x="485" y="73"/>
                                  </a:lnTo>
                                  <a:lnTo>
                                    <a:pt x="503" y="57"/>
                                  </a:lnTo>
                                  <a:lnTo>
                                    <a:pt x="522" y="42"/>
                                  </a:lnTo>
                                  <a:lnTo>
                                    <a:pt x="543" y="29"/>
                                  </a:lnTo>
                                  <a:lnTo>
                                    <a:pt x="565" y="19"/>
                                  </a:lnTo>
                                  <a:lnTo>
                                    <a:pt x="588" y="11"/>
                                  </a:lnTo>
                                  <a:lnTo>
                                    <a:pt x="611" y="5"/>
                                  </a:lnTo>
                                  <a:lnTo>
                                    <a:pt x="635" y="1"/>
                                  </a:lnTo>
                                  <a:lnTo>
                                    <a:pt x="661" y="0"/>
                                  </a:lnTo>
                                  <a:lnTo>
                                    <a:pt x="681" y="1"/>
                                  </a:lnTo>
                                  <a:lnTo>
                                    <a:pt x="701" y="4"/>
                                  </a:lnTo>
                                  <a:lnTo>
                                    <a:pt x="720" y="8"/>
                                  </a:lnTo>
                                  <a:lnTo>
                                    <a:pt x="740" y="14"/>
                                  </a:lnTo>
                                  <a:lnTo>
                                    <a:pt x="758" y="22"/>
                                  </a:lnTo>
                                  <a:lnTo>
                                    <a:pt x="776" y="30"/>
                                  </a:lnTo>
                                  <a:lnTo>
                                    <a:pt x="793" y="40"/>
                                  </a:lnTo>
                                  <a:lnTo>
                                    <a:pt x="810" y="52"/>
                                  </a:lnTo>
                                  <a:lnTo>
                                    <a:pt x="826" y="65"/>
                                  </a:lnTo>
                                  <a:lnTo>
                                    <a:pt x="841" y="79"/>
                                  </a:lnTo>
                                  <a:lnTo>
                                    <a:pt x="855" y="94"/>
                                  </a:lnTo>
                                  <a:lnTo>
                                    <a:pt x="869" y="110"/>
                                  </a:lnTo>
                                  <a:lnTo>
                                    <a:pt x="882" y="127"/>
                                  </a:lnTo>
                                  <a:lnTo>
                                    <a:pt x="893" y="145"/>
                                  </a:lnTo>
                                  <a:lnTo>
                                    <a:pt x="904" y="164"/>
                                  </a:lnTo>
                                  <a:lnTo>
                                    <a:pt x="913" y="183"/>
                                  </a:lnTo>
                                  <a:lnTo>
                                    <a:pt x="902" y="173"/>
                                  </a:lnTo>
                                  <a:lnTo>
                                    <a:pt x="892" y="164"/>
                                  </a:lnTo>
                                  <a:lnTo>
                                    <a:pt x="882" y="156"/>
                                  </a:lnTo>
                                  <a:lnTo>
                                    <a:pt x="870" y="147"/>
                                  </a:lnTo>
                                  <a:lnTo>
                                    <a:pt x="859" y="140"/>
                                  </a:lnTo>
                                  <a:lnTo>
                                    <a:pt x="846" y="132"/>
                                  </a:lnTo>
                                  <a:lnTo>
                                    <a:pt x="833" y="125"/>
                                  </a:lnTo>
                                  <a:lnTo>
                                    <a:pt x="821" y="119"/>
                                  </a:lnTo>
                                  <a:lnTo>
                                    <a:pt x="808" y="114"/>
                                  </a:lnTo>
                                  <a:lnTo>
                                    <a:pt x="795" y="108"/>
                                  </a:lnTo>
                                  <a:lnTo>
                                    <a:pt x="782" y="105"/>
                                  </a:lnTo>
                                  <a:lnTo>
                                    <a:pt x="768" y="102"/>
                                  </a:lnTo>
                                  <a:lnTo>
                                    <a:pt x="754" y="98"/>
                                  </a:lnTo>
                                  <a:lnTo>
                                    <a:pt x="740" y="97"/>
                                  </a:lnTo>
                                  <a:lnTo>
                                    <a:pt x="726" y="96"/>
                                  </a:lnTo>
                                  <a:lnTo>
                                    <a:pt x="711" y="95"/>
                                  </a:lnTo>
                                  <a:lnTo>
                                    <a:pt x="685" y="96"/>
                                  </a:lnTo>
                                  <a:lnTo>
                                    <a:pt x="659" y="99"/>
                                  </a:lnTo>
                                  <a:lnTo>
                                    <a:pt x="634" y="105"/>
                                  </a:lnTo>
                                  <a:lnTo>
                                    <a:pt x="610" y="114"/>
                                  </a:lnTo>
                                  <a:lnTo>
                                    <a:pt x="588" y="125"/>
                                  </a:lnTo>
                                  <a:lnTo>
                                    <a:pt x="566" y="137"/>
                                  </a:lnTo>
                                  <a:lnTo>
                                    <a:pt x="545" y="151"/>
                                  </a:lnTo>
                                  <a:lnTo>
                                    <a:pt x="526" y="168"/>
                                  </a:lnTo>
                                  <a:lnTo>
                                    <a:pt x="508" y="187"/>
                                  </a:lnTo>
                                  <a:lnTo>
                                    <a:pt x="492" y="206"/>
                                  </a:lnTo>
                                  <a:lnTo>
                                    <a:pt x="477" y="227"/>
                                  </a:lnTo>
                                  <a:lnTo>
                                    <a:pt x="465" y="250"/>
                                  </a:lnTo>
                                  <a:lnTo>
                                    <a:pt x="453" y="274"/>
                                  </a:lnTo>
                                  <a:lnTo>
                                    <a:pt x="444" y="300"/>
                                  </a:lnTo>
                                  <a:lnTo>
                                    <a:pt x="437" y="326"/>
                                  </a:lnTo>
                                  <a:lnTo>
                                    <a:pt x="432" y="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4" name="Freeform 25"/>
                          <wps:cNvSpPr>
                            <a:spLocks/>
                          </wps:cNvSpPr>
                          <wps:spPr bwMode="auto">
                            <a:xfrm>
                              <a:off x="6477128" y="500067"/>
                              <a:ext cx="954" cy="595"/>
                            </a:xfrm>
                            <a:custGeom>
                              <a:avLst/>
                              <a:gdLst>
                                <a:gd name="T0" fmla="*/ 1 w 1908"/>
                                <a:gd name="T1" fmla="*/ 0 h 1192"/>
                                <a:gd name="T2" fmla="*/ 1 w 1908"/>
                                <a:gd name="T3" fmla="*/ 0 h 1192"/>
                                <a:gd name="T4" fmla="*/ 1 w 1908"/>
                                <a:gd name="T5" fmla="*/ 0 h 1192"/>
                                <a:gd name="T6" fmla="*/ 1 w 1908"/>
                                <a:gd name="T7" fmla="*/ 0 h 1192"/>
                                <a:gd name="T8" fmla="*/ 1 w 1908"/>
                                <a:gd name="T9" fmla="*/ 0 h 1192"/>
                                <a:gd name="T10" fmla="*/ 1 w 1908"/>
                                <a:gd name="T11" fmla="*/ 0 h 1192"/>
                                <a:gd name="T12" fmla="*/ 1 w 1908"/>
                                <a:gd name="T13" fmla="*/ 0 h 1192"/>
                                <a:gd name="T14" fmla="*/ 1 w 1908"/>
                                <a:gd name="T15" fmla="*/ 0 h 1192"/>
                                <a:gd name="T16" fmla="*/ 1 w 1908"/>
                                <a:gd name="T17" fmla="*/ 0 h 1192"/>
                                <a:gd name="T18" fmla="*/ 1 w 1908"/>
                                <a:gd name="T19" fmla="*/ 0 h 1192"/>
                                <a:gd name="T20" fmla="*/ 1 w 1908"/>
                                <a:gd name="T21" fmla="*/ 0 h 1192"/>
                                <a:gd name="T22" fmla="*/ 1 w 1908"/>
                                <a:gd name="T23" fmla="*/ 0 h 1192"/>
                                <a:gd name="T24" fmla="*/ 1 w 1908"/>
                                <a:gd name="T25" fmla="*/ 0 h 1192"/>
                                <a:gd name="T26" fmla="*/ 1 w 1908"/>
                                <a:gd name="T27" fmla="*/ 0 h 1192"/>
                                <a:gd name="T28" fmla="*/ 1 w 1908"/>
                                <a:gd name="T29" fmla="*/ 0 h 1192"/>
                                <a:gd name="T30" fmla="*/ 1 w 1908"/>
                                <a:gd name="T31" fmla="*/ 0 h 1192"/>
                                <a:gd name="T32" fmla="*/ 1 w 1908"/>
                                <a:gd name="T33" fmla="*/ 0 h 1192"/>
                                <a:gd name="T34" fmla="*/ 1 w 1908"/>
                                <a:gd name="T35" fmla="*/ 0 h 1192"/>
                                <a:gd name="T36" fmla="*/ 1 w 1908"/>
                                <a:gd name="T37" fmla="*/ 0 h 1192"/>
                                <a:gd name="T38" fmla="*/ 1 w 1908"/>
                                <a:gd name="T39" fmla="*/ 0 h 1192"/>
                                <a:gd name="T40" fmla="*/ 1 w 1908"/>
                                <a:gd name="T41" fmla="*/ 0 h 1192"/>
                                <a:gd name="T42" fmla="*/ 0 w 1908"/>
                                <a:gd name="T43" fmla="*/ 0 h 1192"/>
                                <a:gd name="T44" fmla="*/ 1 w 1908"/>
                                <a:gd name="T45" fmla="*/ 0 h 1192"/>
                                <a:gd name="T46" fmla="*/ 1 w 1908"/>
                                <a:gd name="T47" fmla="*/ 0 h 1192"/>
                                <a:gd name="T48" fmla="*/ 1 w 1908"/>
                                <a:gd name="T49" fmla="*/ 0 h 1192"/>
                                <a:gd name="T50" fmla="*/ 1 w 1908"/>
                                <a:gd name="T51" fmla="*/ 0 h 1192"/>
                                <a:gd name="T52" fmla="*/ 1 w 1908"/>
                                <a:gd name="T53" fmla="*/ 0 h 1192"/>
                                <a:gd name="T54" fmla="*/ 1 w 1908"/>
                                <a:gd name="T55" fmla="*/ 0 h 1192"/>
                                <a:gd name="T56" fmla="*/ 1 w 1908"/>
                                <a:gd name="T57" fmla="*/ 0 h 1192"/>
                                <a:gd name="T58" fmla="*/ 1 w 1908"/>
                                <a:gd name="T59" fmla="*/ 0 h 1192"/>
                                <a:gd name="T60" fmla="*/ 1 w 1908"/>
                                <a:gd name="T61" fmla="*/ 0 h 1192"/>
                                <a:gd name="T62" fmla="*/ 1 w 1908"/>
                                <a:gd name="T63" fmla="*/ 0 h 1192"/>
                                <a:gd name="T64" fmla="*/ 1 w 1908"/>
                                <a:gd name="T65" fmla="*/ 0 h 1192"/>
                                <a:gd name="T66" fmla="*/ 1 w 1908"/>
                                <a:gd name="T67" fmla="*/ 0 h 1192"/>
                                <a:gd name="T68" fmla="*/ 1 w 1908"/>
                                <a:gd name="T69" fmla="*/ 0 h 1192"/>
                                <a:gd name="T70" fmla="*/ 1 w 1908"/>
                                <a:gd name="T71" fmla="*/ 0 h 1192"/>
                                <a:gd name="T72" fmla="*/ 1 w 1908"/>
                                <a:gd name="T73" fmla="*/ 0 h 1192"/>
                                <a:gd name="T74" fmla="*/ 1 w 1908"/>
                                <a:gd name="T75" fmla="*/ 0 h 1192"/>
                                <a:gd name="T76" fmla="*/ 1 w 1908"/>
                                <a:gd name="T77" fmla="*/ 0 h 1192"/>
                                <a:gd name="T78" fmla="*/ 1 w 1908"/>
                                <a:gd name="T79" fmla="*/ 0 h 1192"/>
                                <a:gd name="T80" fmla="*/ 1 w 1908"/>
                                <a:gd name="T81" fmla="*/ 0 h 1192"/>
                                <a:gd name="T82" fmla="*/ 1 w 1908"/>
                                <a:gd name="T83" fmla="*/ 0 h 1192"/>
                                <a:gd name="T84" fmla="*/ 1 w 1908"/>
                                <a:gd name="T85" fmla="*/ 0 h 1192"/>
                                <a:gd name="T86" fmla="*/ 1 w 1908"/>
                                <a:gd name="T87" fmla="*/ 0 h 1192"/>
                                <a:gd name="T88" fmla="*/ 1 w 1908"/>
                                <a:gd name="T89" fmla="*/ 0 h 1192"/>
                                <a:gd name="T90" fmla="*/ 1 w 1908"/>
                                <a:gd name="T91" fmla="*/ 0 h 1192"/>
                                <a:gd name="T92" fmla="*/ 1 w 1908"/>
                                <a:gd name="T93" fmla="*/ 0 h 1192"/>
                                <a:gd name="T94" fmla="*/ 1 w 1908"/>
                                <a:gd name="T95" fmla="*/ 0 h 1192"/>
                                <a:gd name="T96" fmla="*/ 1 w 1908"/>
                                <a:gd name="T97" fmla="*/ 0 h 1192"/>
                                <a:gd name="T98" fmla="*/ 1 w 1908"/>
                                <a:gd name="T99" fmla="*/ 0 h 1192"/>
                                <a:gd name="T100" fmla="*/ 1 w 1908"/>
                                <a:gd name="T101" fmla="*/ 0 h 119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908"/>
                                <a:gd name="T154" fmla="*/ 0 h 1192"/>
                                <a:gd name="T155" fmla="*/ 1908 w 1908"/>
                                <a:gd name="T156" fmla="*/ 1192 h 119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908" h="1192">
                                  <a:moveTo>
                                    <a:pt x="1689" y="958"/>
                                  </a:moveTo>
                                  <a:lnTo>
                                    <a:pt x="1682" y="958"/>
                                  </a:lnTo>
                                  <a:lnTo>
                                    <a:pt x="1675" y="958"/>
                                  </a:lnTo>
                                  <a:lnTo>
                                    <a:pt x="1668" y="958"/>
                                  </a:lnTo>
                                  <a:lnTo>
                                    <a:pt x="1661" y="958"/>
                                  </a:lnTo>
                                  <a:lnTo>
                                    <a:pt x="1654" y="959"/>
                                  </a:lnTo>
                                  <a:lnTo>
                                    <a:pt x="1647" y="960"/>
                                  </a:lnTo>
                                  <a:lnTo>
                                    <a:pt x="1641" y="961"/>
                                  </a:lnTo>
                                  <a:lnTo>
                                    <a:pt x="1635" y="962"/>
                                  </a:lnTo>
                                  <a:lnTo>
                                    <a:pt x="1633" y="934"/>
                                  </a:lnTo>
                                  <a:lnTo>
                                    <a:pt x="1630" y="906"/>
                                  </a:lnTo>
                                  <a:lnTo>
                                    <a:pt x="1623" y="879"/>
                                  </a:lnTo>
                                  <a:lnTo>
                                    <a:pt x="1615" y="853"/>
                                  </a:lnTo>
                                  <a:lnTo>
                                    <a:pt x="1605" y="829"/>
                                  </a:lnTo>
                                  <a:lnTo>
                                    <a:pt x="1592" y="805"/>
                                  </a:lnTo>
                                  <a:lnTo>
                                    <a:pt x="1577" y="783"/>
                                  </a:lnTo>
                                  <a:lnTo>
                                    <a:pt x="1561" y="762"/>
                                  </a:lnTo>
                                  <a:lnTo>
                                    <a:pt x="1542" y="744"/>
                                  </a:lnTo>
                                  <a:lnTo>
                                    <a:pt x="1523" y="726"/>
                                  </a:lnTo>
                                  <a:lnTo>
                                    <a:pt x="1502" y="711"/>
                                  </a:lnTo>
                                  <a:lnTo>
                                    <a:pt x="1479" y="699"/>
                                  </a:lnTo>
                                  <a:lnTo>
                                    <a:pt x="1455" y="687"/>
                                  </a:lnTo>
                                  <a:lnTo>
                                    <a:pt x="1431" y="679"/>
                                  </a:lnTo>
                                  <a:lnTo>
                                    <a:pt x="1404" y="673"/>
                                  </a:lnTo>
                                  <a:lnTo>
                                    <a:pt x="1378" y="670"/>
                                  </a:lnTo>
                                  <a:lnTo>
                                    <a:pt x="1362" y="669"/>
                                  </a:lnTo>
                                  <a:lnTo>
                                    <a:pt x="1345" y="670"/>
                                  </a:lnTo>
                                  <a:lnTo>
                                    <a:pt x="1329" y="671"/>
                                  </a:lnTo>
                                  <a:lnTo>
                                    <a:pt x="1313" y="673"/>
                                  </a:lnTo>
                                  <a:lnTo>
                                    <a:pt x="1298" y="677"/>
                                  </a:lnTo>
                                  <a:lnTo>
                                    <a:pt x="1282" y="680"/>
                                  </a:lnTo>
                                  <a:lnTo>
                                    <a:pt x="1268" y="686"/>
                                  </a:lnTo>
                                  <a:lnTo>
                                    <a:pt x="1253" y="692"/>
                                  </a:lnTo>
                                  <a:lnTo>
                                    <a:pt x="1250" y="671"/>
                                  </a:lnTo>
                                  <a:lnTo>
                                    <a:pt x="1244" y="651"/>
                                  </a:lnTo>
                                  <a:lnTo>
                                    <a:pt x="1237" y="632"/>
                                  </a:lnTo>
                                  <a:lnTo>
                                    <a:pt x="1229" y="613"/>
                                  </a:lnTo>
                                  <a:lnTo>
                                    <a:pt x="1219" y="595"/>
                                  </a:lnTo>
                                  <a:lnTo>
                                    <a:pt x="1207" y="579"/>
                                  </a:lnTo>
                                  <a:lnTo>
                                    <a:pt x="1196" y="563"/>
                                  </a:lnTo>
                                  <a:lnTo>
                                    <a:pt x="1182" y="549"/>
                                  </a:lnTo>
                                  <a:lnTo>
                                    <a:pt x="1167" y="535"/>
                                  </a:lnTo>
                                  <a:lnTo>
                                    <a:pt x="1152" y="523"/>
                                  </a:lnTo>
                                  <a:lnTo>
                                    <a:pt x="1135" y="513"/>
                                  </a:lnTo>
                                  <a:lnTo>
                                    <a:pt x="1117" y="504"/>
                                  </a:lnTo>
                                  <a:lnTo>
                                    <a:pt x="1099" y="496"/>
                                  </a:lnTo>
                                  <a:lnTo>
                                    <a:pt x="1080" y="490"/>
                                  </a:lnTo>
                                  <a:lnTo>
                                    <a:pt x="1061" y="485"/>
                                  </a:lnTo>
                                  <a:lnTo>
                                    <a:pt x="1040" y="483"/>
                                  </a:lnTo>
                                  <a:lnTo>
                                    <a:pt x="1033" y="483"/>
                                  </a:lnTo>
                                  <a:lnTo>
                                    <a:pt x="1027" y="483"/>
                                  </a:lnTo>
                                  <a:lnTo>
                                    <a:pt x="1021" y="483"/>
                                  </a:lnTo>
                                  <a:lnTo>
                                    <a:pt x="1015" y="483"/>
                                  </a:lnTo>
                                  <a:lnTo>
                                    <a:pt x="1015" y="447"/>
                                  </a:lnTo>
                                  <a:lnTo>
                                    <a:pt x="1011" y="412"/>
                                  </a:lnTo>
                                  <a:lnTo>
                                    <a:pt x="1006" y="378"/>
                                  </a:lnTo>
                                  <a:lnTo>
                                    <a:pt x="995" y="345"/>
                                  </a:lnTo>
                                  <a:lnTo>
                                    <a:pt x="984" y="314"/>
                                  </a:lnTo>
                                  <a:lnTo>
                                    <a:pt x="969" y="284"/>
                                  </a:lnTo>
                                  <a:lnTo>
                                    <a:pt x="951" y="255"/>
                                  </a:lnTo>
                                  <a:lnTo>
                                    <a:pt x="931" y="228"/>
                                  </a:lnTo>
                                  <a:lnTo>
                                    <a:pt x="909" y="205"/>
                                  </a:lnTo>
                                  <a:lnTo>
                                    <a:pt x="885" y="182"/>
                                  </a:lnTo>
                                  <a:lnTo>
                                    <a:pt x="858" y="164"/>
                                  </a:lnTo>
                                  <a:lnTo>
                                    <a:pt x="830" y="147"/>
                                  </a:lnTo>
                                  <a:lnTo>
                                    <a:pt x="801" y="133"/>
                                  </a:lnTo>
                                  <a:lnTo>
                                    <a:pt x="769" y="121"/>
                                  </a:lnTo>
                                  <a:lnTo>
                                    <a:pt x="737" y="114"/>
                                  </a:lnTo>
                                  <a:lnTo>
                                    <a:pt x="704" y="110"/>
                                  </a:lnTo>
                                  <a:lnTo>
                                    <a:pt x="677" y="109"/>
                                  </a:lnTo>
                                  <a:lnTo>
                                    <a:pt x="652" y="111"/>
                                  </a:lnTo>
                                  <a:lnTo>
                                    <a:pt x="627" y="114"/>
                                  </a:lnTo>
                                  <a:lnTo>
                                    <a:pt x="602" y="119"/>
                                  </a:lnTo>
                                  <a:lnTo>
                                    <a:pt x="578" y="127"/>
                                  </a:lnTo>
                                  <a:lnTo>
                                    <a:pt x="554" y="136"/>
                                  </a:lnTo>
                                  <a:lnTo>
                                    <a:pt x="532" y="147"/>
                                  </a:lnTo>
                                  <a:lnTo>
                                    <a:pt x="510" y="159"/>
                                  </a:lnTo>
                                  <a:lnTo>
                                    <a:pt x="489" y="173"/>
                                  </a:lnTo>
                                  <a:lnTo>
                                    <a:pt x="470" y="189"/>
                                  </a:lnTo>
                                  <a:lnTo>
                                    <a:pt x="451" y="206"/>
                                  </a:lnTo>
                                  <a:lnTo>
                                    <a:pt x="434" y="225"/>
                                  </a:lnTo>
                                  <a:lnTo>
                                    <a:pt x="419" y="245"/>
                                  </a:lnTo>
                                  <a:lnTo>
                                    <a:pt x="404" y="266"/>
                                  </a:lnTo>
                                  <a:lnTo>
                                    <a:pt x="392" y="288"/>
                                  </a:lnTo>
                                  <a:lnTo>
                                    <a:pt x="380" y="313"/>
                                  </a:lnTo>
                                  <a:lnTo>
                                    <a:pt x="370" y="308"/>
                                  </a:lnTo>
                                  <a:lnTo>
                                    <a:pt x="359" y="304"/>
                                  </a:lnTo>
                                  <a:lnTo>
                                    <a:pt x="348" y="301"/>
                                  </a:lnTo>
                                  <a:lnTo>
                                    <a:pt x="337" y="298"/>
                                  </a:lnTo>
                                  <a:lnTo>
                                    <a:pt x="326" y="295"/>
                                  </a:lnTo>
                                  <a:lnTo>
                                    <a:pt x="314" y="293"/>
                                  </a:lnTo>
                                  <a:lnTo>
                                    <a:pt x="303" y="292"/>
                                  </a:lnTo>
                                  <a:lnTo>
                                    <a:pt x="291" y="291"/>
                                  </a:lnTo>
                                  <a:lnTo>
                                    <a:pt x="267" y="289"/>
                                  </a:lnTo>
                                  <a:lnTo>
                                    <a:pt x="243" y="292"/>
                                  </a:lnTo>
                                  <a:lnTo>
                                    <a:pt x="219" y="295"/>
                                  </a:lnTo>
                                  <a:lnTo>
                                    <a:pt x="196" y="301"/>
                                  </a:lnTo>
                                  <a:lnTo>
                                    <a:pt x="174" y="308"/>
                                  </a:lnTo>
                                  <a:lnTo>
                                    <a:pt x="152" y="317"/>
                                  </a:lnTo>
                                  <a:lnTo>
                                    <a:pt x="131" y="329"/>
                                  </a:lnTo>
                                  <a:lnTo>
                                    <a:pt x="112" y="341"/>
                                  </a:lnTo>
                                  <a:lnTo>
                                    <a:pt x="93" y="356"/>
                                  </a:lnTo>
                                  <a:lnTo>
                                    <a:pt x="76" y="372"/>
                                  </a:lnTo>
                                  <a:lnTo>
                                    <a:pt x="60" y="390"/>
                                  </a:lnTo>
                                  <a:lnTo>
                                    <a:pt x="45" y="408"/>
                                  </a:lnTo>
                                  <a:lnTo>
                                    <a:pt x="31" y="428"/>
                                  </a:lnTo>
                                  <a:lnTo>
                                    <a:pt x="19" y="448"/>
                                  </a:lnTo>
                                  <a:lnTo>
                                    <a:pt x="9" y="472"/>
                                  </a:lnTo>
                                  <a:lnTo>
                                    <a:pt x="0" y="495"/>
                                  </a:lnTo>
                                  <a:lnTo>
                                    <a:pt x="0" y="489"/>
                                  </a:lnTo>
                                  <a:lnTo>
                                    <a:pt x="0" y="482"/>
                                  </a:lnTo>
                                  <a:lnTo>
                                    <a:pt x="0" y="476"/>
                                  </a:lnTo>
                                  <a:lnTo>
                                    <a:pt x="0" y="470"/>
                                  </a:lnTo>
                                  <a:lnTo>
                                    <a:pt x="3" y="439"/>
                                  </a:lnTo>
                                  <a:lnTo>
                                    <a:pt x="9" y="408"/>
                                  </a:lnTo>
                                  <a:lnTo>
                                    <a:pt x="18" y="379"/>
                                  </a:lnTo>
                                  <a:lnTo>
                                    <a:pt x="30" y="352"/>
                                  </a:lnTo>
                                  <a:lnTo>
                                    <a:pt x="44" y="325"/>
                                  </a:lnTo>
                                  <a:lnTo>
                                    <a:pt x="60" y="301"/>
                                  </a:lnTo>
                                  <a:lnTo>
                                    <a:pt x="78" y="279"/>
                                  </a:lnTo>
                                  <a:lnTo>
                                    <a:pt x="98" y="258"/>
                                  </a:lnTo>
                                  <a:lnTo>
                                    <a:pt x="120" y="240"/>
                                  </a:lnTo>
                                  <a:lnTo>
                                    <a:pt x="143" y="224"/>
                                  </a:lnTo>
                                  <a:lnTo>
                                    <a:pt x="168" y="210"/>
                                  </a:lnTo>
                                  <a:lnTo>
                                    <a:pt x="195" y="198"/>
                                  </a:lnTo>
                                  <a:lnTo>
                                    <a:pt x="221" y="190"/>
                                  </a:lnTo>
                                  <a:lnTo>
                                    <a:pt x="250" y="185"/>
                                  </a:lnTo>
                                  <a:lnTo>
                                    <a:pt x="279" y="182"/>
                                  </a:lnTo>
                                  <a:lnTo>
                                    <a:pt x="309" y="182"/>
                                  </a:lnTo>
                                  <a:lnTo>
                                    <a:pt x="320" y="183"/>
                                  </a:lnTo>
                                  <a:lnTo>
                                    <a:pt x="332" y="185"/>
                                  </a:lnTo>
                                  <a:lnTo>
                                    <a:pt x="343" y="187"/>
                                  </a:lnTo>
                                  <a:lnTo>
                                    <a:pt x="355" y="189"/>
                                  </a:lnTo>
                                  <a:lnTo>
                                    <a:pt x="365" y="193"/>
                                  </a:lnTo>
                                  <a:lnTo>
                                    <a:pt x="377" y="196"/>
                                  </a:lnTo>
                                  <a:lnTo>
                                    <a:pt x="387" y="200"/>
                                  </a:lnTo>
                                  <a:lnTo>
                                    <a:pt x="397" y="204"/>
                                  </a:lnTo>
                                  <a:lnTo>
                                    <a:pt x="409" y="181"/>
                                  </a:lnTo>
                                  <a:lnTo>
                                    <a:pt x="422" y="158"/>
                                  </a:lnTo>
                                  <a:lnTo>
                                    <a:pt x="436" y="137"/>
                                  </a:lnTo>
                                  <a:lnTo>
                                    <a:pt x="451" y="117"/>
                                  </a:lnTo>
                                  <a:lnTo>
                                    <a:pt x="469" y="98"/>
                                  </a:lnTo>
                                  <a:lnTo>
                                    <a:pt x="487" y="81"/>
                                  </a:lnTo>
                                  <a:lnTo>
                                    <a:pt x="507" y="65"/>
                                  </a:lnTo>
                                  <a:lnTo>
                                    <a:pt x="528" y="51"/>
                                  </a:lnTo>
                                  <a:lnTo>
                                    <a:pt x="549" y="38"/>
                                  </a:lnTo>
                                  <a:lnTo>
                                    <a:pt x="571" y="27"/>
                                  </a:lnTo>
                                  <a:lnTo>
                                    <a:pt x="595" y="18"/>
                                  </a:lnTo>
                                  <a:lnTo>
                                    <a:pt x="620" y="11"/>
                                  </a:lnTo>
                                  <a:lnTo>
                                    <a:pt x="644" y="5"/>
                                  </a:lnTo>
                                  <a:lnTo>
                                    <a:pt x="669" y="1"/>
                                  </a:lnTo>
                                  <a:lnTo>
                                    <a:pt x="695" y="0"/>
                                  </a:lnTo>
                                  <a:lnTo>
                                    <a:pt x="721" y="1"/>
                                  </a:lnTo>
                                  <a:lnTo>
                                    <a:pt x="754" y="6"/>
                                  </a:lnTo>
                                  <a:lnTo>
                                    <a:pt x="787" y="13"/>
                                  </a:lnTo>
                                  <a:lnTo>
                                    <a:pt x="818" y="24"/>
                                  </a:lnTo>
                                  <a:lnTo>
                                    <a:pt x="848" y="38"/>
                                  </a:lnTo>
                                  <a:lnTo>
                                    <a:pt x="875" y="54"/>
                                  </a:lnTo>
                                  <a:lnTo>
                                    <a:pt x="902" y="74"/>
                                  </a:lnTo>
                                  <a:lnTo>
                                    <a:pt x="926" y="96"/>
                                  </a:lnTo>
                                  <a:lnTo>
                                    <a:pt x="948" y="120"/>
                                  </a:lnTo>
                                  <a:lnTo>
                                    <a:pt x="969" y="147"/>
                                  </a:lnTo>
                                  <a:lnTo>
                                    <a:pt x="986" y="174"/>
                                  </a:lnTo>
                                  <a:lnTo>
                                    <a:pt x="1001" y="204"/>
                                  </a:lnTo>
                                  <a:lnTo>
                                    <a:pt x="1012" y="236"/>
                                  </a:lnTo>
                                  <a:lnTo>
                                    <a:pt x="1023" y="269"/>
                                  </a:lnTo>
                                  <a:lnTo>
                                    <a:pt x="1029" y="303"/>
                                  </a:lnTo>
                                  <a:lnTo>
                                    <a:pt x="1032" y="339"/>
                                  </a:lnTo>
                                  <a:lnTo>
                                    <a:pt x="1032" y="375"/>
                                  </a:lnTo>
                                  <a:lnTo>
                                    <a:pt x="1038" y="374"/>
                                  </a:lnTo>
                                  <a:lnTo>
                                    <a:pt x="1045" y="374"/>
                                  </a:lnTo>
                                  <a:lnTo>
                                    <a:pt x="1051" y="374"/>
                                  </a:lnTo>
                                  <a:lnTo>
                                    <a:pt x="1057" y="375"/>
                                  </a:lnTo>
                                  <a:lnTo>
                                    <a:pt x="1078" y="377"/>
                                  </a:lnTo>
                                  <a:lnTo>
                                    <a:pt x="1098" y="382"/>
                                  </a:lnTo>
                                  <a:lnTo>
                                    <a:pt x="1116" y="387"/>
                                  </a:lnTo>
                                  <a:lnTo>
                                    <a:pt x="1135" y="395"/>
                                  </a:lnTo>
                                  <a:lnTo>
                                    <a:pt x="1152" y="405"/>
                                  </a:lnTo>
                                  <a:lnTo>
                                    <a:pt x="1169" y="415"/>
                                  </a:lnTo>
                                  <a:lnTo>
                                    <a:pt x="1184" y="427"/>
                                  </a:lnTo>
                                  <a:lnTo>
                                    <a:pt x="1199" y="440"/>
                                  </a:lnTo>
                                  <a:lnTo>
                                    <a:pt x="1213" y="454"/>
                                  </a:lnTo>
                                  <a:lnTo>
                                    <a:pt x="1224" y="470"/>
                                  </a:lnTo>
                                  <a:lnTo>
                                    <a:pt x="1236" y="487"/>
                                  </a:lnTo>
                                  <a:lnTo>
                                    <a:pt x="1246" y="505"/>
                                  </a:lnTo>
                                  <a:lnTo>
                                    <a:pt x="1254" y="523"/>
                                  </a:lnTo>
                                  <a:lnTo>
                                    <a:pt x="1261" y="543"/>
                                  </a:lnTo>
                                  <a:lnTo>
                                    <a:pt x="1267" y="563"/>
                                  </a:lnTo>
                                  <a:lnTo>
                                    <a:pt x="1271" y="583"/>
                                  </a:lnTo>
                                  <a:lnTo>
                                    <a:pt x="1286" y="578"/>
                                  </a:lnTo>
                                  <a:lnTo>
                                    <a:pt x="1299" y="572"/>
                                  </a:lnTo>
                                  <a:lnTo>
                                    <a:pt x="1315" y="568"/>
                                  </a:lnTo>
                                  <a:lnTo>
                                    <a:pt x="1330" y="565"/>
                                  </a:lnTo>
                                  <a:lnTo>
                                    <a:pt x="1347" y="561"/>
                                  </a:lnTo>
                                  <a:lnTo>
                                    <a:pt x="1363" y="560"/>
                                  </a:lnTo>
                                  <a:lnTo>
                                    <a:pt x="1379" y="560"/>
                                  </a:lnTo>
                                  <a:lnTo>
                                    <a:pt x="1395" y="560"/>
                                  </a:lnTo>
                                  <a:lnTo>
                                    <a:pt x="1421" y="564"/>
                                  </a:lnTo>
                                  <a:lnTo>
                                    <a:pt x="1448" y="570"/>
                                  </a:lnTo>
                                  <a:lnTo>
                                    <a:pt x="1472" y="578"/>
                                  </a:lnTo>
                                  <a:lnTo>
                                    <a:pt x="1496" y="589"/>
                                  </a:lnTo>
                                  <a:lnTo>
                                    <a:pt x="1519" y="602"/>
                                  </a:lnTo>
                                  <a:lnTo>
                                    <a:pt x="1540" y="617"/>
                                  </a:lnTo>
                                  <a:lnTo>
                                    <a:pt x="1560" y="634"/>
                                  </a:lnTo>
                                  <a:lnTo>
                                    <a:pt x="1578" y="652"/>
                                  </a:lnTo>
                                  <a:lnTo>
                                    <a:pt x="1594" y="673"/>
                                  </a:lnTo>
                                  <a:lnTo>
                                    <a:pt x="1609" y="696"/>
                                  </a:lnTo>
                                  <a:lnTo>
                                    <a:pt x="1622" y="719"/>
                                  </a:lnTo>
                                  <a:lnTo>
                                    <a:pt x="1632" y="744"/>
                                  </a:lnTo>
                                  <a:lnTo>
                                    <a:pt x="1640" y="770"/>
                                  </a:lnTo>
                                  <a:lnTo>
                                    <a:pt x="1647" y="797"/>
                                  </a:lnTo>
                                  <a:lnTo>
                                    <a:pt x="1651" y="824"/>
                                  </a:lnTo>
                                  <a:lnTo>
                                    <a:pt x="1652" y="853"/>
                                  </a:lnTo>
                                  <a:lnTo>
                                    <a:pt x="1659" y="852"/>
                                  </a:lnTo>
                                  <a:lnTo>
                                    <a:pt x="1665" y="851"/>
                                  </a:lnTo>
                                  <a:lnTo>
                                    <a:pt x="1671" y="850"/>
                                  </a:lnTo>
                                  <a:lnTo>
                                    <a:pt x="1678" y="850"/>
                                  </a:lnTo>
                                  <a:lnTo>
                                    <a:pt x="1685" y="850"/>
                                  </a:lnTo>
                                  <a:lnTo>
                                    <a:pt x="1692" y="850"/>
                                  </a:lnTo>
                                  <a:lnTo>
                                    <a:pt x="1699" y="850"/>
                                  </a:lnTo>
                                  <a:lnTo>
                                    <a:pt x="1706" y="850"/>
                                  </a:lnTo>
                                  <a:lnTo>
                                    <a:pt x="1728" y="852"/>
                                  </a:lnTo>
                                  <a:lnTo>
                                    <a:pt x="1750" y="858"/>
                                  </a:lnTo>
                                  <a:lnTo>
                                    <a:pt x="1769" y="865"/>
                                  </a:lnTo>
                                  <a:lnTo>
                                    <a:pt x="1789" y="875"/>
                                  </a:lnTo>
                                  <a:lnTo>
                                    <a:pt x="1807" y="886"/>
                                  </a:lnTo>
                                  <a:lnTo>
                                    <a:pt x="1825" y="900"/>
                                  </a:lnTo>
                                  <a:lnTo>
                                    <a:pt x="1841" y="915"/>
                                  </a:lnTo>
                                  <a:lnTo>
                                    <a:pt x="1855" y="933"/>
                                  </a:lnTo>
                                  <a:lnTo>
                                    <a:pt x="1867" y="951"/>
                                  </a:lnTo>
                                  <a:lnTo>
                                    <a:pt x="1879" y="971"/>
                                  </a:lnTo>
                                  <a:lnTo>
                                    <a:pt x="1888" y="992"/>
                                  </a:lnTo>
                                  <a:lnTo>
                                    <a:pt x="1896" y="1014"/>
                                  </a:lnTo>
                                  <a:lnTo>
                                    <a:pt x="1902" y="1037"/>
                                  </a:lnTo>
                                  <a:lnTo>
                                    <a:pt x="1906" y="1062"/>
                                  </a:lnTo>
                                  <a:lnTo>
                                    <a:pt x="1908" y="1087"/>
                                  </a:lnTo>
                                  <a:lnTo>
                                    <a:pt x="1908" y="1112"/>
                                  </a:lnTo>
                                  <a:lnTo>
                                    <a:pt x="1905" y="1133"/>
                                  </a:lnTo>
                                  <a:lnTo>
                                    <a:pt x="1902" y="1153"/>
                                  </a:lnTo>
                                  <a:lnTo>
                                    <a:pt x="1896" y="1172"/>
                                  </a:lnTo>
                                  <a:lnTo>
                                    <a:pt x="1890" y="1192"/>
                                  </a:lnTo>
                                  <a:lnTo>
                                    <a:pt x="1888" y="1169"/>
                                  </a:lnTo>
                                  <a:lnTo>
                                    <a:pt x="1885" y="1147"/>
                                  </a:lnTo>
                                  <a:lnTo>
                                    <a:pt x="1880" y="1125"/>
                                  </a:lnTo>
                                  <a:lnTo>
                                    <a:pt x="1872" y="1104"/>
                                  </a:lnTo>
                                  <a:lnTo>
                                    <a:pt x="1864" y="1083"/>
                                  </a:lnTo>
                                  <a:lnTo>
                                    <a:pt x="1853" y="1065"/>
                                  </a:lnTo>
                                  <a:lnTo>
                                    <a:pt x="1842" y="1048"/>
                                  </a:lnTo>
                                  <a:lnTo>
                                    <a:pt x="1829" y="1032"/>
                                  </a:lnTo>
                                  <a:lnTo>
                                    <a:pt x="1815" y="1017"/>
                                  </a:lnTo>
                                  <a:lnTo>
                                    <a:pt x="1800" y="1003"/>
                                  </a:lnTo>
                                  <a:lnTo>
                                    <a:pt x="1783" y="990"/>
                                  </a:lnTo>
                                  <a:lnTo>
                                    <a:pt x="1766" y="980"/>
                                  </a:lnTo>
                                  <a:lnTo>
                                    <a:pt x="1747" y="972"/>
                                  </a:lnTo>
                                  <a:lnTo>
                                    <a:pt x="1729" y="965"/>
                                  </a:lnTo>
                                  <a:lnTo>
                                    <a:pt x="1709" y="960"/>
                                  </a:lnTo>
                                  <a:lnTo>
                                    <a:pt x="1689" y="9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 name="Freeform 26"/>
                          <wps:cNvSpPr>
                            <a:spLocks/>
                          </wps:cNvSpPr>
                          <wps:spPr bwMode="auto">
                            <a:xfrm>
                              <a:off x="6477281" y="500703"/>
                              <a:ext cx="385" cy="428"/>
                            </a:xfrm>
                            <a:custGeom>
                              <a:avLst/>
                              <a:gdLst>
                                <a:gd name="T0" fmla="*/ 0 w 771"/>
                                <a:gd name="T1" fmla="*/ 0 h 855"/>
                                <a:gd name="T2" fmla="*/ 0 w 771"/>
                                <a:gd name="T3" fmla="*/ 1 h 855"/>
                                <a:gd name="T4" fmla="*/ 0 w 771"/>
                                <a:gd name="T5" fmla="*/ 1 h 855"/>
                                <a:gd name="T6" fmla="*/ 0 w 771"/>
                                <a:gd name="T7" fmla="*/ 0 h 855"/>
                                <a:gd name="T8" fmla="*/ 0 60000 65536"/>
                                <a:gd name="T9" fmla="*/ 0 60000 65536"/>
                                <a:gd name="T10" fmla="*/ 0 60000 65536"/>
                                <a:gd name="T11" fmla="*/ 0 60000 65536"/>
                                <a:gd name="T12" fmla="*/ 0 w 771"/>
                                <a:gd name="T13" fmla="*/ 0 h 855"/>
                                <a:gd name="T14" fmla="*/ 771 w 771"/>
                                <a:gd name="T15" fmla="*/ 855 h 855"/>
                              </a:gdLst>
                              <a:ahLst/>
                              <a:cxnLst>
                                <a:cxn ang="T8">
                                  <a:pos x="T0" y="T1"/>
                                </a:cxn>
                                <a:cxn ang="T9">
                                  <a:pos x="T2" y="T3"/>
                                </a:cxn>
                                <a:cxn ang="T10">
                                  <a:pos x="T4" y="T5"/>
                                </a:cxn>
                                <a:cxn ang="T11">
                                  <a:pos x="T6" y="T7"/>
                                </a:cxn>
                              </a:cxnLst>
                              <a:rect l="T12" t="T13" r="T14" b="T15"/>
                              <a:pathLst>
                                <a:path w="771" h="855">
                                  <a:moveTo>
                                    <a:pt x="0" y="0"/>
                                  </a:moveTo>
                                  <a:lnTo>
                                    <a:pt x="713" y="855"/>
                                  </a:lnTo>
                                  <a:lnTo>
                                    <a:pt x="771" y="8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 name="Freeform 27"/>
                          <wps:cNvSpPr>
                            <a:spLocks/>
                          </wps:cNvSpPr>
                          <wps:spPr bwMode="auto">
                            <a:xfrm>
                              <a:off x="6477448" y="500571"/>
                              <a:ext cx="255" cy="280"/>
                            </a:xfrm>
                            <a:custGeom>
                              <a:avLst/>
                              <a:gdLst>
                                <a:gd name="T0" fmla="*/ 0 w 509"/>
                                <a:gd name="T1" fmla="*/ 0 h 561"/>
                                <a:gd name="T2" fmla="*/ 1 w 509"/>
                                <a:gd name="T3" fmla="*/ 0 h 561"/>
                                <a:gd name="T4" fmla="*/ 1 w 509"/>
                                <a:gd name="T5" fmla="*/ 0 h 561"/>
                                <a:gd name="T6" fmla="*/ 0 w 509"/>
                                <a:gd name="T7" fmla="*/ 0 h 561"/>
                                <a:gd name="T8" fmla="*/ 0 60000 65536"/>
                                <a:gd name="T9" fmla="*/ 0 60000 65536"/>
                                <a:gd name="T10" fmla="*/ 0 60000 65536"/>
                                <a:gd name="T11" fmla="*/ 0 60000 65536"/>
                                <a:gd name="T12" fmla="*/ 0 w 509"/>
                                <a:gd name="T13" fmla="*/ 0 h 561"/>
                                <a:gd name="T14" fmla="*/ 509 w 509"/>
                                <a:gd name="T15" fmla="*/ 561 h 561"/>
                              </a:gdLst>
                              <a:ahLst/>
                              <a:cxnLst>
                                <a:cxn ang="T8">
                                  <a:pos x="T0" y="T1"/>
                                </a:cxn>
                                <a:cxn ang="T9">
                                  <a:pos x="T2" y="T3"/>
                                </a:cxn>
                                <a:cxn ang="T10">
                                  <a:pos x="T4" y="T5"/>
                                </a:cxn>
                                <a:cxn ang="T11">
                                  <a:pos x="T6" y="T7"/>
                                </a:cxn>
                              </a:cxnLst>
                              <a:rect l="T12" t="T13" r="T14" b="T15"/>
                              <a:pathLst>
                                <a:path w="509" h="561">
                                  <a:moveTo>
                                    <a:pt x="0" y="0"/>
                                  </a:moveTo>
                                  <a:lnTo>
                                    <a:pt x="451" y="561"/>
                                  </a:lnTo>
                                  <a:lnTo>
                                    <a:pt x="509" y="5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7" name="Freeform 28"/>
                          <wps:cNvSpPr>
                            <a:spLocks/>
                          </wps:cNvSpPr>
                          <wps:spPr bwMode="auto">
                            <a:xfrm>
                              <a:off x="6477501" y="500743"/>
                              <a:ext cx="254" cy="280"/>
                            </a:xfrm>
                            <a:custGeom>
                              <a:avLst/>
                              <a:gdLst>
                                <a:gd name="T0" fmla="*/ 0 w 508"/>
                                <a:gd name="T1" fmla="*/ 0 h 560"/>
                                <a:gd name="T2" fmla="*/ 1 w 508"/>
                                <a:gd name="T3" fmla="*/ 1 h 560"/>
                                <a:gd name="T4" fmla="*/ 1 w 508"/>
                                <a:gd name="T5" fmla="*/ 1 h 560"/>
                                <a:gd name="T6" fmla="*/ 0 w 508"/>
                                <a:gd name="T7" fmla="*/ 0 h 560"/>
                                <a:gd name="T8" fmla="*/ 0 60000 65536"/>
                                <a:gd name="T9" fmla="*/ 0 60000 65536"/>
                                <a:gd name="T10" fmla="*/ 0 60000 65536"/>
                                <a:gd name="T11" fmla="*/ 0 60000 65536"/>
                                <a:gd name="T12" fmla="*/ 0 w 508"/>
                                <a:gd name="T13" fmla="*/ 0 h 560"/>
                                <a:gd name="T14" fmla="*/ 508 w 508"/>
                                <a:gd name="T15" fmla="*/ 560 h 560"/>
                              </a:gdLst>
                              <a:ahLst/>
                              <a:cxnLst>
                                <a:cxn ang="T8">
                                  <a:pos x="T0" y="T1"/>
                                </a:cxn>
                                <a:cxn ang="T9">
                                  <a:pos x="T2" y="T3"/>
                                </a:cxn>
                                <a:cxn ang="T10">
                                  <a:pos x="T4" y="T5"/>
                                </a:cxn>
                                <a:cxn ang="T11">
                                  <a:pos x="T6" y="T7"/>
                                </a:cxn>
                              </a:cxnLst>
                              <a:rect l="T12" t="T13" r="T14" b="T15"/>
                              <a:pathLst>
                                <a:path w="508" h="560">
                                  <a:moveTo>
                                    <a:pt x="0" y="0"/>
                                  </a:moveTo>
                                  <a:lnTo>
                                    <a:pt x="450" y="560"/>
                                  </a:lnTo>
                                  <a:lnTo>
                                    <a:pt x="508" y="5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 name="Freeform 29"/>
                          <wps:cNvSpPr>
                            <a:spLocks/>
                          </wps:cNvSpPr>
                          <wps:spPr bwMode="auto">
                            <a:xfrm>
                              <a:off x="6477537" y="500889"/>
                              <a:ext cx="254" cy="281"/>
                            </a:xfrm>
                            <a:custGeom>
                              <a:avLst/>
                              <a:gdLst>
                                <a:gd name="T0" fmla="*/ 0 w 508"/>
                                <a:gd name="T1" fmla="*/ 0 h 561"/>
                                <a:gd name="T2" fmla="*/ 1 w 508"/>
                                <a:gd name="T3" fmla="*/ 1 h 561"/>
                                <a:gd name="T4" fmla="*/ 1 w 508"/>
                                <a:gd name="T5" fmla="*/ 1 h 561"/>
                                <a:gd name="T6" fmla="*/ 0 w 508"/>
                                <a:gd name="T7" fmla="*/ 0 h 561"/>
                                <a:gd name="T8" fmla="*/ 0 60000 65536"/>
                                <a:gd name="T9" fmla="*/ 0 60000 65536"/>
                                <a:gd name="T10" fmla="*/ 0 60000 65536"/>
                                <a:gd name="T11" fmla="*/ 0 60000 65536"/>
                                <a:gd name="T12" fmla="*/ 0 w 508"/>
                                <a:gd name="T13" fmla="*/ 0 h 561"/>
                                <a:gd name="T14" fmla="*/ 508 w 508"/>
                                <a:gd name="T15" fmla="*/ 561 h 561"/>
                              </a:gdLst>
                              <a:ahLst/>
                              <a:cxnLst>
                                <a:cxn ang="T8">
                                  <a:pos x="T0" y="T1"/>
                                </a:cxn>
                                <a:cxn ang="T9">
                                  <a:pos x="T2" y="T3"/>
                                </a:cxn>
                                <a:cxn ang="T10">
                                  <a:pos x="T4" y="T5"/>
                                </a:cxn>
                                <a:cxn ang="T11">
                                  <a:pos x="T6" y="T7"/>
                                </a:cxn>
                              </a:cxnLst>
                              <a:rect l="T12" t="T13" r="T14" b="T15"/>
                              <a:pathLst>
                                <a:path w="508" h="561">
                                  <a:moveTo>
                                    <a:pt x="0" y="0"/>
                                  </a:moveTo>
                                  <a:lnTo>
                                    <a:pt x="450" y="561"/>
                                  </a:lnTo>
                                  <a:lnTo>
                                    <a:pt x="508" y="5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9" name="Freeform 30"/>
                          <wps:cNvSpPr>
                            <a:spLocks/>
                          </wps:cNvSpPr>
                          <wps:spPr bwMode="auto">
                            <a:xfrm>
                              <a:off x="6477672" y="500701"/>
                              <a:ext cx="255" cy="281"/>
                            </a:xfrm>
                            <a:custGeom>
                              <a:avLst/>
                              <a:gdLst>
                                <a:gd name="T0" fmla="*/ 0 w 510"/>
                                <a:gd name="T1" fmla="*/ 0 h 561"/>
                                <a:gd name="T2" fmla="*/ 1 w 510"/>
                                <a:gd name="T3" fmla="*/ 1 h 561"/>
                                <a:gd name="T4" fmla="*/ 1 w 510"/>
                                <a:gd name="T5" fmla="*/ 1 h 561"/>
                                <a:gd name="T6" fmla="*/ 0 w 510"/>
                                <a:gd name="T7" fmla="*/ 0 h 561"/>
                                <a:gd name="T8" fmla="*/ 0 60000 65536"/>
                                <a:gd name="T9" fmla="*/ 0 60000 65536"/>
                                <a:gd name="T10" fmla="*/ 0 60000 65536"/>
                                <a:gd name="T11" fmla="*/ 0 60000 65536"/>
                                <a:gd name="T12" fmla="*/ 0 w 510"/>
                                <a:gd name="T13" fmla="*/ 0 h 561"/>
                                <a:gd name="T14" fmla="*/ 510 w 510"/>
                                <a:gd name="T15" fmla="*/ 561 h 561"/>
                              </a:gdLst>
                              <a:ahLst/>
                              <a:cxnLst>
                                <a:cxn ang="T8">
                                  <a:pos x="T0" y="T1"/>
                                </a:cxn>
                                <a:cxn ang="T9">
                                  <a:pos x="T2" y="T3"/>
                                </a:cxn>
                                <a:cxn ang="T10">
                                  <a:pos x="T4" y="T5"/>
                                </a:cxn>
                                <a:cxn ang="T11">
                                  <a:pos x="T6" y="T7"/>
                                </a:cxn>
                              </a:cxnLst>
                              <a:rect l="T12" t="T13" r="T14" b="T15"/>
                              <a:pathLst>
                                <a:path w="510" h="561">
                                  <a:moveTo>
                                    <a:pt x="0" y="0"/>
                                  </a:moveTo>
                                  <a:lnTo>
                                    <a:pt x="451" y="561"/>
                                  </a:lnTo>
                                  <a:lnTo>
                                    <a:pt x="510" y="5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0" name="Freeform 31"/>
                          <wps:cNvSpPr>
                            <a:spLocks/>
                          </wps:cNvSpPr>
                          <wps:spPr bwMode="auto">
                            <a:xfrm>
                              <a:off x="6477734" y="500880"/>
                              <a:ext cx="197" cy="204"/>
                            </a:xfrm>
                            <a:custGeom>
                              <a:avLst/>
                              <a:gdLst>
                                <a:gd name="T0" fmla="*/ 0 w 394"/>
                                <a:gd name="T1" fmla="*/ 0 h 409"/>
                                <a:gd name="T2" fmla="*/ 1 w 394"/>
                                <a:gd name="T3" fmla="*/ 0 h 409"/>
                                <a:gd name="T4" fmla="*/ 1 w 394"/>
                                <a:gd name="T5" fmla="*/ 0 h 409"/>
                                <a:gd name="T6" fmla="*/ 0 w 394"/>
                                <a:gd name="T7" fmla="*/ 0 h 409"/>
                                <a:gd name="T8" fmla="*/ 0 60000 65536"/>
                                <a:gd name="T9" fmla="*/ 0 60000 65536"/>
                                <a:gd name="T10" fmla="*/ 0 60000 65536"/>
                                <a:gd name="T11" fmla="*/ 0 60000 65536"/>
                                <a:gd name="T12" fmla="*/ 0 w 394"/>
                                <a:gd name="T13" fmla="*/ 0 h 409"/>
                                <a:gd name="T14" fmla="*/ 394 w 394"/>
                                <a:gd name="T15" fmla="*/ 409 h 409"/>
                              </a:gdLst>
                              <a:ahLst/>
                              <a:cxnLst>
                                <a:cxn ang="T8">
                                  <a:pos x="T0" y="T1"/>
                                </a:cxn>
                                <a:cxn ang="T9">
                                  <a:pos x="T2" y="T3"/>
                                </a:cxn>
                                <a:cxn ang="T10">
                                  <a:pos x="T4" y="T5"/>
                                </a:cxn>
                                <a:cxn ang="T11">
                                  <a:pos x="T6" y="T7"/>
                                </a:cxn>
                              </a:cxnLst>
                              <a:rect l="T12" t="T13" r="T14" b="T15"/>
                              <a:pathLst>
                                <a:path w="394" h="409">
                                  <a:moveTo>
                                    <a:pt x="0" y="0"/>
                                  </a:moveTo>
                                  <a:lnTo>
                                    <a:pt x="335" y="409"/>
                                  </a:lnTo>
                                  <a:lnTo>
                                    <a:pt x="394" y="40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4" name="Freeform 32"/>
                          <wps:cNvSpPr>
                            <a:spLocks/>
                          </wps:cNvSpPr>
                          <wps:spPr bwMode="auto">
                            <a:xfrm>
                              <a:off x="6477776" y="501015"/>
                              <a:ext cx="197" cy="204"/>
                            </a:xfrm>
                            <a:custGeom>
                              <a:avLst/>
                              <a:gdLst>
                                <a:gd name="T0" fmla="*/ 0 w 394"/>
                                <a:gd name="T1" fmla="*/ 0 h 408"/>
                                <a:gd name="T2" fmla="*/ 1 w 394"/>
                                <a:gd name="T3" fmla="*/ 1 h 408"/>
                                <a:gd name="T4" fmla="*/ 1 w 394"/>
                                <a:gd name="T5" fmla="*/ 1 h 408"/>
                                <a:gd name="T6" fmla="*/ 0 w 394"/>
                                <a:gd name="T7" fmla="*/ 0 h 408"/>
                                <a:gd name="T8" fmla="*/ 0 60000 65536"/>
                                <a:gd name="T9" fmla="*/ 0 60000 65536"/>
                                <a:gd name="T10" fmla="*/ 0 60000 65536"/>
                                <a:gd name="T11" fmla="*/ 0 60000 65536"/>
                                <a:gd name="T12" fmla="*/ 0 w 394"/>
                                <a:gd name="T13" fmla="*/ 0 h 408"/>
                                <a:gd name="T14" fmla="*/ 394 w 394"/>
                                <a:gd name="T15" fmla="*/ 408 h 408"/>
                              </a:gdLst>
                              <a:ahLst/>
                              <a:cxnLst>
                                <a:cxn ang="T8">
                                  <a:pos x="T0" y="T1"/>
                                </a:cxn>
                                <a:cxn ang="T9">
                                  <a:pos x="T2" y="T3"/>
                                </a:cxn>
                                <a:cxn ang="T10">
                                  <a:pos x="T4" y="T5"/>
                                </a:cxn>
                                <a:cxn ang="T11">
                                  <a:pos x="T6" y="T7"/>
                                </a:cxn>
                              </a:cxnLst>
                              <a:rect l="T12" t="T13" r="T14" b="T15"/>
                              <a:pathLst>
                                <a:path w="394" h="408">
                                  <a:moveTo>
                                    <a:pt x="0" y="0"/>
                                  </a:moveTo>
                                  <a:lnTo>
                                    <a:pt x="336" y="408"/>
                                  </a:lnTo>
                                  <a:lnTo>
                                    <a:pt x="394" y="4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7" name="Freeform 33"/>
                          <wps:cNvSpPr>
                            <a:spLocks/>
                          </wps:cNvSpPr>
                          <wps:spPr bwMode="auto">
                            <a:xfrm>
                              <a:off x="6477183" y="500708"/>
                              <a:ext cx="197" cy="204"/>
                            </a:xfrm>
                            <a:custGeom>
                              <a:avLst/>
                              <a:gdLst>
                                <a:gd name="T0" fmla="*/ 0 w 394"/>
                                <a:gd name="T1" fmla="*/ 0 h 409"/>
                                <a:gd name="T2" fmla="*/ 1 w 394"/>
                                <a:gd name="T3" fmla="*/ 0 h 409"/>
                                <a:gd name="T4" fmla="*/ 1 w 394"/>
                                <a:gd name="T5" fmla="*/ 0 h 409"/>
                                <a:gd name="T6" fmla="*/ 0 w 394"/>
                                <a:gd name="T7" fmla="*/ 0 h 409"/>
                                <a:gd name="T8" fmla="*/ 0 60000 65536"/>
                                <a:gd name="T9" fmla="*/ 0 60000 65536"/>
                                <a:gd name="T10" fmla="*/ 0 60000 65536"/>
                                <a:gd name="T11" fmla="*/ 0 60000 65536"/>
                                <a:gd name="T12" fmla="*/ 0 w 394"/>
                                <a:gd name="T13" fmla="*/ 0 h 409"/>
                                <a:gd name="T14" fmla="*/ 394 w 394"/>
                                <a:gd name="T15" fmla="*/ 409 h 409"/>
                              </a:gdLst>
                              <a:ahLst/>
                              <a:cxnLst>
                                <a:cxn ang="T8">
                                  <a:pos x="T0" y="T1"/>
                                </a:cxn>
                                <a:cxn ang="T9">
                                  <a:pos x="T2" y="T3"/>
                                </a:cxn>
                                <a:cxn ang="T10">
                                  <a:pos x="T4" y="T5"/>
                                </a:cxn>
                                <a:cxn ang="T11">
                                  <a:pos x="T6" y="T7"/>
                                </a:cxn>
                              </a:cxnLst>
                              <a:rect l="T12" t="T13" r="T14" b="T15"/>
                              <a:pathLst>
                                <a:path w="394" h="409">
                                  <a:moveTo>
                                    <a:pt x="0" y="0"/>
                                  </a:moveTo>
                                  <a:lnTo>
                                    <a:pt x="337" y="409"/>
                                  </a:lnTo>
                                  <a:lnTo>
                                    <a:pt x="394" y="40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 name="Freeform 34"/>
                          <wps:cNvSpPr>
                            <a:spLocks/>
                          </wps:cNvSpPr>
                          <wps:spPr bwMode="auto">
                            <a:xfrm>
                              <a:off x="6477852" y="500696"/>
                              <a:ext cx="197" cy="204"/>
                            </a:xfrm>
                            <a:custGeom>
                              <a:avLst/>
                              <a:gdLst>
                                <a:gd name="T0" fmla="*/ 0 w 394"/>
                                <a:gd name="T1" fmla="*/ 0 h 409"/>
                                <a:gd name="T2" fmla="*/ 1 w 394"/>
                                <a:gd name="T3" fmla="*/ 0 h 409"/>
                                <a:gd name="T4" fmla="*/ 1 w 394"/>
                                <a:gd name="T5" fmla="*/ 0 h 409"/>
                                <a:gd name="T6" fmla="*/ 0 w 394"/>
                                <a:gd name="T7" fmla="*/ 0 h 409"/>
                                <a:gd name="T8" fmla="*/ 0 60000 65536"/>
                                <a:gd name="T9" fmla="*/ 0 60000 65536"/>
                                <a:gd name="T10" fmla="*/ 0 60000 65536"/>
                                <a:gd name="T11" fmla="*/ 0 60000 65536"/>
                                <a:gd name="T12" fmla="*/ 0 w 394"/>
                                <a:gd name="T13" fmla="*/ 0 h 409"/>
                                <a:gd name="T14" fmla="*/ 394 w 394"/>
                                <a:gd name="T15" fmla="*/ 409 h 409"/>
                              </a:gdLst>
                              <a:ahLst/>
                              <a:cxnLst>
                                <a:cxn ang="T8">
                                  <a:pos x="T0" y="T1"/>
                                </a:cxn>
                                <a:cxn ang="T9">
                                  <a:pos x="T2" y="T3"/>
                                </a:cxn>
                                <a:cxn ang="T10">
                                  <a:pos x="T4" y="T5"/>
                                </a:cxn>
                                <a:cxn ang="T11">
                                  <a:pos x="T6" y="T7"/>
                                </a:cxn>
                              </a:cxnLst>
                              <a:rect l="T12" t="T13" r="T14" b="T15"/>
                              <a:pathLst>
                                <a:path w="394" h="409">
                                  <a:moveTo>
                                    <a:pt x="0" y="0"/>
                                  </a:moveTo>
                                  <a:lnTo>
                                    <a:pt x="336" y="409"/>
                                  </a:lnTo>
                                  <a:lnTo>
                                    <a:pt x="394" y="40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 name="Freeform 35"/>
                          <wps:cNvSpPr>
                            <a:spLocks/>
                          </wps:cNvSpPr>
                          <wps:spPr bwMode="auto">
                            <a:xfrm>
                              <a:off x="6477862" y="500810"/>
                              <a:ext cx="197" cy="205"/>
                            </a:xfrm>
                            <a:custGeom>
                              <a:avLst/>
                              <a:gdLst>
                                <a:gd name="T0" fmla="*/ 0 w 394"/>
                                <a:gd name="T1" fmla="*/ 0 h 409"/>
                                <a:gd name="T2" fmla="*/ 1 w 394"/>
                                <a:gd name="T3" fmla="*/ 1 h 409"/>
                                <a:gd name="T4" fmla="*/ 1 w 394"/>
                                <a:gd name="T5" fmla="*/ 1 h 409"/>
                                <a:gd name="T6" fmla="*/ 0 w 394"/>
                                <a:gd name="T7" fmla="*/ 0 h 409"/>
                                <a:gd name="T8" fmla="*/ 0 60000 65536"/>
                                <a:gd name="T9" fmla="*/ 0 60000 65536"/>
                                <a:gd name="T10" fmla="*/ 0 60000 65536"/>
                                <a:gd name="T11" fmla="*/ 0 60000 65536"/>
                                <a:gd name="T12" fmla="*/ 0 w 394"/>
                                <a:gd name="T13" fmla="*/ 0 h 409"/>
                                <a:gd name="T14" fmla="*/ 394 w 394"/>
                                <a:gd name="T15" fmla="*/ 409 h 409"/>
                              </a:gdLst>
                              <a:ahLst/>
                              <a:cxnLst>
                                <a:cxn ang="T8">
                                  <a:pos x="T0" y="T1"/>
                                </a:cxn>
                                <a:cxn ang="T9">
                                  <a:pos x="T2" y="T3"/>
                                </a:cxn>
                                <a:cxn ang="T10">
                                  <a:pos x="T4" y="T5"/>
                                </a:cxn>
                                <a:cxn ang="T11">
                                  <a:pos x="T6" y="T7"/>
                                </a:cxn>
                              </a:cxnLst>
                              <a:rect l="T12" t="T13" r="T14" b="T15"/>
                              <a:pathLst>
                                <a:path w="394" h="409">
                                  <a:moveTo>
                                    <a:pt x="0" y="0"/>
                                  </a:moveTo>
                                  <a:lnTo>
                                    <a:pt x="336" y="409"/>
                                  </a:lnTo>
                                  <a:lnTo>
                                    <a:pt x="394" y="40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g:grpSp>
                      <pic:pic xmlns:pic="http://schemas.openxmlformats.org/drawingml/2006/picture">
                        <pic:nvPicPr>
                          <pic:cNvPr id="70" name="Picture 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800600" y="1259864"/>
                            <a:ext cx="1600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18"/>
                        <wps:cNvSpPr>
                          <a:spLocks noChangeArrowheads="1"/>
                        </wps:cNvSpPr>
                        <wps:spPr bwMode="auto">
                          <a:xfrm>
                            <a:off x="2947856" y="2663846"/>
                            <a:ext cx="2673018" cy="449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3385A" w14:textId="77777777" w:rsidR="009B04C0" w:rsidRPr="009C1DED" w:rsidRDefault="009B04C0" w:rsidP="009B04C0">
                              <w:pPr>
                                <w:ind w:right="800"/>
                                <w:textAlignment w:val="baseline"/>
                                <w:rPr>
                                  <w:b/>
                                  <w:bCs/>
                                  <w:color w:val="000000" w:themeColor="text1"/>
                                  <w:kern w:val="24"/>
                                  <w:sz w:val="20"/>
                                  <w:szCs w:val="20"/>
                                  <w:lang w:val="en-PH"/>
                                </w:rPr>
                              </w:pPr>
                              <w:r w:rsidRPr="009C1DED">
                                <w:rPr>
                                  <w:b/>
                                  <w:bCs/>
                                  <w:color w:val="000000" w:themeColor="text1"/>
                                  <w:kern w:val="24"/>
                                  <w:sz w:val="20"/>
                                  <w:szCs w:val="20"/>
                                  <w:u w:val="single"/>
                                  <w:lang w:val="en-PH"/>
                                </w:rPr>
                                <w:t>Reflected Wave</w:t>
                              </w:r>
                            </w:p>
                          </w:txbxContent>
                        </wps:txbx>
                        <wps:bodyPr wrap="square">
                          <a:noAutofit/>
                        </wps:bodyPr>
                      </wps:wsp>
                      <wps:wsp>
                        <wps:cNvPr id="72" name="Bent-Up Arrow 95"/>
                        <wps:cNvSpPr/>
                        <wps:spPr bwMode="auto">
                          <a:xfrm rot="5400000">
                            <a:off x="3533457" y="1738313"/>
                            <a:ext cx="609600" cy="1476375"/>
                          </a:xfrm>
                          <a:prstGeom prst="bentUpArrow">
                            <a:avLst>
                              <a:gd name="adj1" fmla="val 25000"/>
                              <a:gd name="adj2" fmla="val 27647"/>
                              <a:gd name="adj3" fmla="val 25000"/>
                            </a:avLst>
                          </a:prstGeom>
                          <a:solidFill>
                            <a:srgbClr val="666699"/>
                          </a:solidFill>
                          <a:ln w="9525" cap="flat" cmpd="sng" algn="ctr">
                            <a:noFill/>
                            <a:prstDash val="solid"/>
                            <a:round/>
                            <a:headEnd type="none" w="med" len="med"/>
                            <a:tailEnd type="triangle" w="med" len="med"/>
                          </a:ln>
                          <a:effectLst/>
                        </wps:spPr>
                        <wps:bodyPr wrap="square" lIns="90000" tIns="46800" rIns="90000" bIns="46800">
                          <a:noAutofit/>
                        </wps:bodyPr>
                      </wps:wsp>
                      <wps:wsp>
                        <wps:cNvPr id="73" name="Rectangle 18"/>
                        <wps:cNvSpPr>
                          <a:spLocks noChangeArrowheads="1"/>
                        </wps:cNvSpPr>
                        <wps:spPr bwMode="auto">
                          <a:xfrm>
                            <a:off x="4647828" y="2324098"/>
                            <a:ext cx="1295402" cy="668708"/>
                          </a:xfrm>
                          <a:prstGeom prst="rect">
                            <a:avLst/>
                          </a:prstGeom>
                          <a:solidFill>
                            <a:schemeClr val="accent4">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D9DDE" w14:textId="77777777" w:rsidR="009B04C0" w:rsidRPr="001946E1" w:rsidRDefault="009B04C0" w:rsidP="009B04C0">
                              <w:pPr>
                                <w:jc w:val="center"/>
                                <w:textAlignment w:val="baseline"/>
                                <w:rPr>
                                  <w:b/>
                                  <w:bCs/>
                                  <w:color w:val="FFFFFF"/>
                                  <w:kern w:val="24"/>
                                  <w:sz w:val="20"/>
                                  <w:szCs w:val="20"/>
                                  <w:lang w:val="en-PH"/>
                                </w:rPr>
                              </w:pPr>
                              <w:r w:rsidRPr="001946E1">
                                <w:rPr>
                                  <w:b/>
                                  <w:bCs/>
                                  <w:color w:val="FFFFFF"/>
                                  <w:kern w:val="24"/>
                                  <w:sz w:val="20"/>
                                  <w:szCs w:val="20"/>
                                  <w:lang w:val="en-PH"/>
                                </w:rPr>
                                <w:t>Signal Process</w:t>
                              </w:r>
                            </w:p>
                          </w:txbxContent>
                        </wps:txbx>
                        <wps:bodyPr wrap="square">
                          <a:noAutofit/>
                        </wps:bodyPr>
                      </wps:wsp>
                      <wps:wsp>
                        <wps:cNvPr id="74" name="Right Arrow 97"/>
                        <wps:cNvSpPr>
                          <a:spLocks noChangeArrowheads="1"/>
                        </wps:cNvSpPr>
                        <wps:spPr bwMode="auto">
                          <a:xfrm>
                            <a:off x="6096000" y="2476500"/>
                            <a:ext cx="457200" cy="228600"/>
                          </a:xfrm>
                          <a:prstGeom prst="rightArrow">
                            <a:avLst>
                              <a:gd name="adj1" fmla="val 50000"/>
                              <a:gd name="adj2" fmla="val 50000"/>
                            </a:avLst>
                          </a:prstGeom>
                          <a:solidFill>
                            <a:srgbClr val="666699"/>
                          </a:solidFill>
                          <a:ln>
                            <a:noFill/>
                          </a:ln>
                          <a:extLst>
                            <a:ext uri="{91240B29-F687-4F45-9708-019B960494DF}">
                              <a14:hiddenLine xmlns:a14="http://schemas.microsoft.com/office/drawing/2010/main" w="9525">
                                <a:solidFill>
                                  <a:srgbClr val="000000"/>
                                </a:solidFill>
                                <a:miter lim="800000"/>
                                <a:headEnd/>
                                <a:tailEnd/>
                              </a14:hiddenLine>
                            </a:ext>
                          </a:extLst>
                        </wps:spPr>
                        <wps:bodyPr wrap="square" lIns="90000" tIns="46800" rIns="90000" bIns="46800">
                          <a:noAutofit/>
                        </wps:bodyPr>
                      </wps:wsp>
                      <wps:wsp>
                        <wps:cNvPr id="75" name="Rectangle 18"/>
                        <wps:cNvSpPr>
                          <a:spLocks noChangeArrowheads="1"/>
                        </wps:cNvSpPr>
                        <wps:spPr bwMode="auto">
                          <a:xfrm>
                            <a:off x="5854532" y="2730466"/>
                            <a:ext cx="2375067" cy="7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B337C" w14:textId="3BDCD9F6" w:rsidR="009B04C0" w:rsidRPr="00870339" w:rsidRDefault="009B04C0" w:rsidP="009B04C0">
                              <w:pPr>
                                <w:jc w:val="center"/>
                                <w:textAlignment w:val="baseline"/>
                                <w:rPr>
                                  <w:rFonts w:eastAsia="MS Mincho"/>
                                  <w:b/>
                                  <w:bCs/>
                                  <w:color w:val="000000" w:themeColor="text1"/>
                                  <w:kern w:val="24"/>
                                  <w:sz w:val="20"/>
                                  <w:szCs w:val="20"/>
                                  <w:lang w:val="en-PH" w:eastAsia="ja-JP"/>
                                </w:rPr>
                              </w:pPr>
                              <w:r w:rsidRPr="00870339">
                                <w:rPr>
                                  <w:b/>
                                  <w:bCs/>
                                  <w:color w:val="000000" w:themeColor="text1"/>
                                  <w:kern w:val="24"/>
                                  <w:sz w:val="20"/>
                                  <w:szCs w:val="20"/>
                                  <w:u w:val="single"/>
                                  <w:lang w:val="en-PH"/>
                                </w:rPr>
                                <w:t xml:space="preserve">Compressed </w:t>
                              </w:r>
                              <w:r w:rsidR="002965B6" w:rsidRPr="00870339">
                                <w:rPr>
                                  <w:rFonts w:eastAsia="MS Mincho"/>
                                  <w:b/>
                                  <w:bCs/>
                                  <w:color w:val="000000" w:themeColor="text1"/>
                                  <w:kern w:val="24"/>
                                  <w:sz w:val="20"/>
                                  <w:szCs w:val="20"/>
                                  <w:u w:val="single"/>
                                  <w:lang w:val="en-PH" w:eastAsia="ja-JP"/>
                                </w:rPr>
                                <w:t>Signal</w:t>
                              </w:r>
                            </w:p>
                          </w:txbxContent>
                        </wps:txbx>
                        <wps:bodyPr wrap="square">
                          <a:noAutofit/>
                        </wps:bodyPr>
                      </wps:wsp>
                      <wps:wsp>
                        <wps:cNvPr id="76" name="Bent Arrow 102"/>
                        <wps:cNvSpPr/>
                        <wps:spPr bwMode="auto">
                          <a:xfrm>
                            <a:off x="1981200" y="952500"/>
                            <a:ext cx="609600" cy="1371600"/>
                          </a:xfrm>
                          <a:prstGeom prst="bentArrow">
                            <a:avLst/>
                          </a:prstGeom>
                          <a:solidFill>
                            <a:srgbClr val="666699"/>
                          </a:solidFill>
                          <a:ln w="9525" cap="flat" cmpd="sng" algn="ctr">
                            <a:noFill/>
                            <a:prstDash val="solid"/>
                            <a:round/>
                            <a:headEnd type="none" w="med" len="med"/>
                            <a:tailEnd type="triangle" w="med" len="med"/>
                          </a:ln>
                          <a:effectLst/>
                        </wps:spPr>
                        <wps:bodyPr wrap="square" lIns="90000" tIns="46800" rIns="90000" bIns="46800">
                          <a:noAutofit/>
                        </wps:bodyPr>
                      </wps:wsp>
                      <pic:pic xmlns:pic="http://schemas.openxmlformats.org/drawingml/2006/picture">
                        <pic:nvPicPr>
                          <pic:cNvPr id="77" name="Picture 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648450" y="1905000"/>
                            <a:ext cx="488950"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1552F7A" id="グループ化 11" o:spid="_x0000_s1061" style="width:413.45pt;height:163.5pt;mso-position-horizontal-relative:char;mso-position-vertical-relative:line" coordorigin="-3457,-1457" coordsize="85753,36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">
                <v:shape id="Picture 3" o:spid="_x0000_s1062" type="#_x0000_t75" style="position:absolute;left:95;top:21621;width:6648;height: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">
                  <v:imagedata r:id="rId27" o:title=""/>
                  <v:path arrowok="t"/>
                </v:shape>
                <v:rect id="Rectangle 18" o:spid="_x0000_s1063" style="position:absolute;left:-3457;top:29373;width:1430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14:paraId="25B51DD4" w14:textId="77777777" w:rsidR="009B04C0" w:rsidRPr="004D13E8" w:rsidRDefault="009B04C0" w:rsidP="009B04C0">
                        <w:pPr>
                          <w:jc w:val="center"/>
                          <w:textAlignment w:val="baseline"/>
                          <w:rPr>
                            <w:b/>
                            <w:bCs/>
                            <w:color w:val="000000" w:themeColor="text1"/>
                            <w:kern w:val="24"/>
                            <w:sz w:val="20"/>
                            <w:szCs w:val="20"/>
                            <w:lang w:val="en-PH"/>
                          </w:rPr>
                        </w:pPr>
                        <w:r w:rsidRPr="004D13E8">
                          <w:rPr>
                            <w:b/>
                            <w:bCs/>
                            <w:color w:val="000000" w:themeColor="text1"/>
                            <w:kern w:val="24"/>
                            <w:sz w:val="20"/>
                            <w:szCs w:val="20"/>
                            <w:u w:val="single"/>
                            <w:lang w:val="en-PH"/>
                          </w:rPr>
                          <w:t>TX Pulse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64" type="#_x0000_t13" style="position:absolute;left:8382;top:25241;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" fillcolor="#669" stroked="f">
                  <v:textbox inset="2.5mm,1.3mm,2.5mm,1.3mm"/>
                </v:shape>
                <v:rect id="Rectangle 18" o:spid="_x0000_s1065" style="position:absolute;left:13714;top:23717;width:15688;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" fillcolor="#5f497a [2407]" stroked="f">
                  <v:textbox>
                    <w:txbxContent>
                      <w:p w14:paraId="0A747C46" w14:textId="77777777" w:rsidR="009B04C0" w:rsidRPr="001946E1" w:rsidRDefault="009B04C0" w:rsidP="009B04C0">
                        <w:pPr>
                          <w:jc w:val="center"/>
                          <w:textAlignment w:val="baseline"/>
                          <w:rPr>
                            <w:b/>
                            <w:bCs/>
                            <w:color w:val="FFFFFF"/>
                            <w:kern w:val="24"/>
                            <w:sz w:val="20"/>
                            <w:szCs w:val="20"/>
                            <w:lang w:val="en-PH"/>
                          </w:rPr>
                        </w:pPr>
                        <w:r w:rsidRPr="001946E1">
                          <w:rPr>
                            <w:b/>
                            <w:bCs/>
                            <w:color w:val="FFFFFF"/>
                            <w:kern w:val="24"/>
                            <w:sz w:val="20"/>
                            <w:szCs w:val="20"/>
                            <w:lang w:val="en-PH"/>
                          </w:rPr>
                          <w:t>Expansion Process</w:t>
                        </w:r>
                      </w:p>
                    </w:txbxContent>
                  </v:textbox>
                </v:rect>
                <v:group id="Group 1" o:spid="_x0000_s1066" style="position:absolute;left:25334;top:5143;width:13652;height:17173" coordorigin="25334,5222" coordsize="13651,1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6" o:spid="_x0000_s1067" type="#_x0000_t75" style="position:absolute;left:25908;top:5222;width:12954;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">
                    <v:imagedata r:id="rId28" o:title=""/>
                  </v:shape>
                  <v:rect id="Rectangle 18" o:spid="_x0000_s1068" style="position:absolute;left:25334;top:16882;width:13652;height: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textbox>
                      <w:txbxContent>
                        <w:p w14:paraId="1E1092B2" w14:textId="77777777" w:rsidR="009B04C0" w:rsidRPr="004D13E8" w:rsidRDefault="009B04C0" w:rsidP="009B04C0">
                          <w:pPr>
                            <w:jc w:val="center"/>
                            <w:textAlignment w:val="baseline"/>
                            <w:rPr>
                              <w:b/>
                              <w:bCs/>
                              <w:color w:val="000000" w:themeColor="text1"/>
                              <w:kern w:val="24"/>
                              <w:sz w:val="20"/>
                              <w:szCs w:val="20"/>
                              <w:lang w:val="en-PH"/>
                            </w:rPr>
                          </w:pPr>
                          <w:r w:rsidRPr="004D13E8">
                            <w:rPr>
                              <w:b/>
                              <w:bCs/>
                              <w:color w:val="000000" w:themeColor="text1"/>
                              <w:kern w:val="24"/>
                              <w:sz w:val="20"/>
                              <w:szCs w:val="20"/>
                              <w:u w:val="single"/>
                              <w:lang w:val="en-PH"/>
                            </w:rPr>
                            <w:t>Antenna</w:t>
                          </w:r>
                        </w:p>
                      </w:txbxContent>
                    </v:textbox>
                  </v:rect>
                </v:group>
                <v:rect id="Rectangle 18" o:spid="_x0000_s1069" style="position:absolute;left:4461;top:11811;width:16872;height:8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textbox>
                    <w:txbxContent>
                      <w:p w14:paraId="1738A410" w14:textId="4FAEADA0" w:rsidR="009B04C0" w:rsidRPr="00962D31" w:rsidRDefault="004A560E" w:rsidP="009B04C0">
                        <w:pPr>
                          <w:jc w:val="center"/>
                          <w:textAlignment w:val="baseline"/>
                          <w:rPr>
                            <w:rFonts w:eastAsia="MS Mincho"/>
                            <w:b/>
                            <w:bCs/>
                            <w:color w:val="000000" w:themeColor="text1"/>
                            <w:kern w:val="24"/>
                            <w:sz w:val="20"/>
                            <w:szCs w:val="20"/>
                            <w:lang w:val="en-PH" w:eastAsia="ja-JP"/>
                          </w:rPr>
                        </w:pPr>
                        <w:r w:rsidRPr="00870339">
                          <w:rPr>
                            <w:rFonts w:eastAsia="MS Mincho"/>
                            <w:b/>
                            <w:bCs/>
                            <w:color w:val="000000" w:themeColor="text1"/>
                            <w:kern w:val="24"/>
                            <w:sz w:val="20"/>
                            <w:szCs w:val="20"/>
                            <w:u w:val="single"/>
                            <w:lang w:val="en-PH" w:eastAsia="ja-JP"/>
                          </w:rPr>
                          <w:t>LFM</w:t>
                        </w:r>
                        <w:r w:rsidR="009B04C0" w:rsidRPr="00870339">
                          <w:rPr>
                            <w:b/>
                            <w:bCs/>
                            <w:color w:val="000000" w:themeColor="text1"/>
                            <w:kern w:val="24"/>
                            <w:sz w:val="20"/>
                            <w:szCs w:val="20"/>
                            <w:u w:val="single"/>
                            <w:lang w:val="en-PH"/>
                          </w:rPr>
                          <w:t xml:space="preserve"> Pulse</w:t>
                        </w:r>
                        <w:r w:rsidR="009B04C0" w:rsidRPr="00870339">
                          <w:rPr>
                            <w:rFonts w:eastAsia="MS Mincho" w:hint="eastAsia"/>
                            <w:b/>
                            <w:bCs/>
                            <w:color w:val="000000" w:themeColor="text1"/>
                            <w:kern w:val="24"/>
                            <w:sz w:val="20"/>
                            <w:szCs w:val="20"/>
                            <w:u w:val="single"/>
                            <w:lang w:val="en-PH" w:eastAsia="ja-JP"/>
                          </w:rPr>
                          <w:t>s</w:t>
                        </w:r>
                      </w:p>
                    </w:txbxContent>
                  </v:textbox>
                </v:rect>
                <v:group id="Group 2" o:spid="_x0000_s1070" style="position:absolute;left:34243;top:-1457;width:30188;height:10267" coordorigin="34243,-1457" coordsize="30187,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18" o:spid="_x0000_s1071" style="position:absolute;left:34243;top:-1457;width:30188;height: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textbox>
                      <w:txbxContent>
                        <w:p w14:paraId="14B74E7D" w14:textId="078CB3DD" w:rsidR="009B04C0" w:rsidRPr="00962D31" w:rsidRDefault="004A560E" w:rsidP="009B04C0">
                          <w:pPr>
                            <w:jc w:val="center"/>
                            <w:textAlignment w:val="baseline"/>
                            <w:rPr>
                              <w:rFonts w:eastAsia="MS Mincho"/>
                              <w:b/>
                              <w:bCs/>
                              <w:color w:val="000000" w:themeColor="text1"/>
                              <w:kern w:val="24"/>
                              <w:sz w:val="20"/>
                              <w:szCs w:val="20"/>
                              <w:lang w:val="en-PH" w:eastAsia="ja-JP"/>
                            </w:rPr>
                          </w:pPr>
                          <w:r w:rsidRPr="00870339">
                            <w:rPr>
                              <w:rFonts w:eastAsia="MS Mincho"/>
                              <w:b/>
                              <w:bCs/>
                              <w:color w:val="000000" w:themeColor="text1"/>
                              <w:kern w:val="24"/>
                              <w:sz w:val="20"/>
                              <w:szCs w:val="20"/>
                              <w:u w:val="single"/>
                              <w:lang w:val="en-PH" w:eastAsia="ja-JP"/>
                            </w:rPr>
                            <w:t>LFM</w:t>
                          </w:r>
                          <w:r w:rsidR="009B04C0" w:rsidRPr="00870339">
                            <w:rPr>
                              <w:b/>
                              <w:bCs/>
                              <w:color w:val="000000" w:themeColor="text1"/>
                              <w:kern w:val="24"/>
                              <w:sz w:val="20"/>
                              <w:szCs w:val="20"/>
                              <w:u w:val="single"/>
                              <w:lang w:val="en-PH"/>
                            </w:rPr>
                            <w:t xml:space="preserve"> Pulse</w:t>
                          </w:r>
                          <w:r w:rsidR="009B04C0" w:rsidRPr="00870339">
                            <w:rPr>
                              <w:rFonts w:eastAsia="MS Mincho" w:hint="eastAsia"/>
                              <w:b/>
                              <w:bCs/>
                              <w:color w:val="000000" w:themeColor="text1"/>
                              <w:kern w:val="24"/>
                              <w:sz w:val="20"/>
                              <w:szCs w:val="20"/>
                              <w:u w:val="single"/>
                              <w:lang w:val="en-PH" w:eastAsia="ja-JP"/>
                            </w:rPr>
                            <w:t>s</w:t>
                          </w:r>
                        </w:p>
                      </w:txbxContent>
                    </v:textbox>
                  </v:rect>
                  <v:shapetype id="_x0000_t32" coordsize="21600,21600" o:spt="32" o:oned="t" path="m,l21600,21600e" filled="f">
                    <v:path arrowok="t" fillok="f" o:connecttype="none"/>
                    <o:lock v:ext="edit" shapetype="t"/>
                  </v:shapetype>
                  <v:shape id="Straight Arrow Connector 35" o:spid="_x0000_s1072" type="#_x0000_t32" style="position:absolute;left:35052;top:8810;width:28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" strokecolor="#974706 [1609]" strokeweight="2pt">
                    <v:stroke endarrow="open"/>
                  </v:shape>
                  <v:shape id="Picture 7" o:spid="_x0000_s1073" type="#_x0000_t75" style="position:absolute;left:41148;top:2746;width:15240;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">
                    <v:imagedata r:id="rId29" o:title=""/>
                  </v:shape>
                </v:group>
                <v:shape id="Straight Arrow Connector 37" o:spid="_x0000_s1074" type="#_x0000_t32" style="position:absolute;left:35052;top:11811;width:28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" strokecolor="#974706 [1609]" strokeweight="2pt">
                  <v:stroke startarrow="open"/>
                </v:shape>
                <v:rect id="Rectangle 18" o:spid="_x0000_s1075" style="position:absolute;left:43055;top:14238;width:26382;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textbox>
                    <w:txbxContent>
                      <w:p w14:paraId="6EA8D982" w14:textId="77777777" w:rsidR="009B04C0" w:rsidRPr="004D13E8" w:rsidRDefault="009B04C0" w:rsidP="009B04C0">
                        <w:pPr>
                          <w:jc w:val="right"/>
                          <w:textAlignment w:val="baseline"/>
                          <w:rPr>
                            <w:b/>
                            <w:bCs/>
                            <w:color w:val="000000" w:themeColor="text1"/>
                            <w:kern w:val="24"/>
                            <w:sz w:val="20"/>
                            <w:szCs w:val="20"/>
                            <w:lang w:val="en-PH"/>
                          </w:rPr>
                        </w:pPr>
                        <w:r w:rsidRPr="004D13E8">
                          <w:rPr>
                            <w:b/>
                            <w:bCs/>
                            <w:color w:val="000000" w:themeColor="text1"/>
                            <w:kern w:val="24"/>
                            <w:sz w:val="20"/>
                            <w:szCs w:val="20"/>
                            <w:u w:val="single"/>
                            <w:lang w:val="en-PH"/>
                          </w:rPr>
                          <w:t>Reflected Wave</w:t>
                        </w:r>
                      </w:p>
                    </w:txbxContent>
                  </v:textbox>
                </v:rect>
                <v:group id="Group 11" o:spid="_x0000_s1076" style="position:absolute;left:64770;top:4953;width:16764;height:13716" coordorigin="64770,5000"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AutoShape 10" o:spid="_x0000_s1077" style="position:absolute;left:64770;top:5000;width:1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o:lock v:ext="edit" aspectratio="t" text="t"/>
                  </v:rect>
                  <v:shape id="Freeform 13" o:spid="_x0000_s1078" style="position:absolute;left:64775;top:5006;width:3;height:1;visibility:visible;mso-wrap-style:square;v-text-anchor:top" coordsize="50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" path="m508,71r-4,20l496,111r-9,17l476,145r-13,16l450,176r-16,13l416,202r-18,10l378,221r-20,7l337,234r-23,5l291,240r-25,1l242,239r-25,-4l193,229r-23,-8l147,212,126,201,106,188,88,173,71,158,55,141,41,123,29,105,19,85,11,65,5,44,2,22,,,11,13,22,24,34,36,46,47,60,58r15,9l90,76r16,9l124,93r17,8l158,108r20,6l196,119r20,4l235,128r21,2l275,133r18,l311,133r19,l347,131r17,-2l381,126r17,-4l413,119r16,-6l444,108r14,-7l472,94r12,-6l497,80r11,-9xe" fillcolor="black" stroked="f">
                    <v:path arrowok="t" o:connecttype="custom" o:connectlocs="1,0;1,0;1,0;1,0;1,0;1,0;1,0;1,0;1,0;1,0;1,0;1,0;1,0;1,0;1,0;1,0;1,0;1,0;1,0;1,0;1,0;1,0;1,0;1,0;1,0;1,0;1,0;1,0;1,0;1,0;1,0;1,0" o:connectangles="0,0,0,0,0,0,0,0,0,0,0,0,0,0,0,0,0,0,0,0,0,0,0,0,0,0,0,0,0,0,0,0" textboxrect="0,0,508,241"/>
                  </v:shape>
                  <v:shape id="Freeform 14" o:spid="_x0000_s1079" style="position:absolute;left:64775;top:5005;width:3;height:1;visibility:visible;mso-wrap-style:square;v-text-anchor:top" coordsize="50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" path="m509,71r-5,20l497,110r-9,18l476,145r-13,16l450,176r-17,13l416,201r-18,11l378,221r-19,7l337,234r-22,4l292,239r-24,2l243,238r-25,-3l194,229r-24,-8l148,212,127,200,106,188,88,173,71,158,56,140,42,123,29,105,20,85,12,64,5,43,1,22,,,11,12,22,24,34,35,48,47,61,57,75,67r16,9l107,85r17,8l141,101r18,7l178,114r18,4l216,123r19,5l256,130r18,2l293,132r18,l330,132r17,-1l364,129r16,-4l398,122r16,-4l429,113r15,-5l459,101r12,-7l485,87r13,-8l509,71xe" fillcolor="black" stroked="f">
                    <v:path arrowok="t" o:connecttype="custom" o:connectlocs="0,0;0,0;0,0;0,0;0,0;0,0;0,0;0,0;0,0;0,0;0,0;0,0;0,0;0,0;0,0;0,0;0,0;0,0;0,0;0,0;0,0;0,0;0,0;0,0;0,0;0,0;0,0;0,0;0,0;0,0;0,0;0,0" o:connectangles="0,0,0,0,0,0,0,0,0,0,0,0,0,0,0,0,0,0,0,0,0,0,0,0,0,0,0,0,0,0,0,0" textboxrect="0,0,509,241"/>
                  </v:shape>
                  <v:shape id="Freeform 15" o:spid="_x0000_s1080" style="position:absolute;left:64777;top:5006;width:2;height:0;visibility:visible;mso-wrap-style:square;v-text-anchor:top" coordsize="33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" path="m335,46r-9,26l313,95r-18,20l273,132r-25,12l220,153r-29,5l159,157r-32,-7l97,138,70,123,47,104,27,81,13,55,4,29,,,14,16,30,31,49,44,70,57,93,67r23,8l141,81r26,4l192,87r24,l239,84r22,-4l282,74r19,-7l318,57,335,46xe" fillcolor="black" stroked="f">
                    <v:path arrowok="t" o:connecttype="custom" o:connectlocs="0,1;0,1;0,1;0,1;0,1;0,1;0,1;0,1;0,1;0,1;0,1;0,1;0,1;0,1;0,1;0,1;0,0;0,1;0,1;0,1;0,1;0,1;0,1;0,1;0,1;0,1;0,1;0,1;0,1;0,1;0,1;0,1;0,1" o:connectangles="0,0,0,0,0,0,0,0,0,0,0,0,0,0,0,0,0,0,0,0,0,0,0,0,0,0,0,0,0,0,0,0,0" textboxrect="0,0,335,158"/>
                  </v:shape>
                  <v:shape id="Freeform 16" o:spid="_x0000_s1081" style="position:absolute;left:64774;top:5006;width:2;height:1;visibility:visible;mso-wrap-style:square;v-text-anchor:top" coordsize="33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" path="m334,46r-8,25l312,94r-18,21l273,131r-26,13l220,153r-30,3l159,155r-33,-6l96,138,69,122,46,103,26,80,12,55,3,28,,,13,16,29,30,48,43,69,55,92,65r23,8l140,80r27,5l191,86r24,l238,84r22,-5l281,73r19,-8l317,56,334,46xe" fillcolor="black" stroked="f">
                    <v:path arrowok="t" o:connecttype="custom" o:connectlocs="1,1;1,1;1,1;1,1;1,1;1,1;1,1;1,1;1,1;1,1;1,1;1,1;1,1;1,1;1,1;1,1;0,0;1,1;1,1;1,1;1,1;1,1;1,1;1,1;1,1;1,1;1,1;1,1;1,1;1,1;1,1;1,1;1,1" o:connectangles="0,0,0,0,0,0,0,0,0,0,0,0,0,0,0,0,0,0,0,0,0,0,0,0,0,0,0,0,0,0,0,0,0" textboxrect="0,0,334,156"/>
                  </v:shape>
                  <v:shape id="Freeform 17" o:spid="_x0000_s1082" style="position:absolute;left:64778;top:5006;width:2;height:1;visibility:visible;mso-wrap-style:square;v-text-anchor:top" coordsize="3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" path="m336,46r-8,25l314,94r-18,21l275,131r-26,13l222,153r-30,4l161,156r-33,-7l98,138,71,123,48,103,28,80,13,55,4,28,,,14,16,31,31,50,43,71,56,93,66r24,8l142,80r27,5l193,86r24,l240,84r22,-5l283,73r19,-7l319,56,336,46xe" fillcolor="black" stroked="f">
                    <v:path arrowok="t" o:connecttype="custom" o:connectlocs="0,1;0,1;0,1;0,1;0,1;0,1;0,1;0,1;0,1;0,1;0,1;0,1;0,1;0,1;0,1;0,1;0,0;0,1;0,1;0,1;0,1;0,1;0,1;0,1;0,1;0,1;0,1;0,1;0,1;0,1;0,1;0,1;0,1" o:connectangles="0,0,0,0,0,0,0,0,0,0,0,0,0,0,0,0,0,0,0,0,0,0,0,0,0,0,0,0,0,0,0,0,0" textboxrect="0,0,336,157"/>
                  </v:shape>
                  <v:shape id="Freeform 18" o:spid="_x0000_s1083" style="position:absolute;left:64771;top:5005;width:2;height:1;visibility:visible;mso-wrap-style:square;v-text-anchor:top" coordsize="33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" path="m334,46r-8,25l313,94r-18,21l274,131r-26,13l221,153r-30,5l159,156r-33,-7l96,138,69,123,46,103,26,80,12,55,3,28,,,13,16,31,31,49,43,70,56,92,67r24,8l141,80r27,5l192,86r24,l239,84r22,-5l282,73r18,-6l318,56,334,46xe" fillcolor="black" stroked="f">
                    <v:path arrowok="t" o:connecttype="custom" o:connectlocs="1,1;1,1;1,1;1,1;1,1;1,1;1,1;1,1;1,1;1,1;1,1;1,1;1,1;1,1;1,1;1,1;0,0;1,1;1,1;1,1;1,1;1,1;1,1;1,1;1,1;1,1;1,1;1,1;1,1;1,1;1,1;1,1;1,1" o:connectangles="0,0,0,0,0,0,0,0,0,0,0,0,0,0,0,0,0,0,0,0,0,0,0,0,0,0,0,0,0,0,0,0,0" textboxrect="0,0,334,158"/>
                  </v:shape>
                  <v:shape id="Freeform 19" o:spid="_x0000_s1084" style="position:absolute;left:64773;top:5006;width:2;height:1;visibility:visible;mso-wrap-style:square;v-text-anchor:top" coordsize="33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" path="m334,46r-8,26l312,95r-17,20l273,132r-24,12l221,153r-30,5l159,157r-32,-7l97,138,69,123,46,104,27,81,13,55,4,29,,,14,16,31,31,50,44,70,57,92,67r23,8l141,81r26,4l191,87r25,l239,84r21,-4l281,74r20,-7l318,57,334,46xe" fillcolor="black" stroked="f">
                    <v:path arrowok="t" o:connecttype="custom" o:connectlocs="1,1;1,1;1,1;1,1;1,1;1,1;1,1;1,1;1,1;1,1;1,1;1,1;1,1;1,1;1,1;1,1;0,0;1,1;1,1;1,1;1,1;1,1;1,1;1,1;1,1;1,1;1,1;1,1;1,1;1,1;1,1;1,1;1,1" o:connectangles="0,0,0,0,0,0,0,0,0,0,0,0,0,0,0,0,0,0,0,0,0,0,0,0,0,0,0,0,0,0,0,0,0" textboxrect="0,0,334,158"/>
                  </v:shape>
                  <v:shape id="Freeform 20" o:spid="_x0000_s1085" style="position:absolute;left:64777;top:5006;width:1;height:1;visibility:visible;mso-wrap-style:square;v-text-anchor:top" coordsize="33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" path="m334,48r-8,25l313,96r-19,20l274,133r-26,13l221,154r-30,4l159,157r-33,-7l96,139,69,124,46,104,26,81,12,56,3,29,,,13,17,31,32,49,44,70,57,92,67r24,8l141,81r27,5l192,88r24,-1l239,85r22,-4l282,75r18,-8l318,58,334,48xe" fillcolor="black" stroked="f">
                    <v:path arrowok="t" o:connecttype="custom" o:connectlocs="1,1;1,1;1,1;1,1;1,1;1,1;1,1;1,1;1,1;1,1;1,1;1,1;1,1;1,1;1,1;1,1;0,0;1,1;1,1;1,1;1,1;1,1;1,1;1,1;1,1;1,1;1,1;1,1;1,1;1,1;1,1;1,1;1,1" o:connectangles="0,0,0,0,0,0,0,0,0,0,0,0,0,0,0,0,0,0,0,0,0,0,0,0,0,0,0,0,0,0,0,0,0" textboxrect="0,0,334,158"/>
                  </v:shape>
                  <v:shape id="Freeform 21" o:spid="_x0000_s1086" style="position:absolute;left:64772;top:5006;width:2;height:1;visibility:visible;mso-wrap-style:square;v-text-anchor:top" coordsize="51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" path="m510,58r-5,19l498,97r-9,19l479,133r-12,16l452,164r-15,14l420,190r-17,11l383,211r-21,8l340,225r-22,5l295,232r-24,1l247,232r-25,-4l197,224r-23,-8l151,208,129,196,110,185,91,171,74,156,58,140,43,122,32,104,21,84,12,65,6,44,2,22,,,11,13,22,24,35,35,48,46,63,56,77,66r16,9l109,83r17,8l143,98r18,6l180,110r19,4l218,118r20,3l259,124r18,1l295,125r19,l332,124r18,-3l367,119r16,-3l400,112r15,-5l431,102r14,-6l460,90r13,-8l487,75r11,-8l510,58xe" fillcolor="black" stroked="f">
                    <v:path arrowok="t" o:connecttype="custom" o:connectlocs="0,0;0,0;0,0;0,0;0,0;0,0;0,0;0,0;0,0;0,0;0,0;0,0;0,0;0,0;0,0;0,0;0,0;0,0;0,0;0,0;0,0;0,0;0,0;0,0;0,0;0,0;0,0;0,0;0,0;0,0;0,0;0,0" o:connectangles="0,0,0,0,0,0,0,0,0,0,0,0,0,0,0,0,0,0,0,0,0,0,0,0,0,0,0,0,0,0,0,0" textboxrect="0,0,510,233"/>
                  </v:shape>
                  <v:shape id="Freeform 22" o:spid="_x0000_s1087" style="position:absolute;left:64772;top:5004;width:3;height:2;visibility:visible;mso-wrap-style:square;v-text-anchor:top" coordsize="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" path="m591,83r-6,23l577,128r-12,22l553,169r-14,19l522,205r-19,15l484,234r-21,13l440,257r-24,9l390,272r-26,5l337,280r-27,l281,278r-29,-5l223,266r-26,-9l170,247,146,233,123,219,101,202,81,183,63,165,47,144,33,122,22,99,12,75,5,51,1,25,,,11,15,24,29,39,41,54,54,70,67,86,78r18,12l123,100r20,9l162,118r21,8l205,132r22,7l250,144r23,5l297,152r22,2l340,156r21,l382,154r21,-2l422,150r20,-4l462,143r18,-6l497,132r18,-6l532,119r15,-8l563,103,577,93,591,83xe" fillcolor="black" stroked="f">
                    <v:path arrowok="t" o:connecttype="custom" o:connectlocs="1,1;1,1;1,1;1,1;1,1;1,1;1,1;1,1;1,1;1,1;1,1;1,1;1,1;1,1;1,1;1,1;1,1;1,1;1,1;1,1;1,1;1,1;1,1;1,1;1,1;1,1;1,1;1,1;1,1;1,1;1,1;1,1" o:connectangles="0,0,0,0,0,0,0,0,0,0,0,0,0,0,0,0,0,0,0,0,0,0,0,0,0,0,0,0,0,0,0,0" textboxrect="0,0,591,280"/>
                  </v:shape>
                  <v:shape id="Freeform 23" o:spid="_x0000_s1088" style="position:absolute;left:64770;top:5005;width:2;height:2;visibility:visible;mso-wrap-style:square;v-text-anchor:top" coordsize="52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" path="m465,129r-19,5l427,137r-21,3l386,143r-22,1l344,144r-22,l300,143r-24,-3l253,137r-23,-5l208,127r-22,-6l165,113r-20,-8l126,96,106,86,89,76,72,64,56,53,41,40,26,28,13,14,,,3,25,7,51r7,24l23,98r13,23l50,142r17,20l86,181r19,17l127,214r24,14l175,241r27,10l230,259r27,7l287,270r17,1l322,271r17,l355,268r16,-2l387,264r17,-5l419,255r14,-5l448,243r14,-6l475,229r13,-8l500,213r12,-9l523,193,465,129xe" fillcolor="black" stroked="f">
                    <v:path arrowok="t" o:connecttype="custom" o:connectlocs="0,1;0,1;0,1;0,1;0,1;0,1;0,1;0,1;0,1;0,1;0,1;0,1;0,1;0,1;0,1;0,1;0,1;0,1;0,1;0,1;0,1;0,1;0,1;0,1;0,0;0,1;0,1;0,1;0,1;0,1;0,1;0,1;0,1;0,1;0,1;0,1;0,1;0,1;0,1;0,1;0,1;0,1;0,1;0,1;0,1;0,1;0,1;0,1;0,1;0,1;0,1;0,1;0,1;0,1;0,1;0,1;0,1;0,1" o:connectangles="0,0,0,0,0,0,0,0,0,0,0,0,0,0,0,0,0,0,0,0,0,0,0,0,0,0,0,0,0,0,0,0,0,0,0,0,0,0,0,0,0,0,0,0,0,0,0,0,0,0,0,0,0,0,0,0,0,0" textboxrect="0,0,523,271"/>
                  </v:shape>
                  <v:shape id="Freeform 24" o:spid="_x0000_s1089" style="position:absolute;left:64770;top:5002;width:4;height:3;visibility:visible;mso-wrap-style:square;v-text-anchor:top" coordsize="9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" path="m432,354r-16,-8l400,338r-16,-7l367,326r-17,-4l331,318r-17,-1l295,316r-30,1l238,322r-28,7l184,339r-25,13l136,367r-21,18l94,405,75,427,59,451,45,476,34,504r-9,27l18,561r-5,31l12,625,7,603,5,581,2,559,,536,2,504,5,473r6,-31l19,413,30,385,43,359,58,334,75,312,94,292r21,-19l136,257r25,-13l185,234r26,-8l239,221r28,-1l284,221r17,3l317,227r18,4l351,236r16,7l382,251r15,8l401,232r7,-27l416,180r11,-24l439,133r14,-21l468,91,485,73,503,57,522,42,543,29,565,19r23,-8l611,5,635,1,661,r20,1l701,4r19,4l740,14r18,8l776,30r17,10l810,52r16,13l841,79r14,15l869,110r13,17l893,145r11,19l913,183,902,173r-10,-9l882,156r-12,-9l859,140r-13,-8l833,125r-12,-6l808,114r-13,-6l782,105r-14,-3l754,98,740,97,726,96,711,95r-26,1l659,99r-25,6l610,114r-22,11l566,137r-21,14l526,168r-18,19l492,206r-15,21l465,250r-12,24l444,300r-7,26l432,354xe" fillcolor="black" stroked="f">
                    <v:path arrowok="t" o:connecttype="custom" o:connectlocs="0,0;0,0;0,0;0,0;0,0;0,0;0,0;0,0;0,0;0,0;0,0;0,0;0,0;0,0;0,0;0,0;0,0;0,0;0,0;0,0;0,0;0,0;0,0;0,0;0,0;0,0;0,0;0,0;0,0;0,0;0,0;0,0;0,0;0,0;0,0;0,0;0,0;0,0;0,0;0,0;0,0;0,0;0,0;0,0;0,0;0,0;0,0;0,0;0,0;0,0;0,0;0,0;0,0;0,0;0,0;0,0;0,0;0,0" o:connectangles="0,0,0,0,0,0,0,0,0,0,0,0,0,0,0,0,0,0,0,0,0,0,0,0,0,0,0,0,0,0,0,0,0,0,0,0,0,0,0,0,0,0,0,0,0,0,0,0,0,0,0,0,0,0,0,0,0,0" textboxrect="0,0,913,625"/>
                  </v:shape>
                  <v:shape id="Freeform 25" o:spid="_x0000_s1090" style="position:absolute;left:64771;top:5000;width:9;height:6;visibility:visible;mso-wrap-style:square;v-text-anchor:top" coordsize="1908,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" path="m1689,958r-7,l1675,958r-7,l1661,958r-7,1l1647,960r-6,1l1635,962r-2,-28l1630,906r-7,-27l1615,853r-10,-24l1592,805r-15,-22l1561,762r-19,-18l1523,726r-21,-15l1479,699r-24,-12l1431,679r-27,-6l1378,670r-16,-1l1345,670r-16,1l1313,673r-15,4l1282,680r-14,6l1253,692r-3,-21l1244,651r-7,-19l1229,613r-10,-18l1207,579r-11,-16l1182,549r-15,-14l1152,523r-17,-10l1117,504r-18,-8l1080,490r-19,-5l1040,483r-7,l1027,483r-6,l1015,483r,-36l1011,412r-5,-34l995,345,984,314,969,284,951,255,931,228,909,205,885,182,858,164,830,147,801,133,769,121r-32,-7l704,110r-27,-1l652,111r-25,3l602,119r-24,8l554,136r-22,11l510,159r-21,14l470,189r-19,17l434,225r-15,20l404,266r-12,22l380,313r-10,-5l359,304r-11,-3l337,298r-11,-3l314,293r-11,-1l291,291r-24,-2l243,292r-24,3l196,301r-22,7l152,317r-21,12l112,341,93,356,76,372,60,390,45,408,31,428,19,448,9,472,,495r,-6l,482r,-6l,470,3,439,9,408r9,-29l30,352,44,325,60,301,78,279,98,258r22,-18l143,224r25,-14l195,198r26,-8l250,185r29,-3l309,182r11,1l332,185r11,2l355,189r10,4l377,196r10,4l397,204r12,-23l422,158r14,-21l451,117,469,98,487,81,507,65,528,51,549,38,571,27r24,-9l620,11,644,5,669,1,695,r26,1l754,6r33,7l818,24r30,14l875,54r27,20l926,96r22,24l969,147r17,27l1001,204r11,32l1023,269r6,34l1032,339r,36l1038,374r7,l1051,374r6,1l1078,377r20,5l1116,387r19,8l1152,405r17,10l1184,427r15,13l1213,454r11,16l1236,487r10,18l1254,523r7,20l1267,563r4,20l1286,578r13,-6l1315,568r15,-3l1347,561r16,-1l1379,560r16,l1421,564r27,6l1472,578r24,11l1519,602r21,15l1560,634r18,18l1594,673r15,23l1622,719r10,25l1640,770r7,27l1651,824r1,29l1659,852r6,-1l1671,850r7,l1685,850r7,l1699,850r7,l1728,852r22,6l1769,865r20,10l1807,886r18,14l1841,915r14,18l1867,951r12,20l1888,992r8,22l1902,1037r4,25l1908,1087r,25l1905,1133r-3,20l1896,1172r-6,20l1888,1169r-3,-22l1880,1125r-8,-21l1864,1083r-11,-18l1842,1048r-13,-16l1815,1017r-15,-14l1783,990r-17,-10l1747,972r-18,-7l1709,960r-20,-2xe" fillcolor="black" stroked="f">
                    <v:path arrowok="t" o:connecttype="custom" o:connectlocs="1,0;1,0;1,0;1,0;1,0;1,0;1,0;1,0;1,0;1,0;1,0;1,0;1,0;1,0;1,0;1,0;1,0;1,0;1,0;1,0;1,0;0,0;1,0;1,0;1,0;1,0;1,0;1,0;1,0;1,0;1,0;1,0;1,0;1,0;1,0;1,0;1,0;1,0;1,0;1,0;1,0;1,0;1,0;1,0;1,0;1,0;1,0;1,0;1,0;1,0;1,0" o:connectangles="0,0,0,0,0,0,0,0,0,0,0,0,0,0,0,0,0,0,0,0,0,0,0,0,0,0,0,0,0,0,0,0,0,0,0,0,0,0,0,0,0,0,0,0,0,0,0,0,0,0,0" textboxrect="0,0,1908,1192"/>
                  </v:shape>
                  <v:shape id="Freeform 26" o:spid="_x0000_s1091" style="position:absolute;left:64772;top:5007;width:4;height:4;visibility:visible;mso-wrap-style:square;v-text-anchor:top" coordsize="7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" path="m,l713,855r58,-7l,xe" fillcolor="black" stroked="f">
                    <v:path arrowok="t" o:connecttype="custom" o:connectlocs="0,0;0,1;0,1;0,0" o:connectangles="0,0,0,0" textboxrect="0,0,771,855"/>
                  </v:shape>
                  <v:shape id="Freeform 27" o:spid="_x0000_s1092" style="position:absolute;left:64774;top:5005;width:3;height:3;visibility:visible;mso-wrap-style:square;v-text-anchor:top" coordsize="50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" path="m,l451,561r58,-8l,xe" fillcolor="black" stroked="f">
                    <v:path arrowok="t" o:connecttype="custom" o:connectlocs="0,0;1,0;1,0;0,0" o:connectangles="0,0,0,0" textboxrect="0,0,509,561"/>
                  </v:shape>
                  <v:shape id="Freeform 28" o:spid="_x0000_s1093" style="position:absolute;left:64775;top:5007;width:2;height:3;visibility:visible;mso-wrap-style:square;v-text-anchor:top" coordsize="50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" path="m,l450,560r58,-8l,xe" fillcolor="black" stroked="f">
                    <v:path arrowok="t" o:connecttype="custom" o:connectlocs="0,0;1,1;1,1;0,0" o:connectangles="0,0,0,0" textboxrect="0,0,508,560"/>
                  </v:shape>
                  <v:shape id="Freeform 29" o:spid="_x0000_s1094" style="position:absolute;left:64775;top:5008;width:2;height:3;visibility:visible;mso-wrap-style:square;v-text-anchor:top" coordsize="50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" path="m,l450,561r58,-8l,xe" fillcolor="black" stroked="f">
                    <v:path arrowok="t" o:connecttype="custom" o:connectlocs="0,0;1,1;1,1;0,0" o:connectangles="0,0,0,0" textboxrect="0,0,508,561"/>
                  </v:shape>
                  <v:shape id="Freeform 30" o:spid="_x0000_s1095" style="position:absolute;left:64776;top:5007;width:3;height:2;visibility:visible;mso-wrap-style:square;v-text-anchor:top" coordsize="51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" path="m,l451,561r59,-8l,xe" fillcolor="black" stroked="f">
                    <v:path arrowok="t" o:connecttype="custom" o:connectlocs="0,0;1,1;1,1;0,0" o:connectangles="0,0,0,0" textboxrect="0,0,510,561"/>
                  </v:shape>
                  <v:shape id="Freeform 31" o:spid="_x0000_s1096" style="position:absolute;left:64777;top:5008;width:2;height:2;visibility:visible;mso-wrap-style:square;v-text-anchor:top" coordsize="39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" path="m,l335,409r59,-8l,xe" fillcolor="black" stroked="f">
                    <v:path arrowok="t" o:connecttype="custom" o:connectlocs="0,0;1,0;1,0;0,0" o:connectangles="0,0,0,0" textboxrect="0,0,394,409"/>
                  </v:shape>
                  <v:shape id="Freeform 32" o:spid="_x0000_s1097" style="position:absolute;left:64777;top:5010;width:2;height:2;visibility:visible;mso-wrap-style:square;v-text-anchor:top" coordsize="39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" path="m,l336,408r58,-8l,xe" fillcolor="black" stroked="f">
                    <v:path arrowok="t" o:connecttype="custom" o:connectlocs="0,0;1,1;1,1;0,0" o:connectangles="0,0,0,0" textboxrect="0,0,394,408"/>
                  </v:shape>
                  <v:shape id="Freeform 33" o:spid="_x0000_s1098" style="position:absolute;left:64771;top:5007;width:2;height:2;visibility:visible;mso-wrap-style:square;v-text-anchor:top" coordsize="39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" path="m,l337,409r57,-8l,xe" fillcolor="black" stroked="f">
                    <v:path arrowok="t" o:connecttype="custom" o:connectlocs="0,0;1,0;1,0;0,0" o:connectangles="0,0,0,0" textboxrect="0,0,394,409"/>
                  </v:shape>
                  <v:shape id="Freeform 34" o:spid="_x0000_s1099" style="position:absolute;left:64778;top:5006;width:2;height:3;visibility:visible;mso-wrap-style:square;v-text-anchor:top" coordsize="39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" path="m,l336,409r58,-8l,xe" fillcolor="black" stroked="f">
                    <v:path arrowok="t" o:connecttype="custom" o:connectlocs="0,0;1,0;1,0;0,0" o:connectangles="0,0,0,0" textboxrect="0,0,394,409"/>
                  </v:shape>
                  <v:shape id="Freeform 35" o:spid="_x0000_s1100" style="position:absolute;left:64778;top:5008;width:2;height:2;visibility:visible;mso-wrap-style:square;v-text-anchor:top" coordsize="39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" path="m,l336,409r58,-8l,xe" fillcolor="black" stroked="f">
                    <v:path arrowok="t" o:connecttype="custom" o:connectlocs="0,0;1,1;1,1;0,0" o:connectangles="0,0,0,0" textboxrect="0,0,394,409"/>
                  </v:shape>
                </v:group>
                <v:shape id="Picture 7" o:spid="_x0000_s1101" type="#_x0000_t75" style="position:absolute;left:48006;top:12598;width:1600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">
                  <v:imagedata r:id="rId30" o:title=""/>
                  <v:path arrowok="t"/>
                </v:shape>
                <v:rect id="Rectangle 18" o:spid="_x0000_s1102" style="position:absolute;left:29478;top:26638;width:26730;height:4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textbox>
                    <w:txbxContent>
                      <w:p w14:paraId="37A3385A" w14:textId="77777777" w:rsidR="009B04C0" w:rsidRPr="009C1DED" w:rsidRDefault="009B04C0" w:rsidP="009B04C0">
                        <w:pPr>
                          <w:ind w:right="800"/>
                          <w:textAlignment w:val="baseline"/>
                          <w:rPr>
                            <w:b/>
                            <w:bCs/>
                            <w:color w:val="000000" w:themeColor="text1"/>
                            <w:kern w:val="24"/>
                            <w:sz w:val="20"/>
                            <w:szCs w:val="20"/>
                            <w:lang w:val="en-PH"/>
                          </w:rPr>
                        </w:pPr>
                        <w:r w:rsidRPr="009C1DED">
                          <w:rPr>
                            <w:b/>
                            <w:bCs/>
                            <w:color w:val="000000" w:themeColor="text1"/>
                            <w:kern w:val="24"/>
                            <w:sz w:val="20"/>
                            <w:szCs w:val="20"/>
                            <w:u w:val="single"/>
                            <w:lang w:val="en-PH"/>
                          </w:rPr>
                          <w:t>Reflected Wave</w:t>
                        </w:r>
                      </w:p>
                    </w:txbxContent>
                  </v:textbox>
                </v:rect>
                <v:shape id="Bent-Up Arrow 95" o:spid="_x0000_s1103" style="position:absolute;left:35334;top:17383;width:6096;height:14764;rotation:90;visibility:visible;mso-wrap-style:square;v-text-anchor:top" coordsize="60960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" path="m,1323975r364864,l364864,152400r-92336,l441064,,609600,152400r-92336,l517264,1476375,,1476375,,1323975xe" fillcolor="#669" stroked="f">
                  <v:stroke endarrow="block"/>
                  <v:path arrowok="t" o:connecttype="custom" o:connectlocs="0,1323975;364864,1323975;364864,152400;272528,152400;441064,0;609600,152400;517264,152400;517264,1476375;0,1476375;0,1323975" o:connectangles="0,0,0,0,0,0,0,0,0,0"/>
                </v:shape>
                <v:rect id="Rectangle 18" o:spid="_x0000_s1104" style="position:absolute;left:46478;top:23240;width:12954;height:6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" fillcolor="#5f497a [2407]" stroked="f">
                  <v:textbox>
                    <w:txbxContent>
                      <w:p w14:paraId="4FED9DDE" w14:textId="77777777" w:rsidR="009B04C0" w:rsidRPr="001946E1" w:rsidRDefault="009B04C0" w:rsidP="009B04C0">
                        <w:pPr>
                          <w:jc w:val="center"/>
                          <w:textAlignment w:val="baseline"/>
                          <w:rPr>
                            <w:b/>
                            <w:bCs/>
                            <w:color w:val="FFFFFF"/>
                            <w:kern w:val="24"/>
                            <w:sz w:val="20"/>
                            <w:szCs w:val="20"/>
                            <w:lang w:val="en-PH"/>
                          </w:rPr>
                        </w:pPr>
                        <w:r w:rsidRPr="001946E1">
                          <w:rPr>
                            <w:b/>
                            <w:bCs/>
                            <w:color w:val="FFFFFF"/>
                            <w:kern w:val="24"/>
                            <w:sz w:val="20"/>
                            <w:szCs w:val="20"/>
                            <w:lang w:val="en-PH"/>
                          </w:rPr>
                          <w:t>Signal Process</w:t>
                        </w:r>
                      </w:p>
                    </w:txbxContent>
                  </v:textbox>
                </v:rect>
                <v:shape id="Right Arrow 97" o:spid="_x0000_s1105" type="#_x0000_t13" style="position:absolute;left:60960;top:24765;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" fillcolor="#669" stroked="f">
                  <v:textbox inset="2.5mm,1.3mm,2.5mm,1.3mm"/>
                </v:shape>
                <v:rect id="Rectangle 18" o:spid="_x0000_s1106" style="position:absolute;left:58545;top:27304;width:23750;height:7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textbox>
                    <w:txbxContent>
                      <w:p w14:paraId="27FB337C" w14:textId="3BDCD9F6" w:rsidR="009B04C0" w:rsidRPr="00870339" w:rsidRDefault="009B04C0" w:rsidP="009B04C0">
                        <w:pPr>
                          <w:jc w:val="center"/>
                          <w:textAlignment w:val="baseline"/>
                          <w:rPr>
                            <w:rFonts w:eastAsia="MS Mincho"/>
                            <w:b/>
                            <w:bCs/>
                            <w:color w:val="000000" w:themeColor="text1"/>
                            <w:kern w:val="24"/>
                            <w:sz w:val="20"/>
                            <w:szCs w:val="20"/>
                            <w:lang w:val="en-PH" w:eastAsia="ja-JP"/>
                          </w:rPr>
                        </w:pPr>
                        <w:r w:rsidRPr="00870339">
                          <w:rPr>
                            <w:b/>
                            <w:bCs/>
                            <w:color w:val="000000" w:themeColor="text1"/>
                            <w:kern w:val="24"/>
                            <w:sz w:val="20"/>
                            <w:szCs w:val="20"/>
                            <w:u w:val="single"/>
                            <w:lang w:val="en-PH"/>
                          </w:rPr>
                          <w:t xml:space="preserve">Compressed </w:t>
                        </w:r>
                        <w:r w:rsidR="002965B6" w:rsidRPr="00870339">
                          <w:rPr>
                            <w:rFonts w:eastAsia="MS Mincho"/>
                            <w:b/>
                            <w:bCs/>
                            <w:color w:val="000000" w:themeColor="text1"/>
                            <w:kern w:val="24"/>
                            <w:sz w:val="20"/>
                            <w:szCs w:val="20"/>
                            <w:u w:val="single"/>
                            <w:lang w:val="en-PH" w:eastAsia="ja-JP"/>
                          </w:rPr>
                          <w:t>Signal</w:t>
                        </w:r>
                      </w:p>
                    </w:txbxContent>
                  </v:textbox>
                </v:rect>
                <v:shape id="Bent Arrow 102" o:spid="_x0000_s1107" style="position:absolute;left:19812;top:9525;width:6096;height:13716;visibility:visible;mso-wrap-style:square;v-text-anchor:top" coordsize="6096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" path="m,1371600l,342900c,195606,119406,76200,266700,76200r190500,l457200,,609600,152400,457200,304800r,-76200l266700,228600v-63126,,-114300,51174,-114300,114300l152400,1371600,,1371600xe" fillcolor="#669" stroked="f">
                  <v:stroke endarrow="block"/>
                  <v:path arrowok="t" o:connecttype="custom" o:connectlocs="0,1371600;0,342900;266700,76200;457200,76200;457200,0;609600,152400;457200,304800;457200,228600;266700,228600;152400,342900;152400,1371600;0,1371600" o:connectangles="0,0,0,0,0,0,0,0,0,0,0,0"/>
                </v:shape>
                <v:shape id="Picture 3" o:spid="_x0000_s1108" type="#_x0000_t75" style="position:absolute;left:66484;top:19050;width:4890;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">
                  <v:imagedata r:id="rId31" o:title=""/>
                  <v:path arrowok="t"/>
                </v:shape>
                <w10:anchorlock/>
              </v:group>
            </w:pict>
          </mc:Fallback>
        </mc:AlternateContent>
      </w:r>
    </w:p>
    <w:p w14:paraId="6BCD7D72" w14:textId="77777777" w:rsidR="009B04C0" w:rsidRPr="00870339" w:rsidRDefault="009B04C0" w:rsidP="009B04C0">
      <w:pPr>
        <w:widowControl w:val="0"/>
        <w:autoSpaceDE w:val="0"/>
        <w:autoSpaceDN w:val="0"/>
        <w:adjustRightInd w:val="0"/>
        <w:ind w:firstLineChars="100" w:firstLine="210"/>
        <w:rPr>
          <w:rFonts w:eastAsia="MS Mincho"/>
          <w:sz w:val="21"/>
          <w:szCs w:val="21"/>
          <w:lang w:eastAsia="ja-JP"/>
        </w:rPr>
      </w:pPr>
    </w:p>
    <w:p w14:paraId="45526451" w14:textId="55BE171C" w:rsidR="009B04C0" w:rsidRPr="00870339" w:rsidRDefault="009B04C0" w:rsidP="009B04C0">
      <w:pPr>
        <w:widowControl w:val="0"/>
        <w:autoSpaceDE w:val="0"/>
        <w:autoSpaceDN w:val="0"/>
        <w:adjustRightInd w:val="0"/>
        <w:ind w:firstLineChars="100" w:firstLine="209"/>
        <w:jc w:val="center"/>
        <w:rPr>
          <w:rFonts w:eastAsia="MS Mincho"/>
          <w:sz w:val="20"/>
          <w:szCs w:val="20"/>
          <w:lang w:eastAsia="ja-JP"/>
        </w:rPr>
      </w:pPr>
      <w:r w:rsidRPr="00870339">
        <w:rPr>
          <w:rFonts w:eastAsia="MS Mincho"/>
          <w:w w:val="105"/>
          <w:sz w:val="20"/>
          <w:szCs w:val="20"/>
          <w:lang w:eastAsia="ja-JP"/>
        </w:rPr>
        <w:t>Fig.</w:t>
      </w:r>
      <w:r w:rsidR="00976ECD" w:rsidRPr="00870339">
        <w:rPr>
          <w:rFonts w:eastAsia="MS Mincho" w:hint="eastAsia"/>
          <w:w w:val="105"/>
          <w:sz w:val="20"/>
          <w:szCs w:val="20"/>
          <w:lang w:eastAsia="ja-JP"/>
        </w:rPr>
        <w:t xml:space="preserve"> </w:t>
      </w:r>
      <w:r w:rsidR="00153EF9" w:rsidRPr="00870339">
        <w:rPr>
          <w:rFonts w:eastAsia="MS Mincho" w:hint="eastAsia"/>
          <w:w w:val="105"/>
          <w:sz w:val="20"/>
          <w:szCs w:val="20"/>
          <w:lang w:eastAsia="ja-JP"/>
        </w:rPr>
        <w:t>6</w:t>
      </w:r>
      <w:r w:rsidRPr="00870339">
        <w:rPr>
          <w:rFonts w:eastAsia="MS Mincho"/>
          <w:w w:val="105"/>
          <w:sz w:val="20"/>
          <w:szCs w:val="20"/>
          <w:lang w:eastAsia="ja-JP"/>
        </w:rPr>
        <w:t>-2 Flow of Pulse Compression Process</w:t>
      </w:r>
    </w:p>
    <w:p w14:paraId="04DF5278" w14:textId="77777777" w:rsidR="009B04C0" w:rsidRPr="00870339" w:rsidRDefault="009B04C0" w:rsidP="009B04C0">
      <w:pPr>
        <w:widowControl w:val="0"/>
        <w:autoSpaceDE w:val="0"/>
        <w:autoSpaceDN w:val="0"/>
        <w:adjustRightInd w:val="0"/>
        <w:ind w:firstLineChars="100" w:firstLine="210"/>
        <w:rPr>
          <w:rFonts w:eastAsia="MS Mincho"/>
          <w:sz w:val="21"/>
          <w:szCs w:val="21"/>
          <w:lang w:eastAsia="ja-JP"/>
        </w:rPr>
      </w:pPr>
    </w:p>
    <w:p w14:paraId="066B6D4F" w14:textId="704EFF54" w:rsidR="009B04C0" w:rsidRPr="00870339" w:rsidRDefault="00C06851" w:rsidP="00703E90">
      <w:pPr>
        <w:widowControl w:val="0"/>
        <w:autoSpaceDE w:val="0"/>
        <w:autoSpaceDN w:val="0"/>
        <w:adjustRightInd w:val="0"/>
        <w:jc w:val="both"/>
        <w:rPr>
          <w:rFonts w:eastAsia="MS Mincho"/>
          <w:lang w:eastAsia="ja-JP"/>
        </w:rPr>
      </w:pPr>
      <w:r w:rsidRPr="00870339">
        <w:rPr>
          <w:rFonts w:eastAsia="MS Mincho"/>
          <w:lang w:eastAsia="ja-JP"/>
        </w:rPr>
        <w:t xml:space="preserve">The disadvantage of expanding the nearby blind area can also be mitigated by extending the observation range of the narrow pulse for nearby observation beyond that of the </w:t>
      </w:r>
      <w:r w:rsidR="00DE5A62" w:rsidRPr="00870339">
        <w:rPr>
          <w:rFonts w:eastAsia="RyuminPro-Light" w:hint="eastAsia"/>
          <w:color w:val="000000" w:themeColor="text1"/>
          <w:lang w:eastAsia="ja-JP"/>
        </w:rPr>
        <w:t>conventional</w:t>
      </w:r>
      <w:r w:rsidR="00DE5A62" w:rsidRPr="00870339">
        <w:rPr>
          <w:rFonts w:eastAsia="RyuminPro-Light"/>
          <w:color w:val="000000" w:themeColor="text1"/>
          <w:lang w:eastAsia="ja-JP"/>
        </w:rPr>
        <w:t xml:space="preserve"> </w:t>
      </w:r>
      <w:r w:rsidRPr="00870339">
        <w:rPr>
          <w:rFonts w:eastAsia="MS Mincho"/>
          <w:lang w:eastAsia="ja-JP"/>
        </w:rPr>
        <w:t>X-band radar, as illustrated in Fig. 6-3.</w:t>
      </w:r>
      <w:r w:rsidR="009B04C0" w:rsidRPr="00870339">
        <w:rPr>
          <w:rFonts w:eastAsia="MS Mincho" w:hint="eastAsia"/>
          <w:lang w:eastAsia="ja-JP"/>
        </w:rPr>
        <w:t xml:space="preserve"> </w:t>
      </w:r>
      <w:r w:rsidR="009B04C0" w:rsidRPr="00870339">
        <w:rPr>
          <w:rFonts w:eastAsia="MS Mincho"/>
          <w:lang w:eastAsia="ja-JP"/>
        </w:rPr>
        <w:t xml:space="preserve">The composite distance of the observation data </w:t>
      </w:r>
      <w:r w:rsidR="009B04C0" w:rsidRPr="00870339">
        <w:rPr>
          <w:rFonts w:eastAsia="MS Mincho" w:hint="eastAsia"/>
          <w:lang w:eastAsia="ja-JP"/>
        </w:rPr>
        <w:t xml:space="preserve">with </w:t>
      </w:r>
      <w:r w:rsidR="009B04C0" w:rsidRPr="00870339">
        <w:rPr>
          <w:rFonts w:eastAsia="MS Mincho"/>
          <w:lang w:eastAsia="ja-JP"/>
        </w:rPr>
        <w:t xml:space="preserve">the </w:t>
      </w:r>
      <w:r w:rsidRPr="00870339">
        <w:rPr>
          <w:rFonts w:eastAsia="MS Mincho"/>
          <w:lang w:eastAsia="ja-JP"/>
        </w:rPr>
        <w:t>wide</w:t>
      </w:r>
      <w:r w:rsidR="009B04C0" w:rsidRPr="00870339">
        <w:rPr>
          <w:rFonts w:eastAsia="MS Mincho"/>
          <w:lang w:eastAsia="ja-JP"/>
        </w:rPr>
        <w:t xml:space="preserve"> </w:t>
      </w:r>
      <w:r w:rsidR="009B04C0" w:rsidRPr="00870339">
        <w:rPr>
          <w:rFonts w:eastAsia="MS Mincho" w:hint="eastAsia"/>
          <w:lang w:eastAsia="ja-JP"/>
        </w:rPr>
        <w:t xml:space="preserve">pulse </w:t>
      </w:r>
      <w:r w:rsidR="009B04C0" w:rsidRPr="00870339">
        <w:rPr>
          <w:rFonts w:eastAsia="MS Mincho"/>
          <w:lang w:eastAsia="ja-JP"/>
        </w:rPr>
        <w:t xml:space="preserve">and </w:t>
      </w:r>
      <w:r w:rsidRPr="00870339">
        <w:rPr>
          <w:rFonts w:eastAsia="MS Mincho"/>
          <w:lang w:eastAsia="ja-JP"/>
        </w:rPr>
        <w:t>narrow</w:t>
      </w:r>
      <w:r w:rsidR="009B04C0" w:rsidRPr="00870339">
        <w:rPr>
          <w:rFonts w:eastAsia="MS Mincho"/>
          <w:lang w:eastAsia="ja-JP"/>
        </w:rPr>
        <w:t xml:space="preserve"> pulse does not change.</w:t>
      </w:r>
      <w:r w:rsidR="009B04C0" w:rsidRPr="00870339">
        <w:rPr>
          <w:rFonts w:eastAsia="MS Mincho" w:hint="eastAsia"/>
          <w:lang w:eastAsia="ja-JP"/>
        </w:rPr>
        <w:t xml:space="preserve"> The </w:t>
      </w:r>
      <w:r w:rsidR="001F49EA" w:rsidRPr="00870339">
        <w:rPr>
          <w:rFonts w:eastAsia="MS Mincho" w:hint="eastAsia"/>
          <w:lang w:eastAsia="ja-JP"/>
        </w:rPr>
        <w:t xml:space="preserve">wide </w:t>
      </w:r>
      <w:r w:rsidR="009B04C0" w:rsidRPr="00870339">
        <w:rPr>
          <w:rFonts w:eastAsia="MS Mincho" w:hint="eastAsia"/>
          <w:lang w:eastAsia="ja-JP"/>
        </w:rPr>
        <w:t xml:space="preserve">pulse </w:t>
      </w:r>
      <w:r w:rsidR="009B04C0" w:rsidRPr="00870339">
        <w:rPr>
          <w:rFonts w:eastAsia="MS Mincho"/>
          <w:lang w:eastAsia="ja-JP"/>
        </w:rPr>
        <w:t xml:space="preserve">and </w:t>
      </w:r>
      <w:r w:rsidR="009B04C0" w:rsidRPr="00870339">
        <w:rPr>
          <w:rFonts w:eastAsia="MS Mincho" w:hint="eastAsia"/>
          <w:lang w:eastAsia="ja-JP"/>
        </w:rPr>
        <w:t xml:space="preserve">the </w:t>
      </w:r>
      <w:r w:rsidR="001F49EA" w:rsidRPr="00870339">
        <w:rPr>
          <w:rFonts w:eastAsia="MS Mincho"/>
          <w:lang w:eastAsia="ja-JP"/>
        </w:rPr>
        <w:t>narrow</w:t>
      </w:r>
      <w:r w:rsidR="009B04C0" w:rsidRPr="00870339">
        <w:rPr>
          <w:rFonts w:eastAsia="MS Mincho"/>
          <w:lang w:eastAsia="ja-JP"/>
        </w:rPr>
        <w:t xml:space="preserve"> </w:t>
      </w:r>
      <w:r w:rsidR="009B04C0" w:rsidRPr="00870339">
        <w:rPr>
          <w:rFonts w:eastAsia="MS Mincho" w:hint="eastAsia"/>
          <w:lang w:eastAsia="ja-JP"/>
        </w:rPr>
        <w:t>p</w:t>
      </w:r>
      <w:r w:rsidR="009B04C0" w:rsidRPr="00870339">
        <w:rPr>
          <w:rFonts w:eastAsia="MS Mincho"/>
          <w:lang w:eastAsia="ja-JP"/>
        </w:rPr>
        <w:t xml:space="preserve">ulse are transmitted alternately (*1 in </w:t>
      </w:r>
      <w:r w:rsidR="009B04C0" w:rsidRPr="00870339">
        <w:rPr>
          <w:rFonts w:eastAsia="MS Mincho" w:hint="eastAsia"/>
          <w:lang w:eastAsia="ja-JP"/>
        </w:rPr>
        <w:t>F</w:t>
      </w:r>
      <w:r w:rsidR="009B04C0" w:rsidRPr="00870339">
        <w:rPr>
          <w:rFonts w:eastAsia="MS Mincho"/>
          <w:lang w:eastAsia="ja-JP"/>
        </w:rPr>
        <w:t>ig</w:t>
      </w:r>
      <w:r w:rsidR="009B04C0" w:rsidRPr="00870339">
        <w:rPr>
          <w:rFonts w:eastAsia="MS Mincho" w:hint="eastAsia"/>
          <w:lang w:eastAsia="ja-JP"/>
        </w:rPr>
        <w:t>.</w:t>
      </w:r>
      <w:r w:rsidR="00976ECD" w:rsidRPr="00870339">
        <w:rPr>
          <w:rFonts w:eastAsia="MS Mincho" w:hint="eastAsia"/>
          <w:lang w:eastAsia="ja-JP"/>
        </w:rPr>
        <w:t xml:space="preserve"> </w:t>
      </w:r>
      <w:r w:rsidR="00153EF9" w:rsidRPr="00870339">
        <w:rPr>
          <w:rFonts w:eastAsia="MS Mincho" w:hint="eastAsia"/>
          <w:lang w:eastAsia="ja-JP"/>
        </w:rPr>
        <w:t>6</w:t>
      </w:r>
      <w:r w:rsidR="009B04C0" w:rsidRPr="00870339">
        <w:rPr>
          <w:rFonts w:eastAsia="MS Mincho" w:hint="eastAsia"/>
          <w:lang w:eastAsia="ja-JP"/>
        </w:rPr>
        <w:t>-3</w:t>
      </w:r>
      <w:r w:rsidR="009B04C0" w:rsidRPr="00870339">
        <w:rPr>
          <w:rFonts w:eastAsia="MS Mincho"/>
          <w:lang w:eastAsia="ja-JP"/>
        </w:rPr>
        <w:t xml:space="preserve">), and the range from 0 to 15 km that cannot be observed when </w:t>
      </w:r>
      <w:r w:rsidR="009B04C0" w:rsidRPr="00870339">
        <w:rPr>
          <w:rFonts w:eastAsia="MS Mincho" w:hint="eastAsia"/>
          <w:lang w:eastAsia="ja-JP"/>
        </w:rPr>
        <w:t xml:space="preserve">the </w:t>
      </w:r>
      <w:r w:rsidRPr="00870339">
        <w:rPr>
          <w:rFonts w:eastAsia="MS Mincho" w:hint="eastAsia"/>
          <w:lang w:eastAsia="ja-JP"/>
        </w:rPr>
        <w:t>wide</w:t>
      </w:r>
      <w:r w:rsidR="009B04C0" w:rsidRPr="00870339">
        <w:rPr>
          <w:rFonts w:eastAsia="MS Mincho"/>
          <w:lang w:eastAsia="ja-JP"/>
        </w:rPr>
        <w:t xml:space="preserve"> </w:t>
      </w:r>
      <w:r w:rsidR="009B04C0" w:rsidRPr="00870339">
        <w:rPr>
          <w:rFonts w:eastAsia="MS Mincho" w:hint="eastAsia"/>
          <w:lang w:eastAsia="ja-JP"/>
        </w:rPr>
        <w:t>p</w:t>
      </w:r>
      <w:r w:rsidR="009B04C0" w:rsidRPr="00870339">
        <w:rPr>
          <w:rFonts w:eastAsia="MS Mincho"/>
          <w:lang w:eastAsia="ja-JP"/>
        </w:rPr>
        <w:t xml:space="preserve">ulse is transmitted (*2 in </w:t>
      </w:r>
      <w:r w:rsidR="009B04C0" w:rsidRPr="00870339">
        <w:rPr>
          <w:rFonts w:eastAsia="MS Mincho" w:hint="eastAsia"/>
          <w:lang w:eastAsia="ja-JP"/>
        </w:rPr>
        <w:t>F</w:t>
      </w:r>
      <w:r w:rsidR="009B04C0" w:rsidRPr="00870339">
        <w:rPr>
          <w:rFonts w:eastAsia="MS Mincho"/>
          <w:lang w:eastAsia="ja-JP"/>
        </w:rPr>
        <w:t>ig</w:t>
      </w:r>
      <w:r w:rsidR="009B04C0" w:rsidRPr="00870339">
        <w:rPr>
          <w:rFonts w:eastAsia="MS Mincho" w:hint="eastAsia"/>
          <w:lang w:eastAsia="ja-JP"/>
        </w:rPr>
        <w:t>.</w:t>
      </w:r>
      <w:r w:rsidR="00976ECD" w:rsidRPr="00870339">
        <w:rPr>
          <w:rFonts w:eastAsia="MS Mincho" w:hint="eastAsia"/>
          <w:lang w:eastAsia="ja-JP"/>
        </w:rPr>
        <w:t xml:space="preserve"> </w:t>
      </w:r>
      <w:r w:rsidR="00153EF9" w:rsidRPr="00870339">
        <w:rPr>
          <w:rFonts w:eastAsia="MS Mincho" w:hint="eastAsia"/>
          <w:lang w:eastAsia="ja-JP"/>
        </w:rPr>
        <w:t>6</w:t>
      </w:r>
      <w:r w:rsidR="009B04C0" w:rsidRPr="00870339">
        <w:rPr>
          <w:rFonts w:eastAsia="MS Mincho" w:hint="eastAsia"/>
          <w:lang w:eastAsia="ja-JP"/>
        </w:rPr>
        <w:t>-3</w:t>
      </w:r>
      <w:r w:rsidR="009B04C0" w:rsidRPr="00870339">
        <w:rPr>
          <w:rFonts w:eastAsia="MS Mincho"/>
          <w:lang w:eastAsia="ja-JP"/>
        </w:rPr>
        <w:t xml:space="preserve">) is filled with the received data from the </w:t>
      </w:r>
      <w:r w:rsidR="0027668F" w:rsidRPr="00870339">
        <w:rPr>
          <w:rFonts w:eastAsia="MS Mincho"/>
          <w:lang w:eastAsia="ja-JP"/>
        </w:rPr>
        <w:t>na</w:t>
      </w:r>
      <w:r w:rsidR="0027668F" w:rsidRPr="00870339">
        <w:rPr>
          <w:rFonts w:eastAsia="MS Mincho" w:hint="eastAsia"/>
          <w:lang w:eastAsia="ja-JP"/>
        </w:rPr>
        <w:t>rrow</w:t>
      </w:r>
      <w:r w:rsidR="009B04C0" w:rsidRPr="00870339">
        <w:rPr>
          <w:rFonts w:eastAsia="MS Mincho"/>
          <w:lang w:eastAsia="ja-JP"/>
        </w:rPr>
        <w:t xml:space="preserve"> </w:t>
      </w:r>
      <w:r w:rsidR="009B04C0" w:rsidRPr="00870339">
        <w:rPr>
          <w:rFonts w:eastAsia="MS Mincho" w:hint="eastAsia"/>
          <w:lang w:eastAsia="ja-JP"/>
        </w:rPr>
        <w:t>p</w:t>
      </w:r>
      <w:r w:rsidR="009B04C0" w:rsidRPr="00870339">
        <w:rPr>
          <w:rFonts w:eastAsia="MS Mincho"/>
          <w:lang w:eastAsia="ja-JP"/>
        </w:rPr>
        <w:t xml:space="preserve">ulse (*3 in </w:t>
      </w:r>
      <w:r w:rsidR="009B04C0" w:rsidRPr="00870339">
        <w:rPr>
          <w:rFonts w:eastAsia="MS Mincho" w:hint="eastAsia"/>
          <w:lang w:eastAsia="ja-JP"/>
        </w:rPr>
        <w:t>F</w:t>
      </w:r>
      <w:r w:rsidR="009B04C0" w:rsidRPr="00870339">
        <w:rPr>
          <w:rFonts w:eastAsia="MS Mincho"/>
          <w:lang w:eastAsia="ja-JP"/>
        </w:rPr>
        <w:t>ig</w:t>
      </w:r>
      <w:r w:rsidR="009B04C0" w:rsidRPr="00870339">
        <w:rPr>
          <w:rFonts w:eastAsia="MS Mincho" w:hint="eastAsia"/>
          <w:lang w:eastAsia="ja-JP"/>
        </w:rPr>
        <w:t>.</w:t>
      </w:r>
      <w:r w:rsidR="00976ECD" w:rsidRPr="00870339">
        <w:rPr>
          <w:rFonts w:eastAsia="MS Mincho" w:hint="eastAsia"/>
          <w:lang w:eastAsia="ja-JP"/>
        </w:rPr>
        <w:t xml:space="preserve"> </w:t>
      </w:r>
      <w:r w:rsidR="00153EF9" w:rsidRPr="00870339">
        <w:rPr>
          <w:rFonts w:eastAsia="MS Mincho" w:hint="eastAsia"/>
          <w:lang w:eastAsia="ja-JP"/>
        </w:rPr>
        <w:t>6</w:t>
      </w:r>
      <w:r w:rsidR="009B04C0" w:rsidRPr="00870339">
        <w:rPr>
          <w:rFonts w:eastAsia="MS Mincho" w:hint="eastAsia"/>
          <w:lang w:eastAsia="ja-JP"/>
        </w:rPr>
        <w:t>-3</w:t>
      </w:r>
      <w:r w:rsidR="009B04C0" w:rsidRPr="00870339">
        <w:rPr>
          <w:rFonts w:eastAsia="MS Mincho"/>
          <w:lang w:eastAsia="ja-JP"/>
        </w:rPr>
        <w:t>), creating continuous observation data from 0 to 80 km.</w:t>
      </w:r>
    </w:p>
    <w:p w14:paraId="624D2D83" w14:textId="77777777" w:rsidR="009B04C0" w:rsidRPr="00870339" w:rsidRDefault="009B04C0" w:rsidP="009B04C0">
      <w:pPr>
        <w:widowControl w:val="0"/>
        <w:autoSpaceDE w:val="0"/>
        <w:autoSpaceDN w:val="0"/>
        <w:adjustRightInd w:val="0"/>
        <w:jc w:val="both"/>
        <w:rPr>
          <w:rFonts w:eastAsia="MS Mincho"/>
          <w:lang w:eastAsia="ja-JP"/>
        </w:rPr>
      </w:pPr>
    </w:p>
    <w:p w14:paraId="45D7F52C" w14:textId="2EF29548" w:rsidR="009B04C0" w:rsidRPr="00870339" w:rsidRDefault="00A56E8E" w:rsidP="009B04C0">
      <w:pPr>
        <w:widowControl w:val="0"/>
        <w:autoSpaceDE w:val="0"/>
        <w:autoSpaceDN w:val="0"/>
        <w:adjustRightInd w:val="0"/>
        <w:ind w:firstLineChars="100" w:firstLine="210"/>
        <w:jc w:val="center"/>
        <w:rPr>
          <w:rFonts w:ascii="MS Mincho" w:eastAsia="MS Mincho" w:hAnsi="MS Mincho" w:cs="RyuminPro-Light"/>
          <w:sz w:val="21"/>
          <w:szCs w:val="21"/>
          <w:lang w:eastAsia="ja-JP"/>
        </w:rPr>
      </w:pPr>
      <w:r w:rsidRPr="00870339">
        <w:rPr>
          <w:rFonts w:ascii="MS Mincho" w:eastAsia="MS Mincho" w:hAnsi="MS Mincho" w:cs="RyuminPro-Light"/>
          <w:sz w:val="21"/>
          <w:szCs w:val="21"/>
          <w:lang w:eastAsia="ja-JP"/>
        </w:rPr>
        <w:object w:dxaOrig="11329" w:dyaOrig="4885" w14:anchorId="57D7BE72">
          <v:shape id="_x0000_i1025" type="#_x0000_t75" style="width:448.15pt;height:193.15pt" o:ole="">
            <v:imagedata r:id="rId32" o:title=""/>
          </v:shape>
          <o:OLEObject Type="Embed" ProgID="Visio.Drawing.11" ShapeID="_x0000_i1025" DrawAspect="Content" ObjectID="_1819605681" r:id="rId33"/>
        </w:object>
      </w:r>
    </w:p>
    <w:p w14:paraId="08E5791F" w14:textId="1D79D9E1" w:rsidR="009B04C0" w:rsidRPr="00870339" w:rsidRDefault="009B04C0" w:rsidP="009B04C0">
      <w:pPr>
        <w:widowControl w:val="0"/>
        <w:autoSpaceDE w:val="0"/>
        <w:autoSpaceDN w:val="0"/>
        <w:adjustRightInd w:val="0"/>
        <w:ind w:firstLineChars="100" w:firstLine="209"/>
        <w:jc w:val="center"/>
        <w:rPr>
          <w:rFonts w:eastAsia="MS Mincho"/>
          <w:w w:val="105"/>
          <w:sz w:val="20"/>
          <w:szCs w:val="20"/>
          <w:lang w:eastAsia="ja-JP"/>
        </w:rPr>
      </w:pPr>
      <w:r w:rsidRPr="00870339">
        <w:rPr>
          <w:rFonts w:eastAsia="MS Mincho"/>
          <w:w w:val="105"/>
          <w:sz w:val="20"/>
          <w:szCs w:val="20"/>
          <w:lang w:eastAsia="ja-JP"/>
        </w:rPr>
        <w:t>Fig.</w:t>
      </w:r>
      <w:r w:rsidR="00976ECD" w:rsidRPr="00870339">
        <w:rPr>
          <w:rFonts w:eastAsia="MS Mincho" w:hint="eastAsia"/>
          <w:w w:val="105"/>
          <w:sz w:val="20"/>
          <w:szCs w:val="20"/>
          <w:lang w:eastAsia="ja-JP"/>
        </w:rPr>
        <w:t xml:space="preserve"> </w:t>
      </w:r>
      <w:r w:rsidR="00153EF9" w:rsidRPr="00870339">
        <w:rPr>
          <w:rFonts w:eastAsia="MS Mincho" w:hint="eastAsia"/>
          <w:w w:val="105"/>
          <w:sz w:val="20"/>
          <w:szCs w:val="20"/>
          <w:lang w:eastAsia="ja-JP"/>
        </w:rPr>
        <w:t>6</w:t>
      </w:r>
      <w:r w:rsidRPr="00870339">
        <w:rPr>
          <w:rFonts w:eastAsia="MS Mincho"/>
          <w:w w:val="105"/>
          <w:sz w:val="20"/>
          <w:szCs w:val="20"/>
          <w:lang w:eastAsia="ja-JP"/>
        </w:rPr>
        <w:t xml:space="preserve">-3 Composite of </w:t>
      </w:r>
      <w:r w:rsidR="001F49EA" w:rsidRPr="00870339">
        <w:rPr>
          <w:rFonts w:eastAsia="MS Mincho"/>
          <w:sz w:val="20"/>
          <w:szCs w:val="20"/>
          <w:lang w:eastAsia="ja-JP"/>
        </w:rPr>
        <w:t>Wide</w:t>
      </w:r>
      <w:r w:rsidRPr="00870339">
        <w:rPr>
          <w:rFonts w:eastAsia="MS Mincho"/>
          <w:w w:val="105"/>
          <w:sz w:val="20"/>
          <w:szCs w:val="20"/>
          <w:lang w:eastAsia="ja-JP"/>
        </w:rPr>
        <w:t xml:space="preserve"> Pulse and</w:t>
      </w:r>
      <w:r w:rsidR="001F49EA" w:rsidRPr="00870339">
        <w:rPr>
          <w:rFonts w:eastAsia="MS Mincho" w:hint="eastAsia"/>
          <w:w w:val="105"/>
          <w:sz w:val="20"/>
          <w:szCs w:val="20"/>
          <w:lang w:eastAsia="ja-JP"/>
        </w:rPr>
        <w:t xml:space="preserve"> </w:t>
      </w:r>
      <w:r w:rsidR="001F49EA" w:rsidRPr="00870339">
        <w:rPr>
          <w:rFonts w:eastAsia="MS Mincho"/>
          <w:w w:val="105"/>
          <w:sz w:val="20"/>
          <w:szCs w:val="20"/>
          <w:lang w:eastAsia="ja-JP"/>
        </w:rPr>
        <w:t>Narrow</w:t>
      </w:r>
      <w:r w:rsidRPr="00870339">
        <w:rPr>
          <w:rFonts w:eastAsia="MS Mincho"/>
          <w:w w:val="105"/>
          <w:sz w:val="20"/>
          <w:szCs w:val="20"/>
          <w:lang w:eastAsia="ja-JP"/>
        </w:rPr>
        <w:t xml:space="preserve"> Pulse</w:t>
      </w:r>
    </w:p>
    <w:p w14:paraId="66644F75" w14:textId="77777777" w:rsidR="009B04C0" w:rsidRPr="00870339" w:rsidRDefault="009B04C0" w:rsidP="009B04C0">
      <w:pPr>
        <w:rPr>
          <w:rFonts w:eastAsia="MS Mincho"/>
          <w:color w:val="000000" w:themeColor="text1"/>
          <w:lang w:eastAsia="ja-JP"/>
        </w:rPr>
      </w:pPr>
    </w:p>
    <w:p w14:paraId="6150A2C0" w14:textId="097FC9E4" w:rsidR="009B04C0" w:rsidRPr="00870339" w:rsidRDefault="009B04C0" w:rsidP="00703E90">
      <w:pPr>
        <w:jc w:val="both"/>
        <w:rPr>
          <w:rFonts w:eastAsia="MS Mincho"/>
          <w:color w:val="000000" w:themeColor="text1"/>
          <w:lang w:eastAsia="ja-JP"/>
        </w:rPr>
      </w:pPr>
      <w:r w:rsidRPr="00870339">
        <w:rPr>
          <w:rFonts w:eastAsia="MS Mincho"/>
          <w:lang w:eastAsia="ja-JP"/>
        </w:rPr>
        <w:t xml:space="preserve">The </w:t>
      </w:r>
      <w:r w:rsidR="00CC330E" w:rsidRPr="00870339">
        <w:rPr>
          <w:rFonts w:eastAsia="MS Mincho"/>
          <w:lang w:eastAsia="ja-JP"/>
        </w:rPr>
        <w:t>narrow</w:t>
      </w:r>
      <w:r w:rsidRPr="00870339">
        <w:rPr>
          <w:rFonts w:eastAsia="MS Mincho"/>
          <w:lang w:eastAsia="ja-JP"/>
        </w:rPr>
        <w:t xml:space="preserve"> pulse for nearby observation uses a different frequency to avoid interference with the </w:t>
      </w:r>
      <w:r w:rsidR="00C06851" w:rsidRPr="00870339">
        <w:rPr>
          <w:rFonts w:eastAsia="MS Mincho" w:hint="eastAsia"/>
          <w:lang w:eastAsia="ja-JP"/>
        </w:rPr>
        <w:t>wide</w:t>
      </w:r>
      <w:r w:rsidRPr="00870339">
        <w:rPr>
          <w:rFonts w:eastAsia="MS Mincho"/>
          <w:lang w:eastAsia="ja-JP"/>
        </w:rPr>
        <w:t xml:space="preserve"> pulse, but the occupied bandwidth is kept below 4 </w:t>
      </w:r>
      <w:proofErr w:type="spellStart"/>
      <w:r w:rsidRPr="00870339">
        <w:rPr>
          <w:rFonts w:eastAsia="MS Mincho"/>
          <w:lang w:eastAsia="ja-JP"/>
        </w:rPr>
        <w:t>MHz</w:t>
      </w:r>
      <w:r w:rsidRPr="00870339">
        <w:rPr>
          <w:rFonts w:eastAsia="MS Mincho" w:hint="eastAsia"/>
          <w:lang w:eastAsia="ja-JP"/>
        </w:rPr>
        <w:t>.</w:t>
      </w:r>
      <w:proofErr w:type="spellEnd"/>
      <w:r w:rsidR="001F49EA" w:rsidRPr="00870339">
        <w:rPr>
          <w:rFonts w:eastAsia="MS Mincho" w:hint="eastAsia"/>
          <w:lang w:eastAsia="ja-JP"/>
        </w:rPr>
        <w:t xml:space="preserve"> </w:t>
      </w:r>
      <w:bookmarkStart w:id="2" w:name="_Hlk157159144"/>
      <w:r w:rsidRPr="00870339">
        <w:rPr>
          <w:rFonts w:eastAsia="MS Mincho" w:hint="eastAsia"/>
          <w:color w:val="000000" w:themeColor="text1"/>
          <w:lang w:eastAsia="ja-JP"/>
        </w:rPr>
        <w:t xml:space="preserve">Furthermore, power </w:t>
      </w:r>
      <w:r w:rsidRPr="00870339">
        <w:rPr>
          <w:rFonts w:eastAsia="MS Mincho" w:hint="eastAsia"/>
          <w:color w:val="000000" w:themeColor="text1"/>
          <w:lang w:eastAsia="ja-JP"/>
        </w:rPr>
        <w:lastRenderedPageBreak/>
        <w:t xml:space="preserve">consumption </w:t>
      </w:r>
      <w:r w:rsidRPr="00870339">
        <w:rPr>
          <w:rFonts w:eastAsia="MS Mincho"/>
          <w:color w:val="000000" w:themeColor="text1"/>
          <w:lang w:eastAsia="ja-JP"/>
        </w:rPr>
        <w:t>has been</w:t>
      </w:r>
      <w:r w:rsidRPr="00870339">
        <w:rPr>
          <w:rFonts w:eastAsia="MS Mincho" w:hint="eastAsia"/>
          <w:color w:val="000000" w:themeColor="text1"/>
          <w:lang w:eastAsia="ja-JP"/>
        </w:rPr>
        <w:t xml:space="preserve"> reduced to 450</w:t>
      </w:r>
      <w:r w:rsidRPr="00870339">
        <w:rPr>
          <w:rFonts w:eastAsia="MS Mincho"/>
          <w:color w:val="000000" w:themeColor="text1"/>
          <w:lang w:eastAsia="ja-JP"/>
        </w:rPr>
        <w:t xml:space="preserve"> </w:t>
      </w:r>
      <w:r w:rsidRPr="00870339">
        <w:rPr>
          <w:rFonts w:eastAsia="MS Mincho" w:hint="eastAsia"/>
          <w:color w:val="000000" w:themeColor="text1"/>
          <w:lang w:eastAsia="ja-JP"/>
        </w:rPr>
        <w:t>VA compared to 2,000</w:t>
      </w:r>
      <w:r w:rsidRPr="00870339">
        <w:rPr>
          <w:rFonts w:eastAsia="MS Mincho"/>
          <w:color w:val="000000" w:themeColor="text1"/>
          <w:lang w:eastAsia="ja-JP"/>
        </w:rPr>
        <w:t xml:space="preserve"> </w:t>
      </w:r>
      <w:r w:rsidRPr="00870339">
        <w:rPr>
          <w:rFonts w:eastAsia="MS Mincho" w:hint="eastAsia"/>
          <w:color w:val="000000" w:themeColor="text1"/>
          <w:lang w:eastAsia="ja-JP"/>
        </w:rPr>
        <w:t xml:space="preserve">VA of the </w:t>
      </w:r>
      <w:r w:rsidR="00DE5A62" w:rsidRPr="00870339">
        <w:rPr>
          <w:rFonts w:eastAsia="RyuminPro-Light" w:hint="eastAsia"/>
          <w:color w:val="000000" w:themeColor="text1"/>
          <w:lang w:eastAsia="ja-JP"/>
        </w:rPr>
        <w:t>conventional</w:t>
      </w:r>
      <w:r w:rsidR="00DE5A62" w:rsidRPr="00870339">
        <w:rPr>
          <w:rFonts w:eastAsia="RyuminPro-Light"/>
          <w:color w:val="000000" w:themeColor="text1"/>
          <w:lang w:eastAsia="ja-JP"/>
        </w:rPr>
        <w:t xml:space="preserve"> </w:t>
      </w:r>
      <w:r w:rsidRPr="00870339">
        <w:rPr>
          <w:rFonts w:eastAsia="MS Mincho" w:hint="eastAsia"/>
          <w:color w:val="000000" w:themeColor="text1"/>
          <w:lang w:eastAsia="ja-JP"/>
        </w:rPr>
        <w:t>product, achieving a power saving of more than 75%.</w:t>
      </w:r>
    </w:p>
    <w:bookmarkEnd w:id="2"/>
    <w:p w14:paraId="6D809CF4" w14:textId="77777777" w:rsidR="009B04C0" w:rsidRPr="00870339" w:rsidRDefault="009B04C0" w:rsidP="009B04C0">
      <w:pPr>
        <w:rPr>
          <w:rFonts w:eastAsia="MS Mincho"/>
          <w:color w:val="000000" w:themeColor="text1"/>
          <w:lang w:eastAsia="ja-JP"/>
        </w:rPr>
      </w:pPr>
    </w:p>
    <w:p w14:paraId="7A122A7B" w14:textId="77777777" w:rsidR="009B04C0" w:rsidRPr="00870339" w:rsidRDefault="009B04C0" w:rsidP="00870339">
      <w:pPr>
        <w:pStyle w:val="Heading1"/>
        <w:numPr>
          <w:ilvl w:val="0"/>
          <w:numId w:val="21"/>
        </w:numPr>
        <w:ind w:left="567" w:hanging="567"/>
        <w:jc w:val="left"/>
        <w:rPr>
          <w:rFonts w:eastAsia="MS Mincho"/>
          <w:color w:val="000000" w:themeColor="text1"/>
          <w:u w:val="none"/>
          <w:lang w:eastAsia="ja-JP"/>
        </w:rPr>
      </w:pPr>
      <w:r w:rsidRPr="00870339">
        <w:rPr>
          <w:rFonts w:eastAsia="MS Mincho"/>
          <w:color w:val="000000" w:themeColor="text1"/>
          <w:u w:val="none"/>
          <w:lang w:eastAsia="ja-JP"/>
        </w:rPr>
        <w:t>Features of the X-band dual-polarized solid-state rainfall radar</w:t>
      </w:r>
    </w:p>
    <w:p w14:paraId="25F4BBFA" w14:textId="77777777" w:rsidR="009B04C0" w:rsidRPr="00870339" w:rsidRDefault="009B04C0" w:rsidP="009B04C0">
      <w:pPr>
        <w:rPr>
          <w:rFonts w:eastAsia="MS Mincho"/>
          <w:color w:val="000000" w:themeColor="text1"/>
          <w:lang w:eastAsia="ja-JP"/>
        </w:rPr>
      </w:pPr>
    </w:p>
    <w:p w14:paraId="38DC3312" w14:textId="77777777" w:rsidR="009B04C0" w:rsidRPr="00870339" w:rsidRDefault="009B04C0" w:rsidP="00870339">
      <w:pPr>
        <w:pStyle w:val="Heading1"/>
        <w:numPr>
          <w:ilvl w:val="1"/>
          <w:numId w:val="21"/>
        </w:numPr>
        <w:ind w:left="426" w:hanging="426"/>
        <w:jc w:val="left"/>
        <w:rPr>
          <w:color w:val="000000" w:themeColor="text1"/>
          <w:u w:val="none"/>
        </w:rPr>
      </w:pPr>
      <w:r w:rsidRPr="00870339">
        <w:rPr>
          <w:color w:val="000000" w:themeColor="text1"/>
          <w:u w:val="none"/>
        </w:rPr>
        <w:t>Weight reduction and price reduction of the antenna part</w:t>
      </w:r>
    </w:p>
    <w:p w14:paraId="03A3CFF0" w14:textId="30CE7939" w:rsidR="009B04C0" w:rsidRPr="00870339" w:rsidRDefault="009B04C0" w:rsidP="00703E90">
      <w:pPr>
        <w:widowControl w:val="0"/>
        <w:autoSpaceDE w:val="0"/>
        <w:autoSpaceDN w:val="0"/>
        <w:adjustRightInd w:val="0"/>
        <w:spacing w:beforeLines="50" w:before="120"/>
        <w:jc w:val="both"/>
        <w:rPr>
          <w:rFonts w:ascii="MS Mincho" w:eastAsia="MS Mincho" w:hAnsi="MS Mincho" w:cs="RyuminPro-Light"/>
          <w:color w:val="000000" w:themeColor="text1"/>
          <w:sz w:val="21"/>
          <w:szCs w:val="21"/>
          <w:lang w:eastAsia="ja-JP"/>
        </w:rPr>
      </w:pPr>
      <w:bookmarkStart w:id="3" w:name="_Hlk157158855"/>
      <w:r w:rsidRPr="00870339">
        <w:rPr>
          <w:rFonts w:eastAsia="MS Mincho"/>
          <w:color w:val="000000" w:themeColor="text1"/>
          <w:lang w:eastAsia="ja-JP"/>
        </w:rPr>
        <w:t xml:space="preserve">By using CFRP as the material for the reflector, the weight reduction and the price reduction have been achieved compared to </w:t>
      </w:r>
      <w:r w:rsidR="00DE5A62" w:rsidRPr="00870339">
        <w:rPr>
          <w:rFonts w:eastAsia="RyuminPro-Light" w:hint="eastAsia"/>
          <w:color w:val="000000" w:themeColor="text1"/>
          <w:lang w:eastAsia="ja-JP"/>
        </w:rPr>
        <w:t>conventional</w:t>
      </w:r>
      <w:r w:rsidR="00DE5A62" w:rsidRPr="00870339">
        <w:rPr>
          <w:rFonts w:eastAsia="RyuminPro-Light"/>
          <w:color w:val="000000" w:themeColor="text1"/>
          <w:lang w:eastAsia="ja-JP"/>
        </w:rPr>
        <w:t xml:space="preserve"> </w:t>
      </w:r>
      <w:r w:rsidRPr="00870339">
        <w:rPr>
          <w:rFonts w:eastAsia="MS Mincho"/>
          <w:color w:val="000000" w:themeColor="text1"/>
          <w:lang w:eastAsia="ja-JP"/>
        </w:rPr>
        <w:t>aluminum parabolic antennas.</w:t>
      </w:r>
      <w:bookmarkEnd w:id="3"/>
      <w:r w:rsidRPr="00870339">
        <w:rPr>
          <w:rFonts w:eastAsia="MS Mincho"/>
          <w:color w:val="000000" w:themeColor="text1"/>
          <w:lang w:eastAsia="ja-JP"/>
        </w:rPr>
        <w:t xml:space="preserve"> The electrical performance of the CFRP antenna maintains the same performance as that of the aluminum antenna.</w:t>
      </w:r>
      <w:r w:rsidR="00155415" w:rsidRPr="00870339">
        <w:rPr>
          <w:rFonts w:eastAsia="MS Mincho" w:hint="eastAsia"/>
          <w:color w:val="000000" w:themeColor="text1"/>
          <w:lang w:eastAsia="ja-JP"/>
        </w:rPr>
        <w:t xml:space="preserve"> </w:t>
      </w:r>
      <w:r w:rsidRPr="00870339">
        <w:rPr>
          <w:rFonts w:eastAsia="MS Mincho"/>
          <w:color w:val="000000" w:themeColor="text1"/>
          <w:lang w:eastAsia="ja-JP"/>
        </w:rPr>
        <w:t>By reducing the weight of the parabolic antenna, a reduction in driving power has been achieved, as well as reducing the load on the motor and bearings, improving durability. Also, considering negative elevation angles, it can be driven from -2° to +182°, making it possible to observe a wide range of vertical cross-sections.</w:t>
      </w:r>
    </w:p>
    <w:p w14:paraId="3E6CDFE9" w14:textId="77777777" w:rsidR="009B04C0" w:rsidRPr="00870339" w:rsidRDefault="009B04C0" w:rsidP="009B04C0">
      <w:pPr>
        <w:rPr>
          <w:rFonts w:eastAsia="MS Mincho"/>
          <w:color w:val="000000" w:themeColor="text1"/>
          <w:lang w:eastAsia="ja-JP"/>
        </w:rPr>
      </w:pPr>
    </w:p>
    <w:p w14:paraId="71D6D08C" w14:textId="7C0D4CBB" w:rsidR="009B04C0" w:rsidRPr="00870339" w:rsidRDefault="009B04C0" w:rsidP="00870339">
      <w:pPr>
        <w:pStyle w:val="Heading1"/>
        <w:numPr>
          <w:ilvl w:val="1"/>
          <w:numId w:val="21"/>
        </w:numPr>
        <w:ind w:left="426" w:hanging="426"/>
        <w:jc w:val="left"/>
        <w:rPr>
          <w:color w:val="000000" w:themeColor="text1"/>
          <w:u w:val="none"/>
        </w:rPr>
      </w:pPr>
      <w:r w:rsidRPr="00870339">
        <w:rPr>
          <w:color w:val="000000" w:themeColor="text1"/>
          <w:u w:val="none"/>
        </w:rPr>
        <w:t xml:space="preserve">Reducing the lifecycle cost of the TRX unit and suppressing </w:t>
      </w:r>
      <w:r w:rsidR="002174A4" w:rsidRPr="00870339">
        <w:rPr>
          <w:rFonts w:eastAsia="MS Mincho"/>
          <w:color w:val="000000" w:themeColor="text1"/>
          <w:u w:val="none"/>
          <w:lang w:eastAsia="ja-JP"/>
        </w:rPr>
        <w:t>unwanted</w:t>
      </w:r>
      <w:r w:rsidRPr="00870339">
        <w:rPr>
          <w:color w:val="000000" w:themeColor="text1"/>
          <w:u w:val="none"/>
        </w:rPr>
        <w:t xml:space="preserve"> emissions</w:t>
      </w:r>
    </w:p>
    <w:p w14:paraId="2989C614" w14:textId="03311B5B" w:rsidR="009B04C0" w:rsidRPr="00870339" w:rsidRDefault="009B04C0" w:rsidP="00703E90">
      <w:pPr>
        <w:spacing w:beforeLines="50" w:before="120"/>
        <w:jc w:val="both"/>
        <w:rPr>
          <w:rFonts w:eastAsiaTheme="majorEastAsia"/>
          <w:color w:val="000000" w:themeColor="text1"/>
        </w:rPr>
      </w:pPr>
      <w:r w:rsidRPr="00870339">
        <w:rPr>
          <w:rFonts w:eastAsiaTheme="majorEastAsia"/>
          <w:color w:val="000000" w:themeColor="text1"/>
        </w:rPr>
        <w:t xml:space="preserve">It is equipped with a TRX unit for each of </w:t>
      </w:r>
      <w:bookmarkStart w:id="4" w:name="_Hlk157159607"/>
      <w:r w:rsidRPr="00870339">
        <w:rPr>
          <w:rFonts w:eastAsiaTheme="majorEastAsia"/>
          <w:color w:val="000000" w:themeColor="text1"/>
        </w:rPr>
        <w:t>H and V pol</w:t>
      </w:r>
      <w:bookmarkEnd w:id="4"/>
      <w:r w:rsidRPr="00870339">
        <w:rPr>
          <w:rFonts w:eastAsiaTheme="majorEastAsia"/>
          <w:color w:val="000000" w:themeColor="text1"/>
        </w:rPr>
        <w:t xml:space="preserve">. In order to achieve observation performance and durability, a </w:t>
      </w:r>
      <w:r w:rsidR="000F1EE4" w:rsidRPr="00870339">
        <w:rPr>
          <w:rFonts w:eastAsiaTheme="majorEastAsia"/>
          <w:color w:val="000000" w:themeColor="text1"/>
        </w:rPr>
        <w:t>high-power RF solid-state amplifier</w:t>
      </w:r>
      <w:r w:rsidRPr="00870339">
        <w:rPr>
          <w:rFonts w:eastAsiaTheme="majorEastAsia"/>
          <w:color w:val="000000" w:themeColor="text1"/>
        </w:rPr>
        <w:t xml:space="preserve"> is used. Unlike magnetrons and klystrons, there is no need for periodic replacement, and the low power consumption significantly reduces overall life cycle costs.</w:t>
      </w:r>
      <w:r w:rsidR="00155415" w:rsidRPr="00870339">
        <w:rPr>
          <w:rFonts w:eastAsia="MS Mincho" w:hint="eastAsia"/>
          <w:color w:val="000000" w:themeColor="text1"/>
          <w:lang w:eastAsia="ja-JP"/>
        </w:rPr>
        <w:t xml:space="preserve"> </w:t>
      </w:r>
      <w:r w:rsidRPr="00870339">
        <w:rPr>
          <w:rFonts w:eastAsiaTheme="majorEastAsia"/>
          <w:color w:val="000000" w:themeColor="text1"/>
        </w:rPr>
        <w:t xml:space="preserve">The transmitter supports narrow bandwidth for effective use of radio waves and suppression of </w:t>
      </w:r>
      <w:r w:rsidR="000F1EE4" w:rsidRPr="00870339">
        <w:rPr>
          <w:rFonts w:eastAsiaTheme="majorEastAsia"/>
          <w:color w:val="000000" w:themeColor="text1"/>
        </w:rPr>
        <w:t>unwanted emissions</w:t>
      </w:r>
      <w:r w:rsidRPr="00870339">
        <w:rPr>
          <w:rFonts w:eastAsiaTheme="majorEastAsia"/>
          <w:color w:val="000000" w:themeColor="text1"/>
        </w:rPr>
        <w:t xml:space="preserve">. The receiver has achieved downsizing while maintaining the same performance as </w:t>
      </w:r>
      <w:r w:rsidR="00A64D62" w:rsidRPr="00870339">
        <w:rPr>
          <w:rFonts w:eastAsia="MS Mincho"/>
          <w:color w:val="000000" w:themeColor="text1"/>
          <w:lang w:eastAsia="ja-JP"/>
        </w:rPr>
        <w:t>the</w:t>
      </w:r>
      <w:r w:rsidR="00A64D62" w:rsidRPr="00870339">
        <w:rPr>
          <w:rFonts w:eastAsia="MS Mincho" w:hint="eastAsia"/>
          <w:color w:val="000000" w:themeColor="text1"/>
          <w:lang w:eastAsia="ja-JP"/>
        </w:rPr>
        <w:t xml:space="preserve"> </w:t>
      </w:r>
      <w:r w:rsidR="00DE5A62" w:rsidRPr="00870339">
        <w:rPr>
          <w:rFonts w:eastAsia="RyuminPro-Light" w:hint="eastAsia"/>
          <w:color w:val="000000" w:themeColor="text1"/>
          <w:lang w:eastAsia="ja-JP"/>
        </w:rPr>
        <w:t>conventional</w:t>
      </w:r>
      <w:r w:rsidR="00DE5A62" w:rsidRPr="00870339">
        <w:rPr>
          <w:rFonts w:eastAsia="RyuminPro-Light"/>
          <w:color w:val="000000" w:themeColor="text1"/>
          <w:lang w:eastAsia="ja-JP"/>
        </w:rPr>
        <w:t xml:space="preserve"> </w:t>
      </w:r>
      <w:r w:rsidRPr="00870339">
        <w:rPr>
          <w:rFonts w:eastAsiaTheme="majorEastAsia"/>
          <w:color w:val="000000" w:themeColor="text1"/>
        </w:rPr>
        <w:t>models. In addition, by placing the TRX unit close to the parabolic antenna, the feed line can be made as short as possible, resulting in both suppression of power loss and weight reduction.</w:t>
      </w:r>
    </w:p>
    <w:p w14:paraId="620DDA2E" w14:textId="77777777" w:rsidR="00753460" w:rsidRPr="00870339" w:rsidRDefault="00753460" w:rsidP="00753460">
      <w:pPr>
        <w:rPr>
          <w:rFonts w:eastAsia="MS Mincho"/>
          <w:lang w:eastAsia="ja-JP"/>
        </w:rPr>
      </w:pPr>
    </w:p>
    <w:p w14:paraId="4877FEA3" w14:textId="0DF324F0" w:rsidR="00753460" w:rsidRPr="00870339" w:rsidRDefault="00753460" w:rsidP="00870339">
      <w:pPr>
        <w:pStyle w:val="Heading1"/>
        <w:numPr>
          <w:ilvl w:val="2"/>
          <w:numId w:val="21"/>
        </w:numPr>
        <w:ind w:left="709" w:hanging="709"/>
        <w:jc w:val="left"/>
        <w:rPr>
          <w:u w:val="none"/>
        </w:rPr>
      </w:pPr>
      <w:r w:rsidRPr="00870339">
        <w:rPr>
          <w:u w:val="none"/>
        </w:rPr>
        <w:t xml:space="preserve">Narrowing the </w:t>
      </w:r>
      <w:r w:rsidR="00976ECD" w:rsidRPr="00870339">
        <w:rPr>
          <w:rFonts w:eastAsia="MS Mincho" w:hint="eastAsia"/>
          <w:u w:val="none"/>
          <w:lang w:eastAsia="ja-JP"/>
        </w:rPr>
        <w:t>b</w:t>
      </w:r>
      <w:r w:rsidRPr="00870339">
        <w:rPr>
          <w:u w:val="none"/>
        </w:rPr>
        <w:t>andwidth</w:t>
      </w:r>
    </w:p>
    <w:p w14:paraId="3431C580" w14:textId="05B1FC2A" w:rsidR="001B5858" w:rsidRPr="00870339" w:rsidRDefault="00753460" w:rsidP="00703E90">
      <w:pPr>
        <w:spacing w:beforeLines="50" w:before="120"/>
        <w:jc w:val="both"/>
        <w:rPr>
          <w:rFonts w:eastAsia="MS Mincho"/>
          <w:lang w:eastAsia="ja-JP"/>
        </w:rPr>
      </w:pPr>
      <w:r w:rsidRPr="00870339">
        <w:rPr>
          <w:rFonts w:eastAsia="MS Mincho"/>
          <w:lang w:eastAsia="ja-JP"/>
        </w:rPr>
        <w:t xml:space="preserve">As shown in Fig. </w:t>
      </w:r>
      <w:r w:rsidR="00153EF9" w:rsidRPr="00870339">
        <w:rPr>
          <w:rFonts w:eastAsia="MS Mincho"/>
          <w:lang w:eastAsia="ja-JP"/>
        </w:rPr>
        <w:t>7</w:t>
      </w:r>
      <w:r w:rsidRPr="00870339">
        <w:rPr>
          <w:rFonts w:eastAsia="MS Mincho"/>
          <w:lang w:eastAsia="ja-JP"/>
        </w:rPr>
        <w:t xml:space="preserve">.2-1, </w:t>
      </w:r>
      <w:r w:rsidR="003C4B8F" w:rsidRPr="00870339">
        <w:rPr>
          <w:rFonts w:eastAsia="MS Mincho"/>
          <w:lang w:eastAsia="ja-JP"/>
        </w:rPr>
        <w:t>the</w:t>
      </w:r>
      <w:r w:rsidR="003C4B8F" w:rsidRPr="00870339">
        <w:rPr>
          <w:rFonts w:eastAsia="MS Mincho" w:hint="eastAsia"/>
          <w:lang w:eastAsia="ja-JP"/>
        </w:rPr>
        <w:t xml:space="preserve"> </w:t>
      </w:r>
      <w:r w:rsidR="003C4B8F" w:rsidRPr="00870339">
        <w:rPr>
          <w:rFonts w:eastAsia="MS Mincho" w:hint="eastAsia"/>
          <w:color w:val="000000" w:themeColor="text1"/>
          <w:lang w:eastAsia="ja-JP"/>
        </w:rPr>
        <w:t xml:space="preserve">compact </w:t>
      </w:r>
      <w:r w:rsidRPr="00870339">
        <w:rPr>
          <w:rFonts w:eastAsia="MS Mincho"/>
          <w:lang w:eastAsia="ja-JP"/>
        </w:rPr>
        <w:t xml:space="preserve">X-band rainfall radar achieves an overall bandwidth of less than 4 MHz by arranging the frequencies of the </w:t>
      </w:r>
      <w:r w:rsidR="000F1EE4" w:rsidRPr="00870339">
        <w:rPr>
          <w:rFonts w:eastAsia="MS Mincho"/>
          <w:lang w:eastAsia="ja-JP"/>
        </w:rPr>
        <w:t>narrow</w:t>
      </w:r>
      <w:r w:rsidRPr="00870339">
        <w:rPr>
          <w:rFonts w:eastAsia="MS Mincho"/>
          <w:lang w:eastAsia="ja-JP"/>
        </w:rPr>
        <w:t xml:space="preserve"> pulse (P0N) and the </w:t>
      </w:r>
      <w:r w:rsidR="000F1EE4" w:rsidRPr="00870339">
        <w:rPr>
          <w:rFonts w:eastAsia="MS Mincho"/>
          <w:lang w:eastAsia="ja-JP"/>
        </w:rPr>
        <w:t>LFM pulse</w:t>
      </w:r>
      <w:r w:rsidRPr="00870339">
        <w:rPr>
          <w:rFonts w:eastAsia="MS Mincho"/>
          <w:lang w:eastAsia="ja-JP"/>
        </w:rPr>
        <w:t xml:space="preserve"> swept of 2 MHz (Q0N) at 2.5 MHz intervals. To achieve this, the occupied bandwidth of each of the </w:t>
      </w:r>
      <w:r w:rsidR="000F1EE4" w:rsidRPr="00870339">
        <w:rPr>
          <w:rFonts w:eastAsia="MS Mincho" w:hint="eastAsia"/>
          <w:lang w:eastAsia="ja-JP"/>
        </w:rPr>
        <w:t>narrow</w:t>
      </w:r>
      <w:r w:rsidRPr="00870339">
        <w:rPr>
          <w:rFonts w:eastAsia="MS Mincho"/>
          <w:lang w:eastAsia="ja-JP"/>
        </w:rPr>
        <w:t xml:space="preserve"> pulse and the </w:t>
      </w:r>
      <w:r w:rsidR="000F1EE4" w:rsidRPr="00870339">
        <w:rPr>
          <w:rFonts w:eastAsia="Yu Gothic"/>
        </w:rPr>
        <w:t>LFM pulse</w:t>
      </w:r>
      <w:r w:rsidRPr="00870339">
        <w:rPr>
          <w:rFonts w:eastAsia="MS Mincho"/>
          <w:lang w:eastAsia="ja-JP"/>
        </w:rPr>
        <w:t xml:space="preserve"> must be within 2.5 MHz, and the gradient of the rising and falling waveforms of the transmission wave is adjusted </w:t>
      </w:r>
      <w:r w:rsidR="00974197" w:rsidRPr="00870339">
        <w:rPr>
          <w:rFonts w:eastAsia="MS Mincho"/>
          <w:lang w:eastAsia="ja-JP"/>
        </w:rPr>
        <w:t xml:space="preserve">by the amplifier </w:t>
      </w:r>
      <w:r w:rsidRPr="00870339">
        <w:rPr>
          <w:rFonts w:eastAsia="MS Mincho"/>
          <w:lang w:eastAsia="ja-JP"/>
        </w:rPr>
        <w:t>to limit the bandwidth.</w:t>
      </w:r>
    </w:p>
    <w:p w14:paraId="150569A1" w14:textId="77777777" w:rsidR="00C543D8" w:rsidRPr="00870339" w:rsidRDefault="00C543D8" w:rsidP="00703E90">
      <w:pPr>
        <w:spacing w:beforeLines="50" w:before="120"/>
        <w:jc w:val="both"/>
        <w:rPr>
          <w:rFonts w:eastAsia="MS Mincho"/>
          <w:lang w:eastAsia="ja-JP"/>
        </w:rPr>
      </w:pPr>
    </w:p>
    <w:p w14:paraId="57AE862D" w14:textId="25FB8691" w:rsidR="00C543D8" w:rsidRPr="00870339" w:rsidRDefault="007B09D5" w:rsidP="00703E90">
      <w:pPr>
        <w:widowControl w:val="0"/>
        <w:autoSpaceDE w:val="0"/>
        <w:autoSpaceDN w:val="0"/>
        <w:adjustRightInd w:val="0"/>
        <w:jc w:val="both"/>
        <w:rPr>
          <w:rFonts w:eastAsia="MS Mincho"/>
          <w:lang w:eastAsia="ja-JP"/>
        </w:rPr>
      </w:pPr>
      <w:r w:rsidRPr="00870339">
        <w:rPr>
          <w:rFonts w:eastAsia="MS Mincho"/>
          <w:lang w:eastAsia="ja-JP"/>
        </w:rPr>
        <w:t>Fig. 7.2-2 illustrates a conceptual profile of signal amplification at the rising and falling edges of the transmitted pulse. Fig. 7.2-3 shows the corresponding transmitted waveform based on this profile. In both figures, the vertical axis qualitatively indicates signal level: amplification in Fig. 7.2-2 and output power in Fig. 7.2-3. The horizontal axis represents time and is not drawn to scale.</w:t>
      </w:r>
    </w:p>
    <w:p w14:paraId="049E634C" w14:textId="77777777" w:rsidR="00C543D8" w:rsidRPr="00870339" w:rsidRDefault="00C543D8" w:rsidP="00703E90">
      <w:pPr>
        <w:widowControl w:val="0"/>
        <w:autoSpaceDE w:val="0"/>
        <w:autoSpaceDN w:val="0"/>
        <w:adjustRightInd w:val="0"/>
        <w:jc w:val="both"/>
        <w:rPr>
          <w:rFonts w:eastAsia="MS Mincho"/>
          <w:lang w:eastAsia="ja-JP"/>
        </w:rPr>
      </w:pPr>
    </w:p>
    <w:p w14:paraId="40B4FC79" w14:textId="087D5050" w:rsidR="00753460" w:rsidRPr="00870339" w:rsidRDefault="00753460" w:rsidP="00703E90">
      <w:pPr>
        <w:jc w:val="both"/>
        <w:rPr>
          <w:rFonts w:eastAsia="MS Mincho"/>
          <w:lang w:eastAsia="ja-JP"/>
        </w:rPr>
      </w:pPr>
      <w:r w:rsidRPr="00870339">
        <w:rPr>
          <w:rFonts w:eastAsia="MS Mincho"/>
          <w:lang w:eastAsia="ja-JP"/>
        </w:rPr>
        <w:t>As shown in Fig</w:t>
      </w:r>
      <w:r w:rsidR="00976ECD" w:rsidRPr="00870339">
        <w:rPr>
          <w:rFonts w:eastAsia="MS Mincho" w:hint="eastAsia"/>
          <w:lang w:eastAsia="ja-JP"/>
        </w:rPr>
        <w:t>.</w:t>
      </w:r>
      <w:r w:rsidRPr="00870339">
        <w:rPr>
          <w:rFonts w:eastAsia="MS Mincho"/>
          <w:lang w:eastAsia="ja-JP"/>
        </w:rPr>
        <w:t xml:space="preserve"> </w:t>
      </w:r>
      <w:r w:rsidR="00153EF9" w:rsidRPr="00870339">
        <w:rPr>
          <w:rFonts w:eastAsia="MS Mincho"/>
          <w:lang w:eastAsia="ja-JP"/>
        </w:rPr>
        <w:t>7</w:t>
      </w:r>
      <w:r w:rsidR="0056398B" w:rsidRPr="00870339">
        <w:rPr>
          <w:rFonts w:eastAsia="MS Mincho"/>
          <w:lang w:eastAsia="ja-JP"/>
        </w:rPr>
        <w:t>.</w:t>
      </w:r>
      <w:r w:rsidRPr="00870339">
        <w:rPr>
          <w:rFonts w:eastAsia="MS Mincho"/>
          <w:lang w:eastAsia="ja-JP"/>
        </w:rPr>
        <w:t xml:space="preserve">2-4, the power </w:t>
      </w:r>
      <w:r w:rsidR="0074035E" w:rsidRPr="00870339">
        <w:rPr>
          <w:rFonts w:eastAsia="MS Mincho"/>
          <w:lang w:eastAsia="ja-JP"/>
        </w:rPr>
        <w:t>level</w:t>
      </w:r>
      <w:r w:rsidR="0074035E" w:rsidRPr="00870339">
        <w:rPr>
          <w:rFonts w:eastAsia="MS Mincho" w:hint="eastAsia"/>
          <w:lang w:eastAsia="ja-JP"/>
        </w:rPr>
        <w:t xml:space="preserve"> </w:t>
      </w:r>
      <w:r w:rsidRPr="00870339">
        <w:rPr>
          <w:rFonts w:eastAsia="MS Mincho"/>
          <w:lang w:eastAsia="ja-JP"/>
        </w:rPr>
        <w:t>of frequencies far from the center can be suppressed by taking a gentle slope.</w:t>
      </w:r>
      <w:r w:rsidR="003F018D" w:rsidRPr="00870339">
        <w:rPr>
          <w:rFonts w:eastAsia="MS Mincho" w:hint="eastAsia"/>
          <w:lang w:eastAsia="ja-JP"/>
        </w:rPr>
        <w:t xml:space="preserve"> </w:t>
      </w:r>
      <w:r w:rsidRPr="00870339">
        <w:rPr>
          <w:rFonts w:eastAsia="MS Mincho"/>
          <w:lang w:eastAsia="ja-JP"/>
        </w:rPr>
        <w:t xml:space="preserve">Narrowing the bandwidth makes it easier to combine multiple X-band rainfall radars to build </w:t>
      </w:r>
      <w:r w:rsidR="007F22F6" w:rsidRPr="00870339">
        <w:rPr>
          <w:rFonts w:eastAsia="MS Mincho"/>
          <w:lang w:eastAsia="ja-JP"/>
        </w:rPr>
        <w:t xml:space="preserve">an </w:t>
      </w:r>
      <w:r w:rsidRPr="00870339">
        <w:rPr>
          <w:rFonts w:eastAsia="MS Mincho"/>
          <w:lang w:eastAsia="ja-JP"/>
        </w:rPr>
        <w:t>observation network, and it also makes it easier to allocate frequencies to avoid interference with other radars and satellite broadcasts that use the same band. In particular, narrowing the bandwidth is very effective when observing rainfall using the X-band rainfall radar, since multiple X-band rainfall radars are often combined to compensate for blind zones caused by topographical conditions.</w:t>
      </w:r>
    </w:p>
    <w:p w14:paraId="7A46962E" w14:textId="77777777" w:rsidR="00753460" w:rsidRPr="00870339" w:rsidRDefault="00753460" w:rsidP="00753460">
      <w:pPr>
        <w:rPr>
          <w:rFonts w:eastAsia="MS Mincho"/>
          <w:lang w:eastAsia="ja-JP"/>
        </w:rPr>
      </w:pPr>
      <w:r w:rsidRPr="00870339">
        <w:rPr>
          <w:rFonts w:eastAsia="MS Mincho"/>
          <w:lang w:eastAsia="ja-JP"/>
        </w:rPr>
        <w:br w:type="page"/>
      </w:r>
    </w:p>
    <w:p w14:paraId="00FC55F4" w14:textId="77777777" w:rsidR="00753460" w:rsidRPr="00870339" w:rsidRDefault="00753460" w:rsidP="00753460">
      <w:pPr>
        <w:widowControl w:val="0"/>
        <w:autoSpaceDE w:val="0"/>
        <w:autoSpaceDN w:val="0"/>
        <w:adjustRightInd w:val="0"/>
        <w:ind w:firstLineChars="100" w:firstLine="240"/>
        <w:jc w:val="center"/>
        <w:rPr>
          <w:rFonts w:eastAsia="MS Mincho"/>
          <w:w w:val="105"/>
          <w:sz w:val="20"/>
          <w:szCs w:val="20"/>
          <w:lang w:eastAsia="ja-JP"/>
        </w:rPr>
      </w:pPr>
      <w:r w:rsidRPr="00870339">
        <w:rPr>
          <w:noProof/>
        </w:rPr>
        <w:lastRenderedPageBreak/>
        <w:drawing>
          <wp:inline distT="0" distB="0" distL="0" distR="0" wp14:anchorId="646C1BE5" wp14:editId="2276FCE1">
            <wp:extent cx="3412992" cy="3218907"/>
            <wp:effectExtent l="0" t="0" r="0" b="635"/>
            <wp:docPr id="17125673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6721" cy="3231855"/>
                    </a:xfrm>
                    <a:prstGeom prst="rect">
                      <a:avLst/>
                    </a:prstGeom>
                    <a:noFill/>
                    <a:ln>
                      <a:noFill/>
                    </a:ln>
                  </pic:spPr>
                </pic:pic>
              </a:graphicData>
            </a:graphic>
          </wp:inline>
        </w:drawing>
      </w:r>
    </w:p>
    <w:p w14:paraId="6B7A3333" w14:textId="153226D2" w:rsidR="00753460" w:rsidRPr="00870339" w:rsidRDefault="00753460" w:rsidP="00753460">
      <w:pPr>
        <w:widowControl w:val="0"/>
        <w:autoSpaceDE w:val="0"/>
        <w:autoSpaceDN w:val="0"/>
        <w:adjustRightInd w:val="0"/>
        <w:ind w:firstLineChars="100" w:firstLine="209"/>
        <w:jc w:val="center"/>
        <w:rPr>
          <w:rFonts w:eastAsia="MS Mincho"/>
          <w:w w:val="105"/>
          <w:sz w:val="20"/>
          <w:szCs w:val="20"/>
          <w:lang w:eastAsia="ja-JP"/>
        </w:rPr>
      </w:pPr>
      <w:r w:rsidRPr="00870339">
        <w:rPr>
          <w:rFonts w:eastAsia="MS Mincho"/>
          <w:w w:val="105"/>
          <w:sz w:val="20"/>
          <w:szCs w:val="20"/>
          <w:lang w:eastAsia="ja-JP"/>
        </w:rPr>
        <w:t>Fig.</w:t>
      </w:r>
      <w:r w:rsidR="00976ECD" w:rsidRPr="00870339">
        <w:rPr>
          <w:rFonts w:eastAsia="MS Mincho" w:hint="eastAsia"/>
          <w:w w:val="105"/>
          <w:sz w:val="20"/>
          <w:szCs w:val="20"/>
          <w:lang w:eastAsia="ja-JP"/>
        </w:rPr>
        <w:t xml:space="preserve"> </w:t>
      </w:r>
      <w:r w:rsidR="00153EF9" w:rsidRPr="00870339">
        <w:rPr>
          <w:rFonts w:eastAsia="MS Mincho"/>
          <w:w w:val="105"/>
          <w:sz w:val="20"/>
          <w:szCs w:val="20"/>
          <w:lang w:eastAsia="ja-JP"/>
        </w:rPr>
        <w:t>7</w:t>
      </w:r>
      <w:r w:rsidRPr="00870339">
        <w:rPr>
          <w:rFonts w:eastAsia="MS Mincho"/>
          <w:w w:val="105"/>
          <w:sz w:val="20"/>
          <w:szCs w:val="20"/>
          <w:lang w:eastAsia="ja-JP"/>
        </w:rPr>
        <w:t xml:space="preserve">.2-1 </w:t>
      </w:r>
      <w:r w:rsidRPr="00870339">
        <w:rPr>
          <w:rFonts w:eastAsia="MS Mincho"/>
          <w:sz w:val="20"/>
          <w:szCs w:val="20"/>
          <w:lang w:eastAsia="ja-JP"/>
        </w:rPr>
        <w:t>Occupied Bandwidth</w:t>
      </w:r>
      <w:r w:rsidRPr="00870339">
        <w:rPr>
          <w:rFonts w:eastAsia="MS Mincho"/>
          <w:w w:val="105"/>
          <w:sz w:val="20"/>
          <w:szCs w:val="20"/>
          <w:lang w:eastAsia="ja-JP"/>
        </w:rPr>
        <w:t xml:space="preserve"> by </w:t>
      </w:r>
      <w:r w:rsidR="004A560E" w:rsidRPr="00870339">
        <w:rPr>
          <w:rFonts w:eastAsia="MS Mincho"/>
          <w:w w:val="105"/>
          <w:sz w:val="20"/>
          <w:szCs w:val="20"/>
          <w:lang w:eastAsia="ja-JP"/>
        </w:rPr>
        <w:t>Narrow</w:t>
      </w:r>
      <w:r w:rsidRPr="00870339">
        <w:rPr>
          <w:rFonts w:eastAsia="MS Mincho"/>
          <w:w w:val="105"/>
          <w:sz w:val="20"/>
          <w:szCs w:val="20"/>
          <w:lang w:eastAsia="ja-JP"/>
        </w:rPr>
        <w:t xml:space="preserve"> Pulse (P0N) and </w:t>
      </w:r>
      <w:r w:rsidR="004A560E" w:rsidRPr="00870339">
        <w:rPr>
          <w:rFonts w:eastAsia="MS Mincho"/>
          <w:w w:val="105"/>
          <w:sz w:val="20"/>
          <w:szCs w:val="20"/>
          <w:lang w:eastAsia="ja-JP"/>
        </w:rPr>
        <w:t>LFM</w:t>
      </w:r>
      <w:r w:rsidRPr="00870339">
        <w:rPr>
          <w:rFonts w:eastAsia="MS Mincho"/>
          <w:w w:val="105"/>
          <w:sz w:val="20"/>
          <w:szCs w:val="20"/>
          <w:lang w:eastAsia="ja-JP"/>
        </w:rPr>
        <w:t xml:space="preserve"> Pulse (Q0N)</w:t>
      </w:r>
    </w:p>
    <w:p w14:paraId="4A0B2942" w14:textId="0634DF1D" w:rsidR="00753460" w:rsidRPr="00870339" w:rsidRDefault="00753460" w:rsidP="00753460">
      <w:pPr>
        <w:rPr>
          <w:rFonts w:ascii="MS Mincho" w:eastAsia="MS Mincho" w:hAnsi="MS Mincho" w:cs="RyuminPro-Light"/>
          <w:sz w:val="20"/>
          <w:szCs w:val="20"/>
          <w:lang w:eastAsia="ja-JP"/>
        </w:rPr>
      </w:pPr>
      <w:r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663392" behindDoc="0" locked="0" layoutInCell="1" allowOverlap="1" wp14:anchorId="49D011AA" wp14:editId="4F07172B">
                <wp:simplePos x="0" y="0"/>
                <wp:positionH relativeFrom="column">
                  <wp:posOffset>855774</wp:posOffset>
                </wp:positionH>
                <wp:positionV relativeFrom="paragraph">
                  <wp:posOffset>137795</wp:posOffset>
                </wp:positionV>
                <wp:extent cx="1137920" cy="260350"/>
                <wp:effectExtent l="0" t="0" r="0" b="6350"/>
                <wp:wrapNone/>
                <wp:docPr id="119" name="テキスト ボックス 119"/>
                <wp:cNvGraphicFramePr/>
                <a:graphic xmlns:a="http://schemas.openxmlformats.org/drawingml/2006/main">
                  <a:graphicData uri="http://schemas.microsoft.com/office/word/2010/wordprocessingShape">
                    <wps:wsp>
                      <wps:cNvSpPr txBox="1"/>
                      <wps:spPr>
                        <a:xfrm>
                          <a:off x="0" y="0"/>
                          <a:ext cx="1137920" cy="260350"/>
                        </a:xfrm>
                        <a:prstGeom prst="rect">
                          <a:avLst/>
                        </a:prstGeom>
                        <a:noFill/>
                        <a:ln w="6350">
                          <a:noFill/>
                        </a:ln>
                      </wps:spPr>
                      <wps:txbx>
                        <w:txbxContent>
                          <w:p w14:paraId="43E83D44" w14:textId="22A28072" w:rsidR="00753460" w:rsidRPr="00870339" w:rsidRDefault="00753460" w:rsidP="00870339">
                            <w:pPr>
                              <w:rPr>
                                <w:rFonts w:eastAsia="MS Mincho"/>
                                <w:color w:val="FF0000"/>
                                <w:sz w:val="16"/>
                                <w:szCs w:val="16"/>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D011AA" id="テキスト ボックス 119" o:spid="_x0000_s1109" type="#_x0000_t202" style="position:absolute;margin-left:67.4pt;margin-top:10.85pt;width:89.6pt;height:20.5pt;z-index:2516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" filled="f" stroked="f" strokeweight=".5pt">
                <v:textbox>
                  <w:txbxContent>
                    <w:p w14:paraId="43E83D44" w14:textId="22A28072" w:rsidR="00753460" w:rsidRPr="00870339" w:rsidRDefault="00753460" w:rsidP="00870339">
                      <w:pPr>
                        <w:rPr>
                          <w:rFonts w:eastAsia="MS Mincho"/>
                          <w:color w:val="FF0000"/>
                          <w:sz w:val="16"/>
                          <w:szCs w:val="16"/>
                          <w:lang w:eastAsia="ja-JP"/>
                        </w:rPr>
                      </w:pPr>
                    </w:p>
                  </w:txbxContent>
                </v:textbox>
              </v:shape>
            </w:pict>
          </mc:Fallback>
        </mc:AlternateContent>
      </w:r>
      <w:r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661344" behindDoc="0" locked="0" layoutInCell="1" allowOverlap="1" wp14:anchorId="67C24576" wp14:editId="3ED112EC">
                <wp:simplePos x="0" y="0"/>
                <wp:positionH relativeFrom="column">
                  <wp:posOffset>2950972</wp:posOffset>
                </wp:positionH>
                <wp:positionV relativeFrom="paragraph">
                  <wp:posOffset>98425</wp:posOffset>
                </wp:positionV>
                <wp:extent cx="3289935" cy="2091690"/>
                <wp:effectExtent l="0" t="0" r="0" b="3810"/>
                <wp:wrapNone/>
                <wp:docPr id="81" name="テキスト ボックス 81"/>
                <wp:cNvGraphicFramePr/>
                <a:graphic xmlns:a="http://schemas.openxmlformats.org/drawingml/2006/main">
                  <a:graphicData uri="http://schemas.microsoft.com/office/word/2010/wordprocessingShape">
                    <wps:wsp>
                      <wps:cNvSpPr txBox="1"/>
                      <wps:spPr>
                        <a:xfrm>
                          <a:off x="0" y="0"/>
                          <a:ext cx="3289935" cy="2091690"/>
                        </a:xfrm>
                        <a:prstGeom prst="rect">
                          <a:avLst/>
                        </a:prstGeom>
                        <a:noFill/>
                        <a:ln w="6350">
                          <a:noFill/>
                        </a:ln>
                      </wps:spPr>
                      <wps:txbx>
                        <w:txbxContent>
                          <w:p w14:paraId="26773784" w14:textId="3798B85D" w:rsidR="00753460" w:rsidRDefault="00753460" w:rsidP="00753460">
                            <w:r>
                              <w:rPr>
                                <w:noProof/>
                              </w:rPr>
                              <w:drawing>
                                <wp:inline distT="0" distB="0" distL="0" distR="0" wp14:anchorId="0BB9C519" wp14:editId="7F7E5914">
                                  <wp:extent cx="3043555" cy="1643063"/>
                                  <wp:effectExtent l="0" t="0" r="0" b="0"/>
                                  <wp:docPr id="1771023833" name="グラフ 1771023833">
                                    <a:extLst xmlns:a="http://schemas.openxmlformats.org/drawingml/2006/main">
                                      <a:ext uri="{FF2B5EF4-FFF2-40B4-BE49-F238E27FC236}">
                                        <a16:creationId xmlns:a16="http://schemas.microsoft.com/office/drawing/2014/main" id="{7503D65D-8265-376F-D1A4-B4DF7DCDE1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C24576" id="テキスト ボックス 81" o:spid="_x0000_s1110" type="#_x0000_t202" style="position:absolute;margin-left:232.35pt;margin-top:7.75pt;width:259.05pt;height:164.7pt;z-index:2516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37VHgIAADU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" filled="f" stroked="f" strokeweight=".5pt">
                <v:textbox>
                  <w:txbxContent>
                    <w:p w14:paraId="26773784" w14:textId="3798B85D" w:rsidR="00753460" w:rsidRDefault="00753460" w:rsidP="00753460">
                      <w:r>
                        <w:rPr>
                          <w:noProof/>
                        </w:rPr>
                        <w:drawing>
                          <wp:inline distT="0" distB="0" distL="0" distR="0" wp14:anchorId="0BB9C519" wp14:editId="7F7E5914">
                            <wp:extent cx="3043555" cy="1643063"/>
                            <wp:effectExtent l="0" t="0" r="0" b="0"/>
                            <wp:docPr id="1771023833" name="グラフ 1771023833">
                              <a:extLst xmlns:a="http://schemas.openxmlformats.org/drawingml/2006/main">
                                <a:ext uri="{FF2B5EF4-FFF2-40B4-BE49-F238E27FC236}">
                                  <a16:creationId xmlns:a16="http://schemas.microsoft.com/office/drawing/2014/main" id="{7503D65D-8265-376F-D1A4-B4DF7DCDE1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v:shape>
            </w:pict>
          </mc:Fallback>
        </mc:AlternateContent>
      </w:r>
      <w:r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665440" behindDoc="0" locked="0" layoutInCell="1" allowOverlap="1" wp14:anchorId="5DBD3CDB" wp14:editId="03A261AB">
                <wp:simplePos x="0" y="0"/>
                <wp:positionH relativeFrom="column">
                  <wp:posOffset>4121785</wp:posOffset>
                </wp:positionH>
                <wp:positionV relativeFrom="paragraph">
                  <wp:posOffset>127952</wp:posOffset>
                </wp:positionV>
                <wp:extent cx="1137920" cy="260350"/>
                <wp:effectExtent l="0" t="0" r="0" b="6350"/>
                <wp:wrapNone/>
                <wp:docPr id="121" name="テキスト ボックス 121"/>
                <wp:cNvGraphicFramePr/>
                <a:graphic xmlns:a="http://schemas.openxmlformats.org/drawingml/2006/main">
                  <a:graphicData uri="http://schemas.microsoft.com/office/word/2010/wordprocessingShape">
                    <wps:wsp>
                      <wps:cNvSpPr txBox="1"/>
                      <wps:spPr>
                        <a:xfrm>
                          <a:off x="0" y="0"/>
                          <a:ext cx="1137920" cy="260350"/>
                        </a:xfrm>
                        <a:prstGeom prst="rect">
                          <a:avLst/>
                        </a:prstGeom>
                        <a:noFill/>
                        <a:ln w="6350">
                          <a:noFill/>
                        </a:ln>
                      </wps:spPr>
                      <wps:txbx>
                        <w:txbxContent>
                          <w:p w14:paraId="3731D82D" w14:textId="4F26533B" w:rsidR="00753460" w:rsidRPr="00870339" w:rsidRDefault="00753460" w:rsidP="00870339">
                            <w:pPr>
                              <w:rPr>
                                <w:rFonts w:eastAsia="MS Mincho"/>
                                <w:color w:val="FF0000"/>
                                <w:sz w:val="16"/>
                                <w:szCs w:val="16"/>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D3CDB" id="テキスト ボックス 121" o:spid="_x0000_s1111" type="#_x0000_t202" style="position:absolute;margin-left:324.55pt;margin-top:10.05pt;width:89.6pt;height:20.5pt;z-index:2516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" filled="f" stroked="f" strokeweight=".5pt">
                <v:textbox>
                  <w:txbxContent>
                    <w:p w14:paraId="3731D82D" w14:textId="4F26533B" w:rsidR="00753460" w:rsidRPr="00870339" w:rsidRDefault="00753460" w:rsidP="00870339">
                      <w:pPr>
                        <w:rPr>
                          <w:rFonts w:eastAsia="MS Mincho"/>
                          <w:color w:val="FF0000"/>
                          <w:sz w:val="16"/>
                          <w:szCs w:val="16"/>
                          <w:lang w:eastAsia="ja-JP"/>
                        </w:rPr>
                      </w:pPr>
                    </w:p>
                  </w:txbxContent>
                </v:textbox>
              </v:shape>
            </w:pict>
          </mc:Fallback>
        </mc:AlternateContent>
      </w:r>
      <w:r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660320" behindDoc="0" locked="0" layoutInCell="1" allowOverlap="1" wp14:anchorId="552ED324" wp14:editId="5EFB4CD1">
                <wp:simplePos x="0" y="0"/>
                <wp:positionH relativeFrom="column">
                  <wp:posOffset>-263467</wp:posOffset>
                </wp:positionH>
                <wp:positionV relativeFrom="paragraph">
                  <wp:posOffset>100965</wp:posOffset>
                </wp:positionV>
                <wp:extent cx="3289935" cy="2091690"/>
                <wp:effectExtent l="0" t="0" r="0" b="3810"/>
                <wp:wrapNone/>
                <wp:docPr id="80" name="テキスト ボックス 80"/>
                <wp:cNvGraphicFramePr/>
                <a:graphic xmlns:a="http://schemas.openxmlformats.org/drawingml/2006/main">
                  <a:graphicData uri="http://schemas.microsoft.com/office/word/2010/wordprocessingShape">
                    <wps:wsp>
                      <wps:cNvSpPr txBox="1"/>
                      <wps:spPr>
                        <a:xfrm>
                          <a:off x="0" y="0"/>
                          <a:ext cx="3289935" cy="2091690"/>
                        </a:xfrm>
                        <a:prstGeom prst="rect">
                          <a:avLst/>
                        </a:prstGeom>
                        <a:noFill/>
                        <a:ln w="6350">
                          <a:noFill/>
                        </a:ln>
                      </wps:spPr>
                      <wps:txbx>
                        <w:txbxContent>
                          <w:p w14:paraId="203B02B4" w14:textId="77777777" w:rsidR="00753460" w:rsidRDefault="00753460" w:rsidP="00753460">
                            <w:pPr>
                              <w:rPr>
                                <w:noProof/>
                              </w:rPr>
                            </w:pPr>
                          </w:p>
                          <w:p w14:paraId="12E37ACD" w14:textId="77777777" w:rsidR="00753460" w:rsidRPr="0067538E" w:rsidRDefault="00753460" w:rsidP="00753460">
                            <w:pPr>
                              <w:rPr>
                                <w:shd w:val="clear" w:color="auto" w:fill="E5DFEC" w:themeFill="accent4" w:themeFillTint="33"/>
                              </w:rPr>
                            </w:pPr>
                            <w:r w:rsidRPr="0067538E">
                              <w:rPr>
                                <w:noProof/>
                              </w:rPr>
                              <w:drawing>
                                <wp:inline distT="0" distB="0" distL="0" distR="0" wp14:anchorId="381E3E19" wp14:editId="7B4103DE">
                                  <wp:extent cx="3048000" cy="1596517"/>
                                  <wp:effectExtent l="0" t="0" r="0" b="3810"/>
                                  <wp:docPr id="90361654" name="グラフ 90361654">
                                    <a:extLst xmlns:a="http://schemas.openxmlformats.org/drawingml/2006/main">
                                      <a:ext uri="{FF2B5EF4-FFF2-40B4-BE49-F238E27FC236}">
                                        <a16:creationId xmlns:a16="http://schemas.microsoft.com/office/drawing/2014/main" id="{0BF8D88E-D72E-4AA6-3704-F8D1940E71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ED324" id="テキスト ボックス 80" o:spid="_x0000_s1112" type="#_x0000_t202" style="position:absolute;margin-left:-20.75pt;margin-top:7.95pt;width:259.05pt;height:164.7pt;z-index:2516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CkHgIAADU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" filled="f" stroked="f" strokeweight=".5pt">
                <v:textbox>
                  <w:txbxContent>
                    <w:p w14:paraId="203B02B4" w14:textId="77777777" w:rsidR="00753460" w:rsidRDefault="00753460" w:rsidP="00753460">
                      <w:pPr>
                        <w:rPr>
                          <w:noProof/>
                        </w:rPr>
                      </w:pPr>
                    </w:p>
                    <w:p w14:paraId="12E37ACD" w14:textId="77777777" w:rsidR="00753460" w:rsidRPr="0067538E" w:rsidRDefault="00753460" w:rsidP="00753460">
                      <w:pPr>
                        <w:rPr>
                          <w:shd w:val="clear" w:color="auto" w:fill="E5DFEC" w:themeFill="accent4" w:themeFillTint="33"/>
                        </w:rPr>
                      </w:pPr>
                      <w:r w:rsidRPr="0067538E">
                        <w:rPr>
                          <w:noProof/>
                        </w:rPr>
                        <w:drawing>
                          <wp:inline distT="0" distB="0" distL="0" distR="0" wp14:anchorId="381E3E19" wp14:editId="7B4103DE">
                            <wp:extent cx="3048000" cy="1596517"/>
                            <wp:effectExtent l="0" t="0" r="0" b="3810"/>
                            <wp:docPr id="90361654" name="グラフ 90361654">
                              <a:extLst xmlns:a="http://schemas.openxmlformats.org/drawingml/2006/main">
                                <a:ext uri="{FF2B5EF4-FFF2-40B4-BE49-F238E27FC236}">
                                  <a16:creationId xmlns:a16="http://schemas.microsoft.com/office/drawing/2014/main" id="{0BF8D88E-D72E-4AA6-3704-F8D1940E71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v:shape>
            </w:pict>
          </mc:Fallback>
        </mc:AlternateContent>
      </w:r>
    </w:p>
    <w:p w14:paraId="293AA66A" w14:textId="3AF28DC0" w:rsidR="00753460" w:rsidRPr="00870339" w:rsidRDefault="00753460" w:rsidP="00753460">
      <w:pPr>
        <w:jc w:val="center"/>
        <w:rPr>
          <w:rFonts w:ascii="MS Mincho" w:eastAsia="MS Mincho" w:hAnsi="MS Mincho" w:cs="RyuminPro-Light"/>
          <w:sz w:val="20"/>
          <w:szCs w:val="20"/>
          <w:lang w:eastAsia="ja-JP"/>
        </w:rPr>
      </w:pPr>
    </w:p>
    <w:p w14:paraId="4A0EF764" w14:textId="70450A58" w:rsidR="00753460" w:rsidRPr="00870339" w:rsidRDefault="00753460" w:rsidP="00753460">
      <w:pPr>
        <w:jc w:val="center"/>
        <w:rPr>
          <w:rFonts w:ascii="MS Mincho" w:eastAsia="MS Mincho" w:hAnsi="MS Mincho" w:cs="RyuminPro-Light"/>
          <w:sz w:val="21"/>
          <w:szCs w:val="21"/>
          <w:lang w:eastAsia="ja-JP"/>
        </w:rPr>
      </w:pPr>
      <w:r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672608" behindDoc="0" locked="0" layoutInCell="1" allowOverlap="1" wp14:anchorId="05A384A7" wp14:editId="6D24A65A">
                <wp:simplePos x="0" y="0"/>
                <wp:positionH relativeFrom="column">
                  <wp:posOffset>878204</wp:posOffset>
                </wp:positionH>
                <wp:positionV relativeFrom="paragraph">
                  <wp:posOffset>97422</wp:posOffset>
                </wp:positionV>
                <wp:extent cx="100" cy="399248"/>
                <wp:effectExtent l="38100" t="38100" r="57150" b="58420"/>
                <wp:wrapNone/>
                <wp:docPr id="105" name="直線矢印コネクタ 105"/>
                <wp:cNvGraphicFramePr/>
                <a:graphic xmlns:a="http://schemas.openxmlformats.org/drawingml/2006/main">
                  <a:graphicData uri="http://schemas.microsoft.com/office/word/2010/wordprocessingShape">
                    <wps:wsp>
                      <wps:cNvCnPr/>
                      <wps:spPr>
                        <a:xfrm flipV="1">
                          <a:off x="0" y="0"/>
                          <a:ext cx="100" cy="399248"/>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00221" id="直線矢印コネクタ 105" o:spid="_x0000_s1026" type="#_x0000_t32" style="position:absolute;margin-left:69.15pt;margin-top:7.65pt;width:0;height:31.45pt;flip:y;z-index:2516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" strokecolor="black [3213]">
                <v:stroke startarrow="block" startarrowwidth="narrow" startarrowlength="short" endarrow="block" endarrowwidth="narrow" endarrowlength="short"/>
              </v:shape>
            </w:pict>
          </mc:Fallback>
        </mc:AlternateContent>
      </w:r>
    </w:p>
    <w:p w14:paraId="3B358AB9" w14:textId="77777777" w:rsidR="00753460" w:rsidRPr="00870339" w:rsidRDefault="00753460" w:rsidP="00753460">
      <w:pPr>
        <w:jc w:val="center"/>
        <w:rPr>
          <w:rFonts w:ascii="MS Mincho" w:eastAsia="MS Mincho" w:hAnsi="MS Mincho" w:cs="RyuminPro-Light"/>
          <w:sz w:val="21"/>
          <w:szCs w:val="21"/>
          <w:lang w:eastAsia="ja-JP"/>
        </w:rPr>
      </w:pPr>
      <w:r w:rsidRPr="00870339">
        <w:rPr>
          <w:rFonts w:ascii="MS Mincho" w:eastAsia="MS Mincho" w:hAnsi="MS Mincho" w:cs="RyuminPro-Light"/>
          <w:noProof/>
          <w:sz w:val="21"/>
          <w:szCs w:val="21"/>
          <w:lang w:eastAsia="ja-JP"/>
        </w:rPr>
        <mc:AlternateContent>
          <mc:Choice Requires="wps">
            <w:drawing>
              <wp:anchor distT="45720" distB="45720" distL="114300" distR="114300" simplePos="0" relativeHeight="251673632" behindDoc="0" locked="0" layoutInCell="1" allowOverlap="1" wp14:anchorId="320EAEF0" wp14:editId="7859F198">
                <wp:simplePos x="0" y="0"/>
                <wp:positionH relativeFrom="margin">
                  <wp:posOffset>822158</wp:posOffset>
                </wp:positionH>
                <wp:positionV relativeFrom="paragraph">
                  <wp:posOffset>1470</wp:posOffset>
                </wp:positionV>
                <wp:extent cx="495300" cy="1404620"/>
                <wp:effectExtent l="0" t="0" r="0" b="0"/>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noFill/>
                        <a:ln w="9525">
                          <a:noFill/>
                          <a:miter lim="800000"/>
                          <a:headEnd/>
                          <a:tailEnd/>
                        </a:ln>
                      </wps:spPr>
                      <wps:txbx>
                        <w:txbxContent>
                          <w:p w14:paraId="083E6419" w14:textId="77777777" w:rsidR="00753460" w:rsidRPr="005F5B67" w:rsidRDefault="00753460" w:rsidP="00753460">
                            <w:pPr>
                              <w:rPr>
                                <w:sz w:val="16"/>
                                <w:szCs w:val="16"/>
                              </w:rPr>
                            </w:pPr>
                            <w:r w:rsidRPr="005F5B67">
                              <w:rPr>
                                <w:rFonts w:eastAsia="MS Mincho" w:hint="eastAsia"/>
                                <w:sz w:val="16"/>
                                <w:szCs w:val="16"/>
                                <w:lang w:eastAsia="ja-JP"/>
                              </w:rPr>
                              <w:t>3dB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0EAEF0" id="テキスト ボックス 2" o:spid="_x0000_s1113" type="#_x0000_t202" style="position:absolute;left:0;text-align:left;margin-left:64.75pt;margin-top:.1pt;width:39pt;height:110.6pt;z-index:251673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" filled="f" stroked="f">
                <v:textbox style="mso-fit-shape-to-text:t">
                  <w:txbxContent>
                    <w:p w14:paraId="083E6419" w14:textId="77777777" w:rsidR="00753460" w:rsidRPr="005F5B67" w:rsidRDefault="00753460" w:rsidP="00753460">
                      <w:pPr>
                        <w:rPr>
                          <w:sz w:val="16"/>
                          <w:szCs w:val="16"/>
                        </w:rPr>
                      </w:pPr>
                      <w:r w:rsidRPr="005F5B67">
                        <w:rPr>
                          <w:rFonts w:eastAsia="MS Mincho" w:hint="eastAsia"/>
                          <w:sz w:val="16"/>
                          <w:szCs w:val="16"/>
                          <w:lang w:eastAsia="ja-JP"/>
                        </w:rPr>
                        <w:t>3dB</w:t>
                      </w:r>
                    </w:p>
                  </w:txbxContent>
                </v:textbox>
                <w10:wrap anchorx="margin"/>
              </v:shape>
            </w:pict>
          </mc:Fallback>
        </mc:AlternateContent>
      </w:r>
    </w:p>
    <w:p w14:paraId="1017BB6B" w14:textId="66013F2C" w:rsidR="00753460" w:rsidRPr="00870339" w:rsidRDefault="001B5858" w:rsidP="00753460">
      <w:pPr>
        <w:jc w:val="center"/>
        <w:rPr>
          <w:rFonts w:ascii="MS Mincho" w:eastAsia="MS Mincho" w:hAnsi="MS Mincho" w:cs="RyuminPro-Light"/>
          <w:sz w:val="21"/>
          <w:szCs w:val="21"/>
          <w:lang w:eastAsia="ja-JP"/>
        </w:rPr>
      </w:pPr>
      <w:r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667488" behindDoc="0" locked="0" layoutInCell="1" allowOverlap="1" wp14:anchorId="11669B10" wp14:editId="3C917660">
                <wp:simplePos x="0" y="0"/>
                <wp:positionH relativeFrom="column">
                  <wp:posOffset>2590656</wp:posOffset>
                </wp:positionH>
                <wp:positionV relativeFrom="paragraph">
                  <wp:posOffset>158836</wp:posOffset>
                </wp:positionV>
                <wp:extent cx="1182370" cy="369628"/>
                <wp:effectExtent l="0" t="0" r="5080" b="0"/>
                <wp:wrapNone/>
                <wp:docPr id="123" name="テキスト ボックス 123"/>
                <wp:cNvGraphicFramePr/>
                <a:graphic xmlns:a="http://schemas.openxmlformats.org/drawingml/2006/main">
                  <a:graphicData uri="http://schemas.microsoft.com/office/word/2010/wordprocessingShape">
                    <wps:wsp>
                      <wps:cNvSpPr txBox="1"/>
                      <wps:spPr>
                        <a:xfrm rot="16200000">
                          <a:off x="0" y="0"/>
                          <a:ext cx="1182370" cy="369628"/>
                        </a:xfrm>
                        <a:prstGeom prst="rect">
                          <a:avLst/>
                        </a:prstGeom>
                        <a:noFill/>
                        <a:ln w="6350">
                          <a:noFill/>
                        </a:ln>
                      </wps:spPr>
                      <wps:txbx>
                        <w:txbxContent>
                          <w:p w14:paraId="26DADC78" w14:textId="0C53D2A8" w:rsidR="00753460" w:rsidRPr="00870339" w:rsidRDefault="00E66B66" w:rsidP="00870339">
                            <w:pPr>
                              <w:rPr>
                                <w:rFonts w:eastAsia="MS Mincho"/>
                                <w:sz w:val="16"/>
                                <w:szCs w:val="16"/>
                                <w:lang w:eastAsia="ja-JP"/>
                              </w:rPr>
                            </w:pPr>
                            <w:r w:rsidRPr="00870339">
                              <w:rPr>
                                <w:rFonts w:eastAsiaTheme="minorEastAsia"/>
                                <w:sz w:val="16"/>
                                <w:szCs w:val="16"/>
                                <w:lang w:eastAsia="ja-JP"/>
                              </w:rPr>
                              <w:t>Output Power (relative)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69B10" id="テキスト ボックス 123" o:spid="_x0000_s1114" type="#_x0000_t202" style="position:absolute;left:0;text-align:left;margin-left:204pt;margin-top:12.5pt;width:93.1pt;height:29.1pt;rotation:-90;z-index:2516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" filled="f" stroked="f" strokeweight=".5pt">
                <v:textbox>
                  <w:txbxContent>
                    <w:p w14:paraId="26DADC78" w14:textId="0C53D2A8" w:rsidR="00753460" w:rsidRPr="00870339" w:rsidRDefault="00E66B66" w:rsidP="00870339">
                      <w:pPr>
                        <w:rPr>
                          <w:rFonts w:eastAsia="MS Mincho"/>
                          <w:sz w:val="16"/>
                          <w:szCs w:val="16"/>
                          <w:lang w:eastAsia="ja-JP"/>
                        </w:rPr>
                      </w:pPr>
                      <w:r w:rsidRPr="00870339">
                        <w:rPr>
                          <w:rFonts w:eastAsiaTheme="minorEastAsia"/>
                          <w:sz w:val="16"/>
                          <w:szCs w:val="16"/>
                          <w:lang w:eastAsia="ja-JP"/>
                        </w:rPr>
                        <w:t>Output Power (relative)</w:t>
                      </w:r>
                    </w:p>
                  </w:txbxContent>
                </v:textbox>
              </v:shape>
            </w:pict>
          </mc:Fallback>
        </mc:AlternateContent>
      </w:r>
      <w:r w:rsidR="004F19FC"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664416" behindDoc="0" locked="0" layoutInCell="1" allowOverlap="1" wp14:anchorId="3D59C445" wp14:editId="5DB9E982">
                <wp:simplePos x="0" y="0"/>
                <wp:positionH relativeFrom="column">
                  <wp:posOffset>-681404</wp:posOffset>
                </wp:positionH>
                <wp:positionV relativeFrom="paragraph">
                  <wp:posOffset>240273</wp:posOffset>
                </wp:positionV>
                <wp:extent cx="1186131" cy="210185"/>
                <wp:effectExtent l="0" t="0" r="6985" b="0"/>
                <wp:wrapNone/>
                <wp:docPr id="120" name="テキスト ボックス 120"/>
                <wp:cNvGraphicFramePr/>
                <a:graphic xmlns:a="http://schemas.openxmlformats.org/drawingml/2006/main">
                  <a:graphicData uri="http://schemas.microsoft.com/office/word/2010/wordprocessingShape">
                    <wps:wsp>
                      <wps:cNvSpPr txBox="1"/>
                      <wps:spPr>
                        <a:xfrm rot="16200000">
                          <a:off x="0" y="0"/>
                          <a:ext cx="1186131" cy="210185"/>
                        </a:xfrm>
                        <a:prstGeom prst="rect">
                          <a:avLst/>
                        </a:prstGeom>
                        <a:noFill/>
                        <a:ln w="6350">
                          <a:noFill/>
                        </a:ln>
                      </wps:spPr>
                      <wps:txbx>
                        <w:txbxContent>
                          <w:p w14:paraId="4023B42C" w14:textId="06C530CE" w:rsidR="00753460" w:rsidRPr="00870339" w:rsidRDefault="00E66B66" w:rsidP="00753460">
                            <w:pPr>
                              <w:jc w:val="center"/>
                              <w:rPr>
                                <w:rFonts w:eastAsia="MS Mincho"/>
                                <w:sz w:val="16"/>
                                <w:szCs w:val="16"/>
                                <w:lang w:eastAsia="ja-JP"/>
                              </w:rPr>
                            </w:pPr>
                            <w:r w:rsidRPr="00870339">
                              <w:rPr>
                                <w:rFonts w:eastAsiaTheme="minorEastAsia"/>
                                <w:sz w:val="16"/>
                                <w:szCs w:val="16"/>
                                <w:lang w:eastAsia="ja-JP"/>
                              </w:rPr>
                              <w:t>Gain (relative)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9C445" id="テキスト ボックス 120" o:spid="_x0000_s1115" type="#_x0000_t202" style="position:absolute;left:0;text-align:left;margin-left:-53.65pt;margin-top:18.9pt;width:93.4pt;height:16.55pt;rotation:-90;z-index:2516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" filled="f" stroked="f" strokeweight=".5pt">
                <v:textbox>
                  <w:txbxContent>
                    <w:p w14:paraId="4023B42C" w14:textId="06C530CE" w:rsidR="00753460" w:rsidRPr="00870339" w:rsidRDefault="00E66B66" w:rsidP="00753460">
                      <w:pPr>
                        <w:jc w:val="center"/>
                        <w:rPr>
                          <w:rFonts w:eastAsia="MS Mincho"/>
                          <w:sz w:val="16"/>
                          <w:szCs w:val="16"/>
                          <w:lang w:eastAsia="ja-JP"/>
                        </w:rPr>
                      </w:pPr>
                      <w:r w:rsidRPr="00870339">
                        <w:rPr>
                          <w:rFonts w:eastAsiaTheme="minorEastAsia"/>
                          <w:sz w:val="16"/>
                          <w:szCs w:val="16"/>
                          <w:lang w:eastAsia="ja-JP"/>
                        </w:rPr>
                        <w:t>Gain (relative)</w:t>
                      </w:r>
                    </w:p>
                  </w:txbxContent>
                </v:textbox>
              </v:shape>
            </w:pict>
          </mc:Fallback>
        </mc:AlternateContent>
      </w:r>
      <w:r w:rsidR="00753460" w:rsidRPr="00870339">
        <w:rPr>
          <w:rFonts w:ascii="MS Mincho" w:eastAsia="MS Mincho" w:hAnsi="MS Mincho" w:cs="RyuminPro-Light"/>
          <w:noProof/>
          <w:sz w:val="21"/>
          <w:szCs w:val="21"/>
          <w:lang w:eastAsia="ja-JP"/>
        </w:rPr>
        <mc:AlternateContent>
          <mc:Choice Requires="wps">
            <w:drawing>
              <wp:anchor distT="45720" distB="45720" distL="114300" distR="114300" simplePos="0" relativeHeight="251674656" behindDoc="0" locked="0" layoutInCell="1" allowOverlap="1" wp14:anchorId="2D964E34" wp14:editId="539E7A31">
                <wp:simplePos x="0" y="0"/>
                <wp:positionH relativeFrom="column">
                  <wp:posOffset>820454</wp:posOffset>
                </wp:positionH>
                <wp:positionV relativeFrom="paragraph">
                  <wp:posOffset>146518</wp:posOffset>
                </wp:positionV>
                <wp:extent cx="495300" cy="1404620"/>
                <wp:effectExtent l="0" t="0" r="0" b="0"/>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noFill/>
                        <a:ln w="9525">
                          <a:noFill/>
                          <a:miter lim="800000"/>
                          <a:headEnd/>
                          <a:tailEnd/>
                        </a:ln>
                      </wps:spPr>
                      <wps:txbx>
                        <w:txbxContent>
                          <w:p w14:paraId="0484FCE3" w14:textId="77777777" w:rsidR="00753460" w:rsidRPr="005F5B67" w:rsidRDefault="00753460" w:rsidP="00753460">
                            <w:pPr>
                              <w:rPr>
                                <w:sz w:val="16"/>
                                <w:szCs w:val="16"/>
                              </w:rPr>
                            </w:pPr>
                            <w:r w:rsidRPr="005F5B67">
                              <w:rPr>
                                <w:rFonts w:eastAsia="MS Mincho" w:hint="eastAsia"/>
                                <w:sz w:val="16"/>
                                <w:szCs w:val="16"/>
                                <w:lang w:eastAsia="ja-JP"/>
                              </w:rPr>
                              <w:t>1</w:t>
                            </w:r>
                            <w:r w:rsidRPr="005F5B67">
                              <w:rPr>
                                <w:rFonts w:eastAsia="MS Mincho"/>
                                <w:color w:val="000000" w:themeColor="text1"/>
                                <w:sz w:val="16"/>
                                <w:szCs w:val="16"/>
                                <w:lang w:eastAsia="ja-JP"/>
                              </w:rPr>
                              <w:t>μ</w:t>
                            </w:r>
                            <w:r w:rsidRPr="005F5B67">
                              <w:rPr>
                                <w:rFonts w:eastAsia="MS Mincho" w:hint="eastAsia"/>
                                <w:sz w:val="16"/>
                                <w:szCs w:val="16"/>
                                <w:lang w:eastAsia="ja-JP"/>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964E34" id="_x0000_s1116" type="#_x0000_t202" style="position:absolute;left:0;text-align:left;margin-left:64.6pt;margin-top:11.55pt;width:39pt;height:110.6pt;z-index:25167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" filled="f" stroked="f">
                <v:textbox style="mso-fit-shape-to-text:t">
                  <w:txbxContent>
                    <w:p w14:paraId="0484FCE3" w14:textId="77777777" w:rsidR="00753460" w:rsidRPr="005F5B67" w:rsidRDefault="00753460" w:rsidP="00753460">
                      <w:pPr>
                        <w:rPr>
                          <w:sz w:val="16"/>
                          <w:szCs w:val="16"/>
                        </w:rPr>
                      </w:pPr>
                      <w:r w:rsidRPr="005F5B67">
                        <w:rPr>
                          <w:rFonts w:eastAsia="MS Mincho" w:hint="eastAsia"/>
                          <w:sz w:val="16"/>
                          <w:szCs w:val="16"/>
                          <w:lang w:eastAsia="ja-JP"/>
                        </w:rPr>
                        <w:t>1</w:t>
                      </w:r>
                      <w:r w:rsidRPr="005F5B67">
                        <w:rPr>
                          <w:rFonts w:eastAsia="MS Mincho"/>
                          <w:color w:val="000000" w:themeColor="text1"/>
                          <w:sz w:val="16"/>
                          <w:szCs w:val="16"/>
                          <w:lang w:eastAsia="ja-JP"/>
                        </w:rPr>
                        <w:t>μ</w:t>
                      </w:r>
                      <w:r w:rsidRPr="005F5B67">
                        <w:rPr>
                          <w:rFonts w:eastAsia="MS Mincho" w:hint="eastAsia"/>
                          <w:sz w:val="16"/>
                          <w:szCs w:val="16"/>
                          <w:lang w:eastAsia="ja-JP"/>
                        </w:rPr>
                        <w:t>s</w:t>
                      </w:r>
                    </w:p>
                  </w:txbxContent>
                </v:textbox>
              </v:shape>
            </w:pict>
          </mc:Fallback>
        </mc:AlternateContent>
      </w:r>
      <w:r w:rsidR="00753460" w:rsidRPr="00870339">
        <w:rPr>
          <w:noProof/>
        </w:rPr>
        <mc:AlternateContent>
          <mc:Choice Requires="wps">
            <w:drawing>
              <wp:anchor distT="0" distB="0" distL="114300" distR="114300" simplePos="0" relativeHeight="251671584" behindDoc="0" locked="0" layoutInCell="1" allowOverlap="1" wp14:anchorId="74F03CBE" wp14:editId="3F574108">
                <wp:simplePos x="0" y="0"/>
                <wp:positionH relativeFrom="column">
                  <wp:posOffset>532131</wp:posOffset>
                </wp:positionH>
                <wp:positionV relativeFrom="paragraph">
                  <wp:posOffset>151765</wp:posOffset>
                </wp:positionV>
                <wp:extent cx="1002030" cy="0"/>
                <wp:effectExtent l="19050" t="57150" r="45720" b="76200"/>
                <wp:wrapNone/>
                <wp:docPr id="103" name="直線矢印コネクタ 103"/>
                <wp:cNvGraphicFramePr/>
                <a:graphic xmlns:a="http://schemas.openxmlformats.org/drawingml/2006/main">
                  <a:graphicData uri="http://schemas.microsoft.com/office/word/2010/wordprocessingShape">
                    <wps:wsp>
                      <wps:cNvCnPr/>
                      <wps:spPr>
                        <a:xfrm>
                          <a:off x="0" y="0"/>
                          <a:ext cx="1002030" cy="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61F50F4" id="直線矢印コネクタ 103" o:spid="_x0000_s1026" type="#_x0000_t32" style="position:absolute;margin-left:41.9pt;margin-top:11.95pt;width:78.9pt;height:0;z-index:2516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" strokecolor="black [3213]">
                <v:stroke startarrow="block" startarrowwidth="narrow" startarrowlength="short" endarrow="block" endarrowwidth="narrow" endarrowlength="short"/>
              </v:shape>
            </w:pict>
          </mc:Fallback>
        </mc:AlternateContent>
      </w:r>
    </w:p>
    <w:p w14:paraId="797DB409" w14:textId="6514B218" w:rsidR="00753460" w:rsidRPr="00870339" w:rsidRDefault="00753460" w:rsidP="00753460">
      <w:pPr>
        <w:jc w:val="center"/>
        <w:rPr>
          <w:rFonts w:ascii="MS Mincho" w:eastAsia="MS Mincho" w:hAnsi="MS Mincho" w:cs="RyuminPro-Light"/>
          <w:sz w:val="21"/>
          <w:szCs w:val="21"/>
          <w:lang w:eastAsia="ja-JP"/>
        </w:rPr>
      </w:pPr>
    </w:p>
    <w:p w14:paraId="6670B800" w14:textId="788D6D06" w:rsidR="00753460" w:rsidRPr="00870339" w:rsidRDefault="00753460" w:rsidP="00753460">
      <w:pPr>
        <w:jc w:val="center"/>
        <w:rPr>
          <w:rFonts w:ascii="MS Mincho" w:eastAsia="MS Mincho" w:hAnsi="MS Mincho" w:cs="RyuminPro-Light"/>
          <w:sz w:val="21"/>
          <w:szCs w:val="21"/>
          <w:lang w:eastAsia="ja-JP"/>
        </w:rPr>
      </w:pPr>
    </w:p>
    <w:p w14:paraId="0D4FC639" w14:textId="67FF5935" w:rsidR="00753460" w:rsidRPr="00870339" w:rsidRDefault="00753460" w:rsidP="00753460">
      <w:pPr>
        <w:jc w:val="center"/>
        <w:rPr>
          <w:rFonts w:ascii="MS Mincho" w:eastAsia="MS Mincho" w:hAnsi="MS Mincho" w:cs="RyuminPro-Light"/>
          <w:sz w:val="21"/>
          <w:szCs w:val="21"/>
          <w:lang w:eastAsia="ja-JP"/>
        </w:rPr>
      </w:pPr>
    </w:p>
    <w:p w14:paraId="4874339A" w14:textId="77777777" w:rsidR="00753460" w:rsidRPr="00870339" w:rsidRDefault="00753460" w:rsidP="00753460">
      <w:pPr>
        <w:jc w:val="center"/>
        <w:rPr>
          <w:rFonts w:ascii="MS Mincho" w:eastAsia="MS Mincho" w:hAnsi="MS Mincho" w:cs="RyuminPro-Light"/>
          <w:sz w:val="21"/>
          <w:szCs w:val="21"/>
          <w:lang w:eastAsia="ja-JP"/>
        </w:rPr>
      </w:pPr>
    </w:p>
    <w:p w14:paraId="2CEC6BF2" w14:textId="77777777" w:rsidR="00753460" w:rsidRPr="00870339" w:rsidRDefault="00753460" w:rsidP="00753460">
      <w:pPr>
        <w:jc w:val="center"/>
        <w:rPr>
          <w:rFonts w:ascii="MS Mincho" w:eastAsia="MS Mincho" w:hAnsi="MS Mincho" w:cs="RyuminPro-Light"/>
          <w:sz w:val="21"/>
          <w:szCs w:val="21"/>
          <w:lang w:eastAsia="ja-JP"/>
        </w:rPr>
      </w:pPr>
    </w:p>
    <w:p w14:paraId="04F5E3F5" w14:textId="6D571E8D" w:rsidR="00753460" w:rsidRPr="00870339" w:rsidRDefault="00F57DC7" w:rsidP="00753460">
      <w:pPr>
        <w:jc w:val="center"/>
        <w:rPr>
          <w:rFonts w:ascii="MS Mincho" w:eastAsia="MS Mincho" w:hAnsi="MS Mincho" w:cs="RyuminPro-Light"/>
          <w:sz w:val="21"/>
          <w:szCs w:val="21"/>
          <w:lang w:eastAsia="ja-JP"/>
        </w:rPr>
      </w:pPr>
      <w:r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662368" behindDoc="0" locked="0" layoutInCell="1" allowOverlap="1" wp14:anchorId="0FABD850" wp14:editId="1FE809AC">
                <wp:simplePos x="0" y="0"/>
                <wp:positionH relativeFrom="column">
                  <wp:posOffset>906780</wp:posOffset>
                </wp:positionH>
                <wp:positionV relativeFrom="paragraph">
                  <wp:posOffset>55245</wp:posOffset>
                </wp:positionV>
                <wp:extent cx="1318260" cy="260350"/>
                <wp:effectExtent l="0" t="0" r="0" b="6350"/>
                <wp:wrapNone/>
                <wp:docPr id="118" name="テキスト ボックス 118"/>
                <wp:cNvGraphicFramePr/>
                <a:graphic xmlns:a="http://schemas.openxmlformats.org/drawingml/2006/main">
                  <a:graphicData uri="http://schemas.microsoft.com/office/word/2010/wordprocessingShape">
                    <wps:wsp>
                      <wps:cNvSpPr txBox="1"/>
                      <wps:spPr>
                        <a:xfrm>
                          <a:off x="0" y="0"/>
                          <a:ext cx="1318260" cy="260350"/>
                        </a:xfrm>
                        <a:prstGeom prst="rect">
                          <a:avLst/>
                        </a:prstGeom>
                        <a:noFill/>
                        <a:ln w="6350">
                          <a:noFill/>
                        </a:ln>
                      </wps:spPr>
                      <wps:txbx>
                        <w:txbxContent>
                          <w:p w14:paraId="591F839D" w14:textId="5C8657F8" w:rsidR="00753460" w:rsidRPr="00870339" w:rsidRDefault="00753460" w:rsidP="00753460">
                            <w:pPr>
                              <w:jc w:val="center"/>
                              <w:rPr>
                                <w:rFonts w:eastAsia="MS Mincho"/>
                                <w:sz w:val="16"/>
                                <w:szCs w:val="16"/>
                                <w:lang w:eastAsia="ja-JP"/>
                              </w:rPr>
                            </w:pPr>
                            <w:r w:rsidRPr="00870339">
                              <w:rPr>
                                <w:rFonts w:eastAsiaTheme="minorEastAsia"/>
                                <w:sz w:val="16"/>
                                <w:szCs w:val="16"/>
                                <w:lang w:eastAsia="ja-JP"/>
                              </w:rPr>
                              <w:t>Time</w:t>
                            </w:r>
                            <w:r w:rsidR="00F57DC7" w:rsidRPr="00870339">
                              <w:rPr>
                                <w:rFonts w:eastAsia="MS Mincho" w:hint="eastAsia"/>
                                <w:sz w:val="16"/>
                                <w:szCs w:val="16"/>
                                <w:lang w:eastAsia="ja-JP"/>
                              </w:rPr>
                              <w:t xml:space="preserve"> </w:t>
                            </w:r>
                            <w:r w:rsidR="00F57DC7" w:rsidRPr="00870339">
                              <w:rPr>
                                <w:rFonts w:eastAsia="MS Mincho"/>
                                <w:sz w:val="16"/>
                                <w:szCs w:val="16"/>
                                <w:lang w:eastAsia="ja-JP"/>
                              </w:rPr>
                              <w:t>(relative)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ABD850" id="テキスト ボックス 118" o:spid="_x0000_s1117" type="#_x0000_t202" style="position:absolute;left:0;text-align:left;margin-left:71.4pt;margin-top:4.35pt;width:103.8pt;height:20.5pt;z-index:2516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" filled="f" stroked="f" strokeweight=".5pt">
                <v:textbox>
                  <w:txbxContent>
                    <w:p w14:paraId="591F839D" w14:textId="5C8657F8" w:rsidR="00753460" w:rsidRPr="00870339" w:rsidRDefault="00753460" w:rsidP="00753460">
                      <w:pPr>
                        <w:jc w:val="center"/>
                        <w:rPr>
                          <w:rFonts w:eastAsia="MS Mincho"/>
                          <w:sz w:val="16"/>
                          <w:szCs w:val="16"/>
                          <w:lang w:eastAsia="ja-JP"/>
                        </w:rPr>
                      </w:pPr>
                      <w:r w:rsidRPr="00870339">
                        <w:rPr>
                          <w:rFonts w:eastAsiaTheme="minorEastAsia"/>
                          <w:sz w:val="16"/>
                          <w:szCs w:val="16"/>
                          <w:lang w:eastAsia="ja-JP"/>
                        </w:rPr>
                        <w:t>Time</w:t>
                      </w:r>
                      <w:r w:rsidR="00F57DC7" w:rsidRPr="00870339">
                        <w:rPr>
                          <w:rFonts w:eastAsia="MS Mincho" w:hint="eastAsia"/>
                          <w:sz w:val="16"/>
                          <w:szCs w:val="16"/>
                          <w:lang w:eastAsia="ja-JP"/>
                        </w:rPr>
                        <w:t xml:space="preserve"> </w:t>
                      </w:r>
                      <w:r w:rsidR="00F57DC7" w:rsidRPr="00870339">
                        <w:rPr>
                          <w:rFonts w:eastAsia="MS Mincho"/>
                          <w:sz w:val="16"/>
                          <w:szCs w:val="16"/>
                          <w:lang w:eastAsia="ja-JP"/>
                        </w:rPr>
                        <w:t>(relative)</w:t>
                      </w:r>
                    </w:p>
                  </w:txbxContent>
                </v:textbox>
              </v:shape>
            </w:pict>
          </mc:Fallback>
        </mc:AlternateContent>
      </w:r>
      <w:r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666464" behindDoc="0" locked="0" layoutInCell="1" allowOverlap="1" wp14:anchorId="711CAD9F" wp14:editId="423C088D">
                <wp:simplePos x="0" y="0"/>
                <wp:positionH relativeFrom="column">
                  <wp:posOffset>4282440</wp:posOffset>
                </wp:positionH>
                <wp:positionV relativeFrom="paragraph">
                  <wp:posOffset>55245</wp:posOffset>
                </wp:positionV>
                <wp:extent cx="822960" cy="260350"/>
                <wp:effectExtent l="0" t="0" r="0" b="6350"/>
                <wp:wrapNone/>
                <wp:docPr id="122" name="テキスト ボックス 122"/>
                <wp:cNvGraphicFramePr/>
                <a:graphic xmlns:a="http://schemas.openxmlformats.org/drawingml/2006/main">
                  <a:graphicData uri="http://schemas.microsoft.com/office/word/2010/wordprocessingShape">
                    <wps:wsp>
                      <wps:cNvSpPr txBox="1"/>
                      <wps:spPr>
                        <a:xfrm>
                          <a:off x="0" y="0"/>
                          <a:ext cx="822960" cy="260350"/>
                        </a:xfrm>
                        <a:prstGeom prst="rect">
                          <a:avLst/>
                        </a:prstGeom>
                        <a:noFill/>
                        <a:ln w="6350">
                          <a:noFill/>
                        </a:ln>
                      </wps:spPr>
                      <wps:txbx>
                        <w:txbxContent>
                          <w:p w14:paraId="5B8F7637" w14:textId="3B4AE54F" w:rsidR="00753460" w:rsidRPr="00870339" w:rsidRDefault="00753460" w:rsidP="00753460">
                            <w:pPr>
                              <w:jc w:val="center"/>
                              <w:rPr>
                                <w:rFonts w:eastAsiaTheme="minorEastAsia"/>
                                <w:sz w:val="16"/>
                                <w:szCs w:val="16"/>
                                <w:lang w:eastAsia="ja-JP"/>
                              </w:rPr>
                            </w:pPr>
                            <w:r w:rsidRPr="00870339">
                              <w:rPr>
                                <w:rFonts w:eastAsiaTheme="minorEastAsia"/>
                                <w:sz w:val="16"/>
                                <w:szCs w:val="16"/>
                                <w:lang w:eastAsia="ja-JP"/>
                              </w:rPr>
                              <w:t>Time</w:t>
                            </w:r>
                            <w:r w:rsidR="00F57DC7" w:rsidRPr="00870339">
                              <w:rPr>
                                <w:rFonts w:eastAsia="MS Mincho" w:hint="eastAsia"/>
                                <w:sz w:val="16"/>
                                <w:szCs w:val="16"/>
                                <w:lang w:eastAsia="ja-JP"/>
                              </w:rPr>
                              <w:t xml:space="preserve"> (relative)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1CAD9F" id="テキスト ボックス 122" o:spid="_x0000_s1118" type="#_x0000_t202" style="position:absolute;left:0;text-align:left;margin-left:337.2pt;margin-top:4.35pt;width:64.8pt;height:20.5pt;z-index:2516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3pGQIAADMEAAAOAAAAZHJzL2Uyb0RvYy54bWysU01vGyEQvVfqf0Dc67XXjpu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" filled="f" stroked="f" strokeweight=".5pt">
                <v:textbox>
                  <w:txbxContent>
                    <w:p w14:paraId="5B8F7637" w14:textId="3B4AE54F" w:rsidR="00753460" w:rsidRPr="00870339" w:rsidRDefault="00753460" w:rsidP="00753460">
                      <w:pPr>
                        <w:jc w:val="center"/>
                        <w:rPr>
                          <w:rFonts w:eastAsiaTheme="minorEastAsia"/>
                          <w:sz w:val="16"/>
                          <w:szCs w:val="16"/>
                          <w:lang w:eastAsia="ja-JP"/>
                        </w:rPr>
                      </w:pPr>
                      <w:r w:rsidRPr="00870339">
                        <w:rPr>
                          <w:rFonts w:eastAsiaTheme="minorEastAsia"/>
                          <w:sz w:val="16"/>
                          <w:szCs w:val="16"/>
                          <w:lang w:eastAsia="ja-JP"/>
                        </w:rPr>
                        <w:t>Time</w:t>
                      </w:r>
                      <w:r w:rsidR="00F57DC7" w:rsidRPr="00870339">
                        <w:rPr>
                          <w:rFonts w:eastAsia="MS Mincho" w:hint="eastAsia"/>
                          <w:sz w:val="16"/>
                          <w:szCs w:val="16"/>
                          <w:lang w:eastAsia="ja-JP"/>
                        </w:rPr>
                        <w:t xml:space="preserve"> (relative)</w:t>
                      </w:r>
                    </w:p>
                  </w:txbxContent>
                </v:textbox>
              </v:shape>
            </w:pict>
          </mc:Fallback>
        </mc:AlternateContent>
      </w:r>
    </w:p>
    <w:p w14:paraId="6836D497" w14:textId="77777777" w:rsidR="00753460" w:rsidRPr="00870339" w:rsidRDefault="00753460" w:rsidP="00753460">
      <w:pPr>
        <w:jc w:val="center"/>
        <w:rPr>
          <w:rFonts w:ascii="MS Mincho" w:eastAsia="MS Mincho" w:hAnsi="MS Mincho" w:cs="RyuminPro-Light"/>
          <w:sz w:val="21"/>
          <w:szCs w:val="21"/>
          <w:lang w:eastAsia="ja-JP"/>
        </w:rPr>
      </w:pPr>
    </w:p>
    <w:p w14:paraId="37D94041" w14:textId="43DC45EF" w:rsidR="00753460" w:rsidRPr="00870339" w:rsidRDefault="004F19FC" w:rsidP="00870339">
      <w:pPr>
        <w:tabs>
          <w:tab w:val="left" w:pos="5812"/>
          <w:tab w:val="left" w:pos="6237"/>
        </w:tabs>
        <w:ind w:leftChars="-59" w:left="-142"/>
        <w:rPr>
          <w:rFonts w:eastAsia="MS Mincho"/>
          <w:sz w:val="18"/>
          <w:szCs w:val="18"/>
          <w:lang w:eastAsia="ja-JP"/>
        </w:rPr>
      </w:pPr>
      <w:r w:rsidRPr="00870339">
        <w:rPr>
          <w:rFonts w:eastAsia="MS Mincho"/>
          <w:sz w:val="18"/>
          <w:szCs w:val="18"/>
          <w:lang w:eastAsia="ja-JP"/>
        </w:rPr>
        <w:t>Fig.</w:t>
      </w:r>
      <w:r w:rsidR="00976ECD" w:rsidRPr="00870339">
        <w:rPr>
          <w:rFonts w:eastAsia="MS Mincho" w:hint="eastAsia"/>
          <w:sz w:val="18"/>
          <w:szCs w:val="18"/>
          <w:lang w:eastAsia="ja-JP"/>
        </w:rPr>
        <w:t xml:space="preserve"> </w:t>
      </w:r>
      <w:r w:rsidRPr="00870339">
        <w:rPr>
          <w:rFonts w:eastAsia="MS Mincho"/>
          <w:sz w:val="18"/>
          <w:szCs w:val="18"/>
          <w:lang w:eastAsia="ja-JP"/>
        </w:rPr>
        <w:t>7.2-2 Rising and Falling Gradient Characteristics of Amplifier</w:t>
      </w:r>
      <w:r w:rsidRPr="00870339">
        <w:rPr>
          <w:rFonts w:eastAsia="MS Mincho"/>
          <w:sz w:val="18"/>
          <w:szCs w:val="18"/>
          <w:lang w:eastAsia="ja-JP"/>
        </w:rPr>
        <w:tab/>
        <w:t>Fig.</w:t>
      </w:r>
      <w:r w:rsidR="00976ECD" w:rsidRPr="00870339">
        <w:rPr>
          <w:rFonts w:eastAsia="MS Mincho" w:hint="eastAsia"/>
          <w:sz w:val="18"/>
          <w:szCs w:val="18"/>
          <w:lang w:eastAsia="ja-JP"/>
        </w:rPr>
        <w:t xml:space="preserve"> </w:t>
      </w:r>
      <w:r w:rsidRPr="00870339">
        <w:rPr>
          <w:rFonts w:eastAsia="MS Mincho"/>
          <w:sz w:val="18"/>
          <w:szCs w:val="18"/>
          <w:lang w:eastAsia="ja-JP"/>
        </w:rPr>
        <w:t>7.2-3 Generated Transmission Waveform</w:t>
      </w:r>
    </w:p>
    <w:p w14:paraId="2482D821" w14:textId="77777777" w:rsidR="00753460" w:rsidRPr="00870339" w:rsidRDefault="00753460" w:rsidP="00753460">
      <w:pPr>
        <w:ind w:leftChars="413" w:left="991"/>
        <w:jc w:val="center"/>
        <w:rPr>
          <w:rFonts w:ascii="MS Mincho" w:eastAsia="MS Mincho" w:hAnsi="MS Mincho" w:cs="RyuminPro-Light"/>
          <w:b/>
          <w:bCs/>
          <w:sz w:val="21"/>
          <w:szCs w:val="21"/>
          <w:lang w:eastAsia="ja-JP"/>
        </w:rPr>
      </w:pPr>
      <w:r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669536" behindDoc="0" locked="0" layoutInCell="1" allowOverlap="1" wp14:anchorId="7C1BBD2B" wp14:editId="4F3511D5">
                <wp:simplePos x="0" y="0"/>
                <wp:positionH relativeFrom="column">
                  <wp:posOffset>920347</wp:posOffset>
                </wp:positionH>
                <wp:positionV relativeFrom="paragraph">
                  <wp:posOffset>861096</wp:posOffset>
                </wp:positionV>
                <wp:extent cx="709515" cy="26035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rot="16200000">
                          <a:off x="0" y="0"/>
                          <a:ext cx="709515" cy="260350"/>
                        </a:xfrm>
                        <a:prstGeom prst="rect">
                          <a:avLst/>
                        </a:prstGeom>
                        <a:noFill/>
                        <a:ln w="6350">
                          <a:noFill/>
                        </a:ln>
                      </wps:spPr>
                      <wps:txbx>
                        <w:txbxContent>
                          <w:p w14:paraId="6A71916D" w14:textId="271DA5C3" w:rsidR="00753460" w:rsidRPr="00870339" w:rsidRDefault="0027668F" w:rsidP="00753460">
                            <w:pPr>
                              <w:rPr>
                                <w:rFonts w:eastAsia="MS Mincho"/>
                                <w:sz w:val="16"/>
                                <w:szCs w:val="16"/>
                                <w:lang w:eastAsia="ja-JP"/>
                              </w:rPr>
                            </w:pPr>
                            <w:r w:rsidRPr="00870339">
                              <w:rPr>
                                <w:rFonts w:eastAsia="MS Mincho"/>
                                <w:sz w:val="16"/>
                                <w:szCs w:val="16"/>
                                <w:lang w:eastAsia="ja-JP"/>
                              </w:rPr>
                              <w:t>Level</w:t>
                            </w:r>
                            <w:r w:rsidRPr="00870339">
                              <w:rPr>
                                <w:rFonts w:eastAsia="MS Mincho" w:hint="eastAsia"/>
                                <w:sz w:val="16"/>
                                <w:szCs w:val="16"/>
                                <w:lang w:eastAsia="ja-JP"/>
                              </w:rPr>
                              <w:t xml:space="preserve"> </w:t>
                            </w:r>
                            <w:r w:rsidR="00991294" w:rsidRPr="00870339">
                              <w:rPr>
                                <w:rFonts w:eastAsia="MS Mincho" w:hint="eastAsia"/>
                                <w:sz w:val="16"/>
                                <w:szCs w:val="16"/>
                                <w:lang w:eastAsia="ja-JP"/>
                              </w:rPr>
                              <w:t>(</w:t>
                            </w:r>
                            <w:r w:rsidR="00753460" w:rsidRPr="00870339">
                              <w:rPr>
                                <w:rFonts w:eastAsiaTheme="minorEastAsia"/>
                                <w:sz w:val="16"/>
                                <w:szCs w:val="16"/>
                                <w:lang w:eastAsia="ja-JP"/>
                              </w:rPr>
                              <w:t>dB</w:t>
                            </w:r>
                            <w:r w:rsidR="00991294" w:rsidRPr="00870339">
                              <w:rPr>
                                <w:rFonts w:eastAsia="MS Mincho" w:hint="eastAsia"/>
                                <w:sz w:val="16"/>
                                <w:szCs w:val="16"/>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1BBD2B" id="テキスト ボックス 125" o:spid="_x0000_s1119" type="#_x0000_t202" style="position:absolute;left:0;text-align:left;margin-left:72.45pt;margin-top:67.8pt;width:55.85pt;height:20.5pt;rotation:-90;z-index:2516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" filled="f" stroked="f" strokeweight=".5pt">
                <v:textbox>
                  <w:txbxContent>
                    <w:p w14:paraId="6A71916D" w14:textId="271DA5C3" w:rsidR="00753460" w:rsidRPr="00870339" w:rsidRDefault="0027668F" w:rsidP="00753460">
                      <w:pPr>
                        <w:rPr>
                          <w:rFonts w:eastAsia="MS Mincho"/>
                          <w:sz w:val="16"/>
                          <w:szCs w:val="16"/>
                          <w:lang w:eastAsia="ja-JP"/>
                        </w:rPr>
                      </w:pPr>
                      <w:r w:rsidRPr="00870339">
                        <w:rPr>
                          <w:rFonts w:eastAsia="MS Mincho"/>
                          <w:sz w:val="16"/>
                          <w:szCs w:val="16"/>
                          <w:lang w:eastAsia="ja-JP"/>
                        </w:rPr>
                        <w:t>Level</w:t>
                      </w:r>
                      <w:r w:rsidRPr="00870339">
                        <w:rPr>
                          <w:rFonts w:eastAsia="MS Mincho" w:hint="eastAsia"/>
                          <w:sz w:val="16"/>
                          <w:szCs w:val="16"/>
                          <w:lang w:eastAsia="ja-JP"/>
                        </w:rPr>
                        <w:t xml:space="preserve"> </w:t>
                      </w:r>
                      <w:r w:rsidR="00991294" w:rsidRPr="00870339">
                        <w:rPr>
                          <w:rFonts w:eastAsia="MS Mincho" w:hint="eastAsia"/>
                          <w:sz w:val="16"/>
                          <w:szCs w:val="16"/>
                          <w:lang w:eastAsia="ja-JP"/>
                        </w:rPr>
                        <w:t>(</w:t>
                      </w:r>
                      <w:r w:rsidR="00753460" w:rsidRPr="00870339">
                        <w:rPr>
                          <w:rFonts w:eastAsiaTheme="minorEastAsia"/>
                          <w:sz w:val="16"/>
                          <w:szCs w:val="16"/>
                          <w:lang w:eastAsia="ja-JP"/>
                        </w:rPr>
                        <w:t>dB</w:t>
                      </w:r>
                      <w:r w:rsidR="00991294" w:rsidRPr="00870339">
                        <w:rPr>
                          <w:rFonts w:eastAsia="MS Mincho" w:hint="eastAsia"/>
                          <w:sz w:val="16"/>
                          <w:szCs w:val="16"/>
                          <w:lang w:eastAsia="ja-JP"/>
                        </w:rPr>
                        <w:t>)</w:t>
                      </w:r>
                    </w:p>
                  </w:txbxContent>
                </v:textbox>
              </v:shape>
            </w:pict>
          </mc:Fallback>
        </mc:AlternateContent>
      </w:r>
      <w:r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670560" behindDoc="0" locked="0" layoutInCell="1" allowOverlap="1" wp14:anchorId="41F9F1EB" wp14:editId="2CC2A089">
                <wp:simplePos x="0" y="0"/>
                <wp:positionH relativeFrom="column">
                  <wp:posOffset>1685290</wp:posOffset>
                </wp:positionH>
                <wp:positionV relativeFrom="paragraph">
                  <wp:posOffset>118110</wp:posOffset>
                </wp:positionV>
                <wp:extent cx="2565400" cy="355600"/>
                <wp:effectExtent l="0" t="0" r="0" b="6350"/>
                <wp:wrapNone/>
                <wp:docPr id="2086261251" name="テキスト ボックス 2086261251"/>
                <wp:cNvGraphicFramePr/>
                <a:graphic xmlns:a="http://schemas.openxmlformats.org/drawingml/2006/main">
                  <a:graphicData uri="http://schemas.microsoft.com/office/word/2010/wordprocessingShape">
                    <wps:wsp>
                      <wps:cNvSpPr txBox="1"/>
                      <wps:spPr>
                        <a:xfrm>
                          <a:off x="0" y="0"/>
                          <a:ext cx="2565400" cy="355600"/>
                        </a:xfrm>
                        <a:prstGeom prst="rect">
                          <a:avLst/>
                        </a:prstGeom>
                        <a:noFill/>
                        <a:ln w="6350">
                          <a:noFill/>
                        </a:ln>
                      </wps:spPr>
                      <wps:txbx>
                        <w:txbxContent>
                          <w:p w14:paraId="65FA6E90" w14:textId="696CFBD3" w:rsidR="00753460" w:rsidRPr="00870339" w:rsidRDefault="00753460" w:rsidP="00753460">
                            <w:pPr>
                              <w:jc w:val="center"/>
                              <w:rPr>
                                <w:rFonts w:eastAsiaTheme="minorEastAsia"/>
                                <w:color w:val="FF0000"/>
                                <w:sz w:val="16"/>
                                <w:szCs w:val="16"/>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9F1EB" id="テキスト ボックス 2086261251" o:spid="_x0000_s1120" type="#_x0000_t202" style="position:absolute;left:0;text-align:left;margin-left:132.7pt;margin-top:9.3pt;width:202pt;height:28pt;z-index:2516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" filled="f" stroked="f" strokeweight=".5pt">
                <v:textbox>
                  <w:txbxContent>
                    <w:p w14:paraId="65FA6E90" w14:textId="696CFBD3" w:rsidR="00753460" w:rsidRPr="00870339" w:rsidRDefault="00753460" w:rsidP="00753460">
                      <w:pPr>
                        <w:jc w:val="center"/>
                        <w:rPr>
                          <w:rFonts w:eastAsiaTheme="minorEastAsia"/>
                          <w:color w:val="FF0000"/>
                          <w:sz w:val="16"/>
                          <w:szCs w:val="16"/>
                          <w:lang w:eastAsia="ja-JP"/>
                        </w:rPr>
                      </w:pPr>
                    </w:p>
                  </w:txbxContent>
                </v:textbox>
              </v:shape>
            </w:pict>
          </mc:Fallback>
        </mc:AlternateContent>
      </w:r>
      <w:r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668512" behindDoc="0" locked="0" layoutInCell="1" allowOverlap="1" wp14:anchorId="41956B48" wp14:editId="1C4175E3">
                <wp:simplePos x="0" y="0"/>
                <wp:positionH relativeFrom="column">
                  <wp:posOffset>2504228</wp:posOffset>
                </wp:positionH>
                <wp:positionV relativeFrom="paragraph">
                  <wp:posOffset>1859915</wp:posOffset>
                </wp:positionV>
                <wp:extent cx="994410" cy="260350"/>
                <wp:effectExtent l="0" t="0" r="0" b="6350"/>
                <wp:wrapNone/>
                <wp:docPr id="124" name="テキスト ボックス 124"/>
                <wp:cNvGraphicFramePr/>
                <a:graphic xmlns:a="http://schemas.openxmlformats.org/drawingml/2006/main">
                  <a:graphicData uri="http://schemas.microsoft.com/office/word/2010/wordprocessingShape">
                    <wps:wsp>
                      <wps:cNvSpPr txBox="1"/>
                      <wps:spPr>
                        <a:xfrm>
                          <a:off x="0" y="0"/>
                          <a:ext cx="994410" cy="260350"/>
                        </a:xfrm>
                        <a:prstGeom prst="rect">
                          <a:avLst/>
                        </a:prstGeom>
                        <a:noFill/>
                        <a:ln w="6350">
                          <a:noFill/>
                        </a:ln>
                      </wps:spPr>
                      <wps:txbx>
                        <w:txbxContent>
                          <w:p w14:paraId="1B06AF19" w14:textId="17F6DBEB" w:rsidR="00753460" w:rsidRPr="00870339" w:rsidRDefault="00753460" w:rsidP="00753460">
                            <w:pPr>
                              <w:jc w:val="center"/>
                              <w:rPr>
                                <w:rFonts w:eastAsia="MS Mincho"/>
                                <w:sz w:val="16"/>
                                <w:szCs w:val="16"/>
                                <w:lang w:eastAsia="ja-JP"/>
                              </w:rPr>
                            </w:pPr>
                            <w:r w:rsidRPr="00870339">
                              <w:rPr>
                                <w:rFonts w:eastAsiaTheme="minorEastAsia"/>
                                <w:sz w:val="16"/>
                                <w:szCs w:val="16"/>
                                <w:lang w:eastAsia="ja-JP"/>
                              </w:rPr>
                              <w:t xml:space="preserve">Frequency </w:t>
                            </w:r>
                            <w:r w:rsidR="00991294">
                              <w:rPr>
                                <w:rFonts w:eastAsia="MS Mincho" w:hint="eastAsia"/>
                                <w:sz w:val="16"/>
                                <w:szCs w:val="16"/>
                                <w:lang w:eastAsia="ja-JP"/>
                              </w:rPr>
                              <w:t>(</w:t>
                            </w:r>
                            <w:r w:rsidRPr="00870339">
                              <w:rPr>
                                <w:rFonts w:eastAsiaTheme="minorEastAsia"/>
                                <w:sz w:val="16"/>
                                <w:szCs w:val="16"/>
                                <w:lang w:eastAsia="ja-JP"/>
                              </w:rPr>
                              <w:t>MHz</w:t>
                            </w:r>
                            <w:r w:rsidR="00991294">
                              <w:rPr>
                                <w:rFonts w:eastAsia="MS Mincho" w:hint="eastAsia"/>
                                <w:sz w:val="16"/>
                                <w:szCs w:val="16"/>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956B48" id="テキスト ボックス 124" o:spid="_x0000_s1121" type="#_x0000_t202" style="position:absolute;left:0;text-align:left;margin-left:197.2pt;margin-top:146.45pt;width:78.3pt;height:20.5pt;z-index:2516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" filled="f" stroked="f" strokeweight=".5pt">
                <v:textbox>
                  <w:txbxContent>
                    <w:p w14:paraId="1B06AF19" w14:textId="17F6DBEB" w:rsidR="00753460" w:rsidRPr="00870339" w:rsidRDefault="00753460" w:rsidP="00753460">
                      <w:pPr>
                        <w:jc w:val="center"/>
                        <w:rPr>
                          <w:rFonts w:eastAsia="MS Mincho"/>
                          <w:sz w:val="16"/>
                          <w:szCs w:val="16"/>
                          <w:lang w:eastAsia="ja-JP"/>
                        </w:rPr>
                      </w:pPr>
                      <w:r w:rsidRPr="00870339">
                        <w:rPr>
                          <w:rFonts w:eastAsiaTheme="minorEastAsia"/>
                          <w:sz w:val="16"/>
                          <w:szCs w:val="16"/>
                          <w:lang w:eastAsia="ja-JP"/>
                        </w:rPr>
                        <w:t xml:space="preserve">Frequency </w:t>
                      </w:r>
                      <w:r w:rsidR="00991294">
                        <w:rPr>
                          <w:rFonts w:eastAsia="MS Mincho" w:hint="eastAsia"/>
                          <w:sz w:val="16"/>
                          <w:szCs w:val="16"/>
                          <w:lang w:eastAsia="ja-JP"/>
                        </w:rPr>
                        <w:t>(</w:t>
                      </w:r>
                      <w:r w:rsidRPr="00870339">
                        <w:rPr>
                          <w:rFonts w:eastAsiaTheme="minorEastAsia"/>
                          <w:sz w:val="16"/>
                          <w:szCs w:val="16"/>
                          <w:lang w:eastAsia="ja-JP"/>
                        </w:rPr>
                        <w:t>MHz</w:t>
                      </w:r>
                      <w:r w:rsidR="00991294">
                        <w:rPr>
                          <w:rFonts w:eastAsia="MS Mincho" w:hint="eastAsia"/>
                          <w:sz w:val="16"/>
                          <w:szCs w:val="16"/>
                          <w:lang w:eastAsia="ja-JP"/>
                        </w:rPr>
                        <w:t>)</w:t>
                      </w:r>
                    </w:p>
                  </w:txbxContent>
                </v:textbox>
              </v:shape>
            </w:pict>
          </mc:Fallback>
        </mc:AlternateContent>
      </w:r>
      <w:r w:rsidRPr="00870339">
        <w:rPr>
          <w:noProof/>
        </w:rPr>
        <w:drawing>
          <wp:inline distT="0" distB="0" distL="0" distR="0" wp14:anchorId="165438F2" wp14:editId="31C830C4">
            <wp:extent cx="4504690" cy="2191870"/>
            <wp:effectExtent l="0" t="0" r="0" b="0"/>
            <wp:docPr id="102" name="グラフ 102">
              <a:extLst xmlns:a="http://schemas.openxmlformats.org/drawingml/2006/main">
                <a:ext uri="{FF2B5EF4-FFF2-40B4-BE49-F238E27FC236}">
                  <a16:creationId xmlns:a16="http://schemas.microsoft.com/office/drawing/2014/main" id="{27483AFD-3A79-4538-918D-0CBD7E7CA8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AA2DA6" w14:textId="0EF32C1B" w:rsidR="00753460" w:rsidRPr="00870339" w:rsidRDefault="00753460" w:rsidP="00753460">
      <w:pPr>
        <w:jc w:val="center"/>
        <w:rPr>
          <w:rFonts w:ascii="MS Mincho" w:eastAsia="MS Mincho" w:hAnsi="MS Mincho" w:cs="RyuminPro-Light"/>
          <w:sz w:val="21"/>
          <w:szCs w:val="21"/>
          <w:lang w:eastAsia="ja-JP"/>
        </w:rPr>
      </w:pPr>
      <w:r w:rsidRPr="00870339">
        <w:rPr>
          <w:rFonts w:eastAsia="MS Mincho"/>
          <w:w w:val="105"/>
          <w:sz w:val="20"/>
          <w:szCs w:val="20"/>
          <w:lang w:eastAsia="ja-JP"/>
        </w:rPr>
        <w:t>Fig.</w:t>
      </w:r>
      <w:r w:rsidR="00976ECD" w:rsidRPr="00870339">
        <w:rPr>
          <w:rFonts w:eastAsia="MS Mincho" w:hint="eastAsia"/>
          <w:w w:val="105"/>
          <w:sz w:val="20"/>
          <w:szCs w:val="20"/>
          <w:lang w:eastAsia="ja-JP"/>
        </w:rPr>
        <w:t xml:space="preserve"> </w:t>
      </w:r>
      <w:r w:rsidR="00153EF9" w:rsidRPr="00870339">
        <w:rPr>
          <w:rFonts w:eastAsia="MS Mincho"/>
          <w:w w:val="105"/>
          <w:sz w:val="20"/>
          <w:szCs w:val="20"/>
          <w:lang w:eastAsia="ja-JP"/>
        </w:rPr>
        <w:t>7</w:t>
      </w:r>
      <w:r w:rsidRPr="00870339">
        <w:rPr>
          <w:rFonts w:eastAsia="MS Mincho"/>
          <w:w w:val="105"/>
          <w:sz w:val="20"/>
          <w:szCs w:val="20"/>
          <w:lang w:eastAsia="ja-JP"/>
        </w:rPr>
        <w:t xml:space="preserve">.2-4 </w:t>
      </w:r>
      <w:r w:rsidRPr="00870339">
        <w:rPr>
          <w:rFonts w:eastAsia="MS Mincho"/>
          <w:sz w:val="20"/>
          <w:szCs w:val="20"/>
          <w:lang w:eastAsia="ja-JP"/>
        </w:rPr>
        <w:t>Occupied Bandwidth by Amplification Slope</w:t>
      </w:r>
    </w:p>
    <w:p w14:paraId="7DA613F7" w14:textId="77777777" w:rsidR="00753460" w:rsidRPr="00870339" w:rsidRDefault="00753460" w:rsidP="00753460">
      <w:pPr>
        <w:rPr>
          <w:rFonts w:ascii="MS Mincho" w:eastAsia="MS Mincho" w:hAnsi="MS Mincho" w:cs="RyuminPro-Light"/>
          <w:sz w:val="21"/>
          <w:szCs w:val="21"/>
        </w:rPr>
      </w:pPr>
      <w:r w:rsidRPr="00870339">
        <w:rPr>
          <w:rFonts w:ascii="MS Mincho" w:eastAsia="MS Mincho" w:hAnsi="MS Mincho" w:cs="RyuminPro-Light"/>
          <w:sz w:val="21"/>
          <w:szCs w:val="21"/>
          <w:lang w:eastAsia="ja-JP"/>
        </w:rPr>
        <w:br w:type="page"/>
      </w:r>
    </w:p>
    <w:p w14:paraId="6758E2B0" w14:textId="5393E807" w:rsidR="00753460" w:rsidRPr="00870339" w:rsidRDefault="0024261D" w:rsidP="00870339">
      <w:pPr>
        <w:pStyle w:val="Heading1"/>
        <w:numPr>
          <w:ilvl w:val="2"/>
          <w:numId w:val="21"/>
        </w:numPr>
        <w:ind w:left="709" w:hanging="709"/>
        <w:jc w:val="left"/>
        <w:rPr>
          <w:u w:val="none"/>
        </w:rPr>
      </w:pPr>
      <w:r w:rsidRPr="00870339">
        <w:rPr>
          <w:rFonts w:eastAsia="MS Mincho"/>
          <w:u w:val="none"/>
          <w:lang w:eastAsia="ja-JP"/>
        </w:rPr>
        <w:lastRenderedPageBreak/>
        <w:t>Unwanted emissions</w:t>
      </w:r>
    </w:p>
    <w:p w14:paraId="3129D56D" w14:textId="376C5745" w:rsidR="00753460" w:rsidRPr="00870339" w:rsidRDefault="009D659F" w:rsidP="00703E90">
      <w:pPr>
        <w:spacing w:beforeLines="50" w:before="120"/>
        <w:jc w:val="both"/>
        <w:rPr>
          <w:rFonts w:eastAsia="MS Mincho"/>
          <w:lang w:eastAsia="ja-JP"/>
        </w:rPr>
      </w:pPr>
      <w:r w:rsidRPr="00870339">
        <w:rPr>
          <w:rFonts w:eastAsia="MS Mincho"/>
          <w:lang w:eastAsia="ja-JP"/>
        </w:rPr>
        <w:t>Out-of-band domain</w:t>
      </w:r>
      <w:r w:rsidRPr="00870339">
        <w:rPr>
          <w:rFonts w:eastAsia="MS Mincho" w:hint="eastAsia"/>
          <w:lang w:eastAsia="ja-JP"/>
        </w:rPr>
        <w:t xml:space="preserve"> </w:t>
      </w:r>
      <w:r w:rsidR="00753460" w:rsidRPr="00870339">
        <w:rPr>
          <w:rFonts w:eastAsia="MS Mincho"/>
          <w:lang w:eastAsia="ja-JP"/>
        </w:rPr>
        <w:t>of the</w:t>
      </w:r>
      <w:r w:rsidR="0024261D" w:rsidRPr="00870339">
        <w:rPr>
          <w:rFonts w:eastAsia="MS Mincho" w:hint="eastAsia"/>
          <w:lang w:eastAsia="ja-JP"/>
        </w:rPr>
        <w:t xml:space="preserve"> </w:t>
      </w:r>
      <w:r w:rsidR="0024261D" w:rsidRPr="00870339">
        <w:rPr>
          <w:rFonts w:eastAsia="MS Mincho"/>
          <w:lang w:eastAsia="ja-JP"/>
        </w:rPr>
        <w:t>unwanted emissions</w:t>
      </w:r>
      <w:r w:rsidR="00753460" w:rsidRPr="00870339">
        <w:rPr>
          <w:rFonts w:eastAsia="MS Mincho"/>
          <w:lang w:eastAsia="ja-JP"/>
        </w:rPr>
        <w:t xml:space="preserve">, the conditions of Recommendation </w:t>
      </w:r>
      <w:r w:rsidR="009F35BD" w:rsidRPr="00870339">
        <w:rPr>
          <w:rFonts w:eastAsia="MS Mincho"/>
          <w:lang w:eastAsia="ja-JP"/>
        </w:rPr>
        <w:t xml:space="preserve">ITU-R </w:t>
      </w:r>
      <w:r w:rsidR="00753460" w:rsidRPr="00870339">
        <w:rPr>
          <w:rFonts w:eastAsia="MS Mincho"/>
          <w:lang w:eastAsia="ja-JP"/>
        </w:rPr>
        <w:t>SM.1541-</w:t>
      </w:r>
      <w:r w:rsidR="002E3FE1" w:rsidRPr="00870339">
        <w:rPr>
          <w:rFonts w:eastAsia="MS Mincho"/>
          <w:lang w:eastAsia="ja-JP"/>
        </w:rPr>
        <w:t>7</w:t>
      </w:r>
      <w:r w:rsidR="00753460" w:rsidRPr="00870339">
        <w:rPr>
          <w:rFonts w:eastAsia="MS Mincho"/>
          <w:lang w:eastAsia="ja-JP"/>
        </w:rPr>
        <w:t xml:space="preserve"> Annex 8 must be met, and the value must be 60 dB lower than the leading power of the fundamental frequency in the</w:t>
      </w:r>
      <w:r w:rsidR="0024261D" w:rsidRPr="00870339">
        <w:rPr>
          <w:rFonts w:eastAsia="MS Mincho" w:hint="eastAsia"/>
          <w:lang w:eastAsia="ja-JP"/>
        </w:rPr>
        <w:t xml:space="preserve"> </w:t>
      </w:r>
      <w:r w:rsidR="0024261D" w:rsidRPr="00870339">
        <w:rPr>
          <w:rFonts w:eastAsia="MS Mincho"/>
          <w:lang w:eastAsia="ja-JP"/>
        </w:rPr>
        <w:t>unwanted emissions</w:t>
      </w:r>
      <w:r w:rsidR="00753460" w:rsidRPr="00870339">
        <w:rPr>
          <w:rFonts w:eastAsia="MS Mincho"/>
          <w:lang w:eastAsia="ja-JP"/>
        </w:rPr>
        <w:t>.</w:t>
      </w:r>
      <w:r w:rsidR="00155415" w:rsidRPr="00870339">
        <w:rPr>
          <w:rFonts w:eastAsia="MS Mincho" w:hint="eastAsia"/>
          <w:lang w:eastAsia="ja-JP"/>
        </w:rPr>
        <w:t xml:space="preserve"> </w:t>
      </w:r>
      <w:r w:rsidR="00753460" w:rsidRPr="00870339">
        <w:rPr>
          <w:rFonts w:eastAsia="MS Mincho"/>
          <w:lang w:eastAsia="ja-JP"/>
        </w:rPr>
        <w:t>As shown in Fig</w:t>
      </w:r>
      <w:r w:rsidR="009F60DB" w:rsidRPr="00870339">
        <w:rPr>
          <w:rFonts w:eastAsia="MS Mincho"/>
          <w:lang w:eastAsia="ja-JP"/>
        </w:rPr>
        <w:t>.</w:t>
      </w:r>
      <w:r w:rsidR="00976ECD" w:rsidRPr="00870339">
        <w:rPr>
          <w:rFonts w:eastAsia="MS Mincho" w:hint="eastAsia"/>
          <w:lang w:eastAsia="ja-JP"/>
        </w:rPr>
        <w:t xml:space="preserve"> </w:t>
      </w:r>
      <w:r w:rsidR="00153EF9" w:rsidRPr="00870339">
        <w:rPr>
          <w:rFonts w:eastAsia="MS Mincho"/>
          <w:lang w:eastAsia="ja-JP"/>
        </w:rPr>
        <w:t>7</w:t>
      </w:r>
      <w:r w:rsidR="00753460" w:rsidRPr="00870339">
        <w:rPr>
          <w:rFonts w:eastAsia="MS Mincho"/>
          <w:lang w:eastAsia="ja-JP"/>
        </w:rPr>
        <w:t xml:space="preserve">.2-5 and </w:t>
      </w:r>
      <w:r w:rsidR="00153EF9" w:rsidRPr="00870339">
        <w:rPr>
          <w:rFonts w:eastAsia="MS Mincho"/>
          <w:lang w:eastAsia="ja-JP"/>
        </w:rPr>
        <w:t>7</w:t>
      </w:r>
      <w:r w:rsidR="00753460" w:rsidRPr="00870339">
        <w:rPr>
          <w:rFonts w:eastAsia="MS Mincho"/>
          <w:lang w:eastAsia="ja-JP"/>
        </w:rPr>
        <w:t xml:space="preserve">.2-6, both the </w:t>
      </w:r>
      <w:r w:rsidR="000F1EE4" w:rsidRPr="00870339">
        <w:rPr>
          <w:rFonts w:eastAsia="MS Mincho"/>
          <w:lang w:eastAsia="ja-JP"/>
        </w:rPr>
        <w:t>narrow</w:t>
      </w:r>
      <w:r w:rsidR="00753460" w:rsidRPr="00870339">
        <w:rPr>
          <w:rFonts w:eastAsia="MS Mincho"/>
          <w:lang w:eastAsia="ja-JP"/>
        </w:rPr>
        <w:t xml:space="preserve"> pulses and the </w:t>
      </w:r>
      <w:r w:rsidR="000F1EE4" w:rsidRPr="00870339">
        <w:rPr>
          <w:rFonts w:eastAsia="Yu Gothic"/>
        </w:rPr>
        <w:t>LFM pulse</w:t>
      </w:r>
      <w:r w:rsidR="00186885" w:rsidRPr="00870339">
        <w:rPr>
          <w:rFonts w:eastAsia="Yu Gothic" w:hint="eastAsia"/>
          <w:lang w:eastAsia="ja-JP"/>
        </w:rPr>
        <w:t xml:space="preserve"> </w:t>
      </w:r>
      <w:r w:rsidR="009F35BD" w:rsidRPr="00870339">
        <w:rPr>
          <w:rFonts w:eastAsia="MS Mincho"/>
          <w:lang w:eastAsia="ja-JP"/>
        </w:rPr>
        <w:t xml:space="preserve">ITU-R </w:t>
      </w:r>
      <w:r w:rsidR="00753460" w:rsidRPr="00870339">
        <w:rPr>
          <w:rFonts w:eastAsia="MS Mincho"/>
          <w:lang w:eastAsia="ja-JP"/>
        </w:rPr>
        <w:t>SM.1541-</w:t>
      </w:r>
      <w:r w:rsidR="002E3FE1" w:rsidRPr="00870339">
        <w:rPr>
          <w:rFonts w:eastAsia="MS Mincho"/>
          <w:lang w:eastAsia="ja-JP"/>
        </w:rPr>
        <w:t>7</w:t>
      </w:r>
      <w:r w:rsidR="00753460" w:rsidRPr="00870339">
        <w:rPr>
          <w:rFonts w:eastAsia="MS Mincho"/>
          <w:lang w:eastAsia="ja-JP"/>
        </w:rPr>
        <w:t xml:space="preserve"> Annex 8.</w:t>
      </w:r>
    </w:p>
    <w:p w14:paraId="2CED7DDB" w14:textId="17C7EA9F" w:rsidR="00753460" w:rsidRPr="00870339" w:rsidRDefault="002F703F" w:rsidP="00753460">
      <w:pPr>
        <w:widowControl w:val="0"/>
        <w:autoSpaceDE w:val="0"/>
        <w:autoSpaceDN w:val="0"/>
        <w:adjustRightInd w:val="0"/>
        <w:jc w:val="center"/>
        <w:rPr>
          <w:rFonts w:ascii="MS Mincho" w:eastAsia="MS Mincho" w:hAnsi="MS Mincho" w:cs="GothicBBBPro-Medium"/>
          <w:b/>
          <w:bCs/>
          <w:sz w:val="21"/>
          <w:szCs w:val="21"/>
          <w:lang w:eastAsia="ja-JP"/>
        </w:rPr>
      </w:pPr>
      <w:r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705376" behindDoc="0" locked="0" layoutInCell="1" allowOverlap="1" wp14:anchorId="3D23074F" wp14:editId="7784AB61">
                <wp:simplePos x="0" y="0"/>
                <wp:positionH relativeFrom="column">
                  <wp:posOffset>524933</wp:posOffset>
                </wp:positionH>
                <wp:positionV relativeFrom="paragraph">
                  <wp:posOffset>364913</wp:posOffset>
                </wp:positionV>
                <wp:extent cx="416560" cy="2366434"/>
                <wp:effectExtent l="0" t="0" r="2540" b="0"/>
                <wp:wrapNone/>
                <wp:docPr id="1837500406" name="テキスト ボックス 2"/>
                <wp:cNvGraphicFramePr/>
                <a:graphic xmlns:a="http://schemas.openxmlformats.org/drawingml/2006/main">
                  <a:graphicData uri="http://schemas.microsoft.com/office/word/2010/wordprocessingShape">
                    <wps:wsp>
                      <wps:cNvSpPr txBox="1"/>
                      <wps:spPr>
                        <a:xfrm>
                          <a:off x="0" y="0"/>
                          <a:ext cx="416560" cy="2366434"/>
                        </a:xfrm>
                        <a:prstGeom prst="rect">
                          <a:avLst/>
                        </a:prstGeom>
                        <a:solidFill>
                          <a:schemeClr val="lt1"/>
                        </a:solidFill>
                        <a:ln w="6350">
                          <a:noFill/>
                        </a:ln>
                      </wps:spPr>
                      <wps:txbx>
                        <w:txbxContent>
                          <w:p w14:paraId="2FDD2BD2" w14:textId="7F6A9DB9" w:rsidR="0075068B" w:rsidRPr="00870339" w:rsidRDefault="0075068B" w:rsidP="002F703F">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0</w:t>
                            </w:r>
                          </w:p>
                          <w:p w14:paraId="740D3F11" w14:textId="77777777"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p>
                          <w:p w14:paraId="262AA5B6" w14:textId="762A6BB4"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-10</w:t>
                            </w:r>
                          </w:p>
                          <w:p w14:paraId="79A33AE4" w14:textId="77777777" w:rsidR="0075068B" w:rsidRPr="00870339" w:rsidRDefault="0075068B" w:rsidP="002F703F">
                            <w:pPr>
                              <w:tabs>
                                <w:tab w:val="left" w:pos="444"/>
                                <w:tab w:val="left" w:pos="1276"/>
                                <w:tab w:val="left" w:pos="1985"/>
                                <w:tab w:val="left" w:pos="2552"/>
                              </w:tabs>
                              <w:spacing w:line="190" w:lineRule="exact"/>
                              <w:jc w:val="right"/>
                              <w:rPr>
                                <w:rFonts w:eastAsia="MS Mincho"/>
                                <w:sz w:val="12"/>
                                <w:szCs w:val="12"/>
                                <w:lang w:eastAsia="ja-JP"/>
                              </w:rPr>
                            </w:pPr>
                          </w:p>
                          <w:p w14:paraId="40AEE271" w14:textId="7A656E6F" w:rsidR="0075068B"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w:t>
                            </w:r>
                            <w:r w:rsidR="0075068B" w:rsidRPr="00870339">
                              <w:rPr>
                                <w:rFonts w:eastAsia="MS Mincho" w:hint="eastAsia"/>
                                <w:sz w:val="12"/>
                                <w:szCs w:val="12"/>
                                <w:lang w:eastAsia="ja-JP"/>
                              </w:rPr>
                              <w:t>20</w:t>
                            </w:r>
                          </w:p>
                          <w:p w14:paraId="6B726341" w14:textId="77777777"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p>
                          <w:p w14:paraId="7BEE2F80" w14:textId="6C4CF6B1"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-30</w:t>
                            </w:r>
                          </w:p>
                          <w:p w14:paraId="3A1A7E3B" w14:textId="77777777"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p>
                          <w:p w14:paraId="5B171E55" w14:textId="1158676E"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-40</w:t>
                            </w:r>
                          </w:p>
                          <w:p w14:paraId="03C6DC24" w14:textId="77777777"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p>
                          <w:p w14:paraId="0C5D870E" w14:textId="561A5E45"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-50</w:t>
                            </w:r>
                          </w:p>
                          <w:p w14:paraId="332D9A4D" w14:textId="77777777"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p>
                          <w:p w14:paraId="2169FD62" w14:textId="44F8A756"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-60</w:t>
                            </w:r>
                          </w:p>
                          <w:p w14:paraId="192E9D1B" w14:textId="77777777"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p>
                          <w:p w14:paraId="3FF7FF75" w14:textId="433004EC"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-70</w:t>
                            </w:r>
                          </w:p>
                          <w:p w14:paraId="53CE3432" w14:textId="77777777"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p>
                          <w:p w14:paraId="4A72D38E" w14:textId="44A9BE3C"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-80</w:t>
                            </w:r>
                          </w:p>
                          <w:p w14:paraId="2D11A1CF" w14:textId="77777777"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p>
                          <w:p w14:paraId="0273A151" w14:textId="734B16DA" w:rsidR="0075068B" w:rsidRPr="00DB3315"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3074F" id="_x0000_s1122" type="#_x0000_t202" style="position:absolute;left:0;text-align:left;margin-left:41.35pt;margin-top:28.75pt;width:32.8pt;height:186.35pt;z-index:2517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" fillcolor="white [3201]" stroked="f" strokeweight=".5pt">
                <v:textbox>
                  <w:txbxContent>
                    <w:p w14:paraId="2FDD2BD2" w14:textId="7F6A9DB9" w:rsidR="0075068B" w:rsidRPr="00870339" w:rsidRDefault="0075068B" w:rsidP="002F703F">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0</w:t>
                      </w:r>
                    </w:p>
                    <w:p w14:paraId="740D3F11" w14:textId="77777777"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p>
                    <w:p w14:paraId="262AA5B6" w14:textId="762A6BB4"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-10</w:t>
                      </w:r>
                    </w:p>
                    <w:p w14:paraId="79A33AE4" w14:textId="77777777" w:rsidR="0075068B" w:rsidRPr="00870339" w:rsidRDefault="0075068B" w:rsidP="002F703F">
                      <w:pPr>
                        <w:tabs>
                          <w:tab w:val="left" w:pos="444"/>
                          <w:tab w:val="left" w:pos="1276"/>
                          <w:tab w:val="left" w:pos="1985"/>
                          <w:tab w:val="left" w:pos="2552"/>
                        </w:tabs>
                        <w:spacing w:line="190" w:lineRule="exact"/>
                        <w:jc w:val="right"/>
                        <w:rPr>
                          <w:rFonts w:eastAsia="MS Mincho"/>
                          <w:sz w:val="12"/>
                          <w:szCs w:val="12"/>
                          <w:lang w:eastAsia="ja-JP"/>
                        </w:rPr>
                      </w:pPr>
                    </w:p>
                    <w:p w14:paraId="40AEE271" w14:textId="7A656E6F" w:rsidR="0075068B"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w:t>
                      </w:r>
                      <w:r w:rsidR="0075068B" w:rsidRPr="00870339">
                        <w:rPr>
                          <w:rFonts w:eastAsia="MS Mincho" w:hint="eastAsia"/>
                          <w:sz w:val="12"/>
                          <w:szCs w:val="12"/>
                          <w:lang w:eastAsia="ja-JP"/>
                        </w:rPr>
                        <w:t>20</w:t>
                      </w:r>
                    </w:p>
                    <w:p w14:paraId="6B726341" w14:textId="77777777"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p>
                    <w:p w14:paraId="7BEE2F80" w14:textId="6C4CF6B1"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-30</w:t>
                      </w:r>
                    </w:p>
                    <w:p w14:paraId="3A1A7E3B" w14:textId="77777777"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p>
                    <w:p w14:paraId="5B171E55" w14:textId="1158676E"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-40</w:t>
                      </w:r>
                    </w:p>
                    <w:p w14:paraId="03C6DC24" w14:textId="77777777"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p>
                    <w:p w14:paraId="0C5D870E" w14:textId="561A5E45"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-50</w:t>
                      </w:r>
                    </w:p>
                    <w:p w14:paraId="332D9A4D" w14:textId="77777777"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p>
                    <w:p w14:paraId="2169FD62" w14:textId="44F8A756"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-60</w:t>
                      </w:r>
                    </w:p>
                    <w:p w14:paraId="192E9D1B" w14:textId="77777777"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p>
                    <w:p w14:paraId="3FF7FF75" w14:textId="433004EC"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-70</w:t>
                      </w:r>
                    </w:p>
                    <w:p w14:paraId="53CE3432" w14:textId="77777777"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p>
                    <w:p w14:paraId="4A72D38E" w14:textId="44A9BE3C"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-80</w:t>
                      </w:r>
                    </w:p>
                    <w:p w14:paraId="2D11A1CF" w14:textId="77777777" w:rsidR="0075068B" w:rsidRPr="00870339"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p>
                    <w:p w14:paraId="0273A151" w14:textId="734B16DA" w:rsidR="0075068B" w:rsidRPr="00DB3315" w:rsidRDefault="0075068B"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-90</w:t>
                      </w:r>
                    </w:p>
                  </w:txbxContent>
                </v:textbox>
              </v:shape>
            </w:pict>
          </mc:Fallback>
        </mc:AlternateContent>
      </w:r>
      <w:r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706400" behindDoc="0" locked="0" layoutInCell="1" allowOverlap="1" wp14:anchorId="6C9FC273" wp14:editId="7F3A63E4">
                <wp:simplePos x="0" y="0"/>
                <wp:positionH relativeFrom="column">
                  <wp:posOffset>95673</wp:posOffset>
                </wp:positionH>
                <wp:positionV relativeFrom="paragraph">
                  <wp:posOffset>1339850</wp:posOffset>
                </wp:positionV>
                <wp:extent cx="946150" cy="260350"/>
                <wp:effectExtent l="0" t="0" r="6350" b="6350"/>
                <wp:wrapNone/>
                <wp:docPr id="2086261262" name="テキスト ボックス 2086261262"/>
                <wp:cNvGraphicFramePr/>
                <a:graphic xmlns:a="http://schemas.openxmlformats.org/drawingml/2006/main">
                  <a:graphicData uri="http://schemas.microsoft.com/office/word/2010/wordprocessingShape">
                    <wps:wsp>
                      <wps:cNvSpPr txBox="1"/>
                      <wps:spPr>
                        <a:xfrm rot="16200000">
                          <a:off x="0" y="0"/>
                          <a:ext cx="946150" cy="260350"/>
                        </a:xfrm>
                        <a:prstGeom prst="rect">
                          <a:avLst/>
                        </a:prstGeom>
                        <a:solidFill>
                          <a:schemeClr val="bg1"/>
                        </a:solidFill>
                        <a:ln w="6350">
                          <a:noFill/>
                        </a:ln>
                      </wps:spPr>
                      <wps:txbx>
                        <w:txbxContent>
                          <w:p w14:paraId="5D011C71" w14:textId="0F959734" w:rsidR="00753460" w:rsidRPr="00870339" w:rsidRDefault="00753460" w:rsidP="00753460">
                            <w:pPr>
                              <w:jc w:val="center"/>
                              <w:rPr>
                                <w:rFonts w:eastAsiaTheme="minorEastAsia"/>
                                <w:sz w:val="16"/>
                                <w:szCs w:val="16"/>
                                <w:lang w:eastAsia="ja-JP"/>
                              </w:rPr>
                            </w:pPr>
                            <w:r w:rsidRPr="00870339">
                              <w:rPr>
                                <w:rFonts w:eastAsiaTheme="minorEastAsia"/>
                                <w:sz w:val="16"/>
                                <w:szCs w:val="16"/>
                                <w:lang w:eastAsia="ja-JP"/>
                              </w:rPr>
                              <w:t xml:space="preserve">Power </w:t>
                            </w:r>
                            <w:r w:rsidR="00991294">
                              <w:rPr>
                                <w:rFonts w:eastAsia="MS Mincho" w:hint="eastAsia"/>
                                <w:sz w:val="16"/>
                                <w:szCs w:val="16"/>
                                <w:lang w:eastAsia="ja-JP"/>
                              </w:rPr>
                              <w:t>(</w:t>
                            </w:r>
                            <w:r w:rsidRPr="00870339">
                              <w:rPr>
                                <w:rFonts w:eastAsiaTheme="minorEastAsia"/>
                                <w:sz w:val="16"/>
                                <w:szCs w:val="16"/>
                                <w:lang w:eastAsia="ja-JP"/>
                              </w:rPr>
                              <w:t>dB</w:t>
                            </w:r>
                            <w:r w:rsidR="00991294">
                              <w:rPr>
                                <w:rFonts w:eastAsia="MS Mincho" w:hint="eastAsia"/>
                                <w:sz w:val="16"/>
                                <w:szCs w:val="16"/>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9FC273" id="テキスト ボックス 2086261262" o:spid="_x0000_s1123" type="#_x0000_t202" style="position:absolute;left:0;text-align:left;margin-left:7.55pt;margin-top:105.5pt;width:74.5pt;height:20.5pt;rotation:-90;z-index:2517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" fillcolor="white [3212]" stroked="f" strokeweight=".5pt">
                <v:textbox>
                  <w:txbxContent>
                    <w:p w14:paraId="5D011C71" w14:textId="0F959734" w:rsidR="00753460" w:rsidRPr="00870339" w:rsidRDefault="00753460" w:rsidP="00753460">
                      <w:pPr>
                        <w:jc w:val="center"/>
                        <w:rPr>
                          <w:rFonts w:eastAsiaTheme="minorEastAsia"/>
                          <w:sz w:val="16"/>
                          <w:szCs w:val="16"/>
                          <w:lang w:eastAsia="ja-JP"/>
                        </w:rPr>
                      </w:pPr>
                      <w:r w:rsidRPr="00870339">
                        <w:rPr>
                          <w:rFonts w:eastAsiaTheme="minorEastAsia"/>
                          <w:sz w:val="16"/>
                          <w:szCs w:val="16"/>
                          <w:lang w:eastAsia="ja-JP"/>
                        </w:rPr>
                        <w:t xml:space="preserve">Power </w:t>
                      </w:r>
                      <w:r w:rsidR="00991294">
                        <w:rPr>
                          <w:rFonts w:eastAsia="MS Mincho" w:hint="eastAsia"/>
                          <w:sz w:val="16"/>
                          <w:szCs w:val="16"/>
                          <w:lang w:eastAsia="ja-JP"/>
                        </w:rPr>
                        <w:t>(</w:t>
                      </w:r>
                      <w:r w:rsidRPr="00870339">
                        <w:rPr>
                          <w:rFonts w:eastAsiaTheme="minorEastAsia"/>
                          <w:sz w:val="16"/>
                          <w:szCs w:val="16"/>
                          <w:lang w:eastAsia="ja-JP"/>
                        </w:rPr>
                        <w:t>dB</w:t>
                      </w:r>
                      <w:r w:rsidR="00991294">
                        <w:rPr>
                          <w:rFonts w:eastAsia="MS Mincho" w:hint="eastAsia"/>
                          <w:sz w:val="16"/>
                          <w:szCs w:val="16"/>
                          <w:lang w:eastAsia="ja-JP"/>
                        </w:rPr>
                        <w:t>)</w:t>
                      </w:r>
                    </w:p>
                  </w:txbxContent>
                </v:textbox>
              </v:shape>
            </w:pict>
          </mc:Fallback>
        </mc:AlternateContent>
      </w:r>
      <w:r w:rsidR="00DB3315"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677728" behindDoc="0" locked="0" layoutInCell="1" allowOverlap="1" wp14:anchorId="3CCE2F19" wp14:editId="5B427B6B">
                <wp:simplePos x="0" y="0"/>
                <wp:positionH relativeFrom="column">
                  <wp:posOffset>2621280</wp:posOffset>
                </wp:positionH>
                <wp:positionV relativeFrom="paragraph">
                  <wp:posOffset>2821033</wp:posOffset>
                </wp:positionV>
                <wp:extent cx="994410" cy="212090"/>
                <wp:effectExtent l="0" t="0" r="0" b="0"/>
                <wp:wrapNone/>
                <wp:docPr id="2086261263" name="テキスト ボックス 2086261263"/>
                <wp:cNvGraphicFramePr/>
                <a:graphic xmlns:a="http://schemas.openxmlformats.org/drawingml/2006/main">
                  <a:graphicData uri="http://schemas.microsoft.com/office/word/2010/wordprocessingShape">
                    <wps:wsp>
                      <wps:cNvSpPr txBox="1"/>
                      <wps:spPr>
                        <a:xfrm>
                          <a:off x="0" y="0"/>
                          <a:ext cx="994410" cy="212090"/>
                        </a:xfrm>
                        <a:prstGeom prst="rect">
                          <a:avLst/>
                        </a:prstGeom>
                        <a:solidFill>
                          <a:schemeClr val="bg1"/>
                        </a:solidFill>
                        <a:ln w="6350">
                          <a:noFill/>
                        </a:ln>
                      </wps:spPr>
                      <wps:txbx>
                        <w:txbxContent>
                          <w:p w14:paraId="1DBE5F7B" w14:textId="52E7348B" w:rsidR="00753460" w:rsidRPr="00870339" w:rsidRDefault="00753460" w:rsidP="00753460">
                            <w:pPr>
                              <w:jc w:val="center"/>
                              <w:rPr>
                                <w:rFonts w:eastAsiaTheme="minorEastAsia"/>
                                <w:sz w:val="16"/>
                                <w:szCs w:val="16"/>
                                <w:lang w:eastAsia="ja-JP"/>
                              </w:rPr>
                            </w:pPr>
                            <w:r w:rsidRPr="00870339">
                              <w:rPr>
                                <w:rFonts w:eastAsiaTheme="minorEastAsia"/>
                                <w:sz w:val="16"/>
                                <w:szCs w:val="16"/>
                                <w:lang w:eastAsia="ja-JP"/>
                              </w:rPr>
                              <w:t xml:space="preserve">Frequency </w:t>
                            </w:r>
                            <w:r w:rsidR="00991294">
                              <w:rPr>
                                <w:rFonts w:eastAsia="MS Mincho" w:hint="eastAsia"/>
                                <w:sz w:val="16"/>
                                <w:szCs w:val="16"/>
                                <w:lang w:eastAsia="ja-JP"/>
                              </w:rPr>
                              <w:t>(</w:t>
                            </w:r>
                            <w:r w:rsidRPr="00870339">
                              <w:rPr>
                                <w:rFonts w:eastAsiaTheme="minorEastAsia"/>
                                <w:sz w:val="16"/>
                                <w:szCs w:val="16"/>
                                <w:lang w:eastAsia="ja-JP"/>
                              </w:rPr>
                              <w:t>MHz</w:t>
                            </w:r>
                            <w:r w:rsidR="00991294">
                              <w:rPr>
                                <w:rFonts w:eastAsia="MS Mincho" w:hint="eastAsia"/>
                                <w:sz w:val="16"/>
                                <w:szCs w:val="16"/>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E2F19" id="テキスト ボックス 2086261263" o:spid="_x0000_s1124" type="#_x0000_t202" style="position:absolute;left:0;text-align:left;margin-left:206.4pt;margin-top:222.15pt;width:78.3pt;height:16.7pt;z-index:2516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" fillcolor="white [3212]" stroked="f" strokeweight=".5pt">
                <v:textbox>
                  <w:txbxContent>
                    <w:p w14:paraId="1DBE5F7B" w14:textId="52E7348B" w:rsidR="00753460" w:rsidRPr="00870339" w:rsidRDefault="00753460" w:rsidP="00753460">
                      <w:pPr>
                        <w:jc w:val="center"/>
                        <w:rPr>
                          <w:rFonts w:eastAsiaTheme="minorEastAsia"/>
                          <w:sz w:val="16"/>
                          <w:szCs w:val="16"/>
                          <w:lang w:eastAsia="ja-JP"/>
                        </w:rPr>
                      </w:pPr>
                      <w:r w:rsidRPr="00870339">
                        <w:rPr>
                          <w:rFonts w:eastAsiaTheme="minorEastAsia"/>
                          <w:sz w:val="16"/>
                          <w:szCs w:val="16"/>
                          <w:lang w:eastAsia="ja-JP"/>
                        </w:rPr>
                        <w:t xml:space="preserve">Frequency </w:t>
                      </w:r>
                      <w:r w:rsidR="00991294">
                        <w:rPr>
                          <w:rFonts w:eastAsia="MS Mincho" w:hint="eastAsia"/>
                          <w:sz w:val="16"/>
                          <w:szCs w:val="16"/>
                          <w:lang w:eastAsia="ja-JP"/>
                        </w:rPr>
                        <w:t>(</w:t>
                      </w:r>
                      <w:r w:rsidRPr="00870339">
                        <w:rPr>
                          <w:rFonts w:eastAsiaTheme="minorEastAsia"/>
                          <w:sz w:val="16"/>
                          <w:szCs w:val="16"/>
                          <w:lang w:eastAsia="ja-JP"/>
                        </w:rPr>
                        <w:t>MHz</w:t>
                      </w:r>
                      <w:r w:rsidR="00991294">
                        <w:rPr>
                          <w:rFonts w:eastAsia="MS Mincho" w:hint="eastAsia"/>
                          <w:sz w:val="16"/>
                          <w:szCs w:val="16"/>
                          <w:lang w:eastAsia="ja-JP"/>
                        </w:rPr>
                        <w:t>)</w:t>
                      </w:r>
                    </w:p>
                  </w:txbxContent>
                </v:textbox>
              </v:shape>
            </w:pict>
          </mc:Fallback>
        </mc:AlternateContent>
      </w:r>
      <w:r w:rsidR="00DB3315"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701280" behindDoc="0" locked="0" layoutInCell="1" allowOverlap="1" wp14:anchorId="5CA2C421" wp14:editId="68E86D72">
                <wp:simplePos x="0" y="0"/>
                <wp:positionH relativeFrom="column">
                  <wp:posOffset>805543</wp:posOffset>
                </wp:positionH>
                <wp:positionV relativeFrom="paragraph">
                  <wp:posOffset>2689860</wp:posOffset>
                </wp:positionV>
                <wp:extent cx="5165272" cy="201386"/>
                <wp:effectExtent l="0" t="0" r="0" b="8255"/>
                <wp:wrapNone/>
                <wp:docPr id="1686693028" name="テキスト ボックス 2"/>
                <wp:cNvGraphicFramePr/>
                <a:graphic xmlns:a="http://schemas.openxmlformats.org/drawingml/2006/main">
                  <a:graphicData uri="http://schemas.microsoft.com/office/word/2010/wordprocessingShape">
                    <wps:wsp>
                      <wps:cNvSpPr txBox="1"/>
                      <wps:spPr>
                        <a:xfrm>
                          <a:off x="0" y="0"/>
                          <a:ext cx="5165272" cy="201386"/>
                        </a:xfrm>
                        <a:prstGeom prst="rect">
                          <a:avLst/>
                        </a:prstGeom>
                        <a:solidFill>
                          <a:schemeClr val="lt1"/>
                        </a:solidFill>
                        <a:ln w="6350">
                          <a:noFill/>
                        </a:ln>
                      </wps:spPr>
                      <wps:txbx>
                        <w:txbxContent>
                          <w:p w14:paraId="033247F6" w14:textId="709FA2D7" w:rsidR="00DB3315" w:rsidRPr="00DB3315" w:rsidRDefault="00DB3315" w:rsidP="002F703F">
                            <w:pPr>
                              <w:tabs>
                                <w:tab w:val="left" w:pos="444"/>
                                <w:tab w:val="left" w:pos="1276"/>
                                <w:tab w:val="left" w:pos="1985"/>
                                <w:tab w:val="left" w:pos="2552"/>
                              </w:tabs>
                              <w:spacing w:line="140" w:lineRule="exact"/>
                              <w:rPr>
                                <w:rFonts w:eastAsia="MS Mincho"/>
                                <w:sz w:val="12"/>
                                <w:szCs w:val="12"/>
                                <w:lang w:eastAsia="ja-JP"/>
                              </w:rPr>
                            </w:pPr>
                            <w:r w:rsidRPr="00870339">
                              <w:rPr>
                                <w:rFonts w:eastAsia="MS Mincho" w:hint="eastAsia"/>
                                <w:sz w:val="12"/>
                                <w:szCs w:val="12"/>
                                <w:lang w:eastAsia="ja-JP"/>
                              </w:rPr>
                              <w:t>9661.25         9671.25         9681.25         9691.25         9701.25         9711.25         9721.25         9731.25         9741.25         9751.25         9761.25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2C421" id="_x0000_s1125" type="#_x0000_t202" style="position:absolute;left:0;text-align:left;margin-left:63.45pt;margin-top:211.8pt;width:406.7pt;height:15.85pt;z-index:2517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" fillcolor="white [3201]" stroked="f" strokeweight=".5pt">
                <v:textbox>
                  <w:txbxContent>
                    <w:p w14:paraId="033247F6" w14:textId="709FA2D7" w:rsidR="00DB3315" w:rsidRPr="00DB3315" w:rsidRDefault="00DB3315" w:rsidP="002F703F">
                      <w:pPr>
                        <w:tabs>
                          <w:tab w:val="left" w:pos="444"/>
                          <w:tab w:val="left" w:pos="1276"/>
                          <w:tab w:val="left" w:pos="1985"/>
                          <w:tab w:val="left" w:pos="2552"/>
                        </w:tabs>
                        <w:spacing w:line="140" w:lineRule="exact"/>
                        <w:rPr>
                          <w:rFonts w:eastAsia="MS Mincho"/>
                          <w:sz w:val="12"/>
                          <w:szCs w:val="12"/>
                          <w:lang w:eastAsia="ja-JP"/>
                        </w:rPr>
                      </w:pPr>
                      <w:r w:rsidRPr="00870339">
                        <w:rPr>
                          <w:rFonts w:eastAsia="MS Mincho" w:hint="eastAsia"/>
                          <w:sz w:val="12"/>
                          <w:szCs w:val="12"/>
                          <w:lang w:eastAsia="ja-JP"/>
                        </w:rPr>
                        <w:t>9661.25         9671.25         9681.25         9691.25         9701.25         9711.25         9721.25         9731.25         9741.25         9751.25         9761.25</w:t>
                      </w:r>
                    </w:p>
                  </w:txbxContent>
                </v:textbox>
              </v:shape>
            </w:pict>
          </mc:Fallback>
        </mc:AlternateContent>
      </w:r>
      <w:r w:rsidR="00753460" w:rsidRPr="00870339">
        <w:rPr>
          <w:rFonts w:ascii="MS Mincho" w:eastAsia="MS Mincho" w:hAnsi="MS Mincho" w:cs="GothicBBBPro-Medium"/>
          <w:b/>
          <w:bCs/>
          <w:noProof/>
          <w:sz w:val="21"/>
          <w:szCs w:val="21"/>
          <w:lang w:eastAsia="ja-JP"/>
        </w:rPr>
        <mc:AlternateContent>
          <mc:Choice Requires="wpg">
            <w:drawing>
              <wp:anchor distT="0" distB="0" distL="114300" distR="114300" simplePos="0" relativeHeight="251681824" behindDoc="0" locked="0" layoutInCell="1" allowOverlap="1" wp14:anchorId="4F8139B7" wp14:editId="73AAD9EB">
                <wp:simplePos x="0" y="0"/>
                <wp:positionH relativeFrom="column">
                  <wp:posOffset>1808480</wp:posOffset>
                </wp:positionH>
                <wp:positionV relativeFrom="paragraph">
                  <wp:posOffset>43180</wp:posOffset>
                </wp:positionV>
                <wp:extent cx="3098800" cy="353291"/>
                <wp:effectExtent l="0" t="0" r="6350" b="8890"/>
                <wp:wrapNone/>
                <wp:docPr id="1956260886" name="グループ化 1956260886"/>
                <wp:cNvGraphicFramePr/>
                <a:graphic xmlns:a="http://schemas.openxmlformats.org/drawingml/2006/main">
                  <a:graphicData uri="http://schemas.microsoft.com/office/word/2010/wordprocessingGroup">
                    <wpg:wgp>
                      <wpg:cNvGrpSpPr/>
                      <wpg:grpSpPr>
                        <a:xfrm>
                          <a:off x="0" y="0"/>
                          <a:ext cx="3098800" cy="353291"/>
                          <a:chOff x="0" y="0"/>
                          <a:chExt cx="3098800" cy="353291"/>
                        </a:xfrm>
                      </wpg:grpSpPr>
                      <wps:wsp>
                        <wps:cNvPr id="1461144534" name="テキスト ボックス 1461144534"/>
                        <wps:cNvSpPr txBox="1"/>
                        <wps:spPr>
                          <a:xfrm>
                            <a:off x="0" y="0"/>
                            <a:ext cx="3098800" cy="353291"/>
                          </a:xfrm>
                          <a:prstGeom prst="rect">
                            <a:avLst/>
                          </a:prstGeom>
                          <a:solidFill>
                            <a:schemeClr val="bg1"/>
                          </a:solidFill>
                          <a:ln w="6350">
                            <a:noFill/>
                          </a:ln>
                        </wps:spPr>
                        <wps:txbx>
                          <w:txbxContent>
                            <w:p w14:paraId="6FE783E7" w14:textId="77777777" w:rsidR="00753460" w:rsidRPr="00870339" w:rsidRDefault="00753460" w:rsidP="00753460">
                              <w:pPr>
                                <w:jc w:val="center"/>
                                <w:rPr>
                                  <w:rFonts w:eastAsia="MS Mincho"/>
                                  <w:sz w:val="16"/>
                                  <w:szCs w:val="16"/>
                                  <w:lang w:eastAsia="ja-JP"/>
                                </w:rPr>
                              </w:pPr>
                            </w:p>
                            <w:p w14:paraId="1FBC302D" w14:textId="0AD796D6" w:rsidR="00753460" w:rsidRDefault="00753460" w:rsidP="005356EB">
                              <w:pPr>
                                <w:ind w:firstLineChars="450" w:firstLine="720"/>
                                <w:rPr>
                                  <w:rFonts w:eastAsia="MS Mincho"/>
                                  <w:sz w:val="16"/>
                                  <w:szCs w:val="16"/>
                                  <w:lang w:eastAsia="ja-JP"/>
                                </w:rPr>
                              </w:pPr>
                              <w:r w:rsidRPr="00870339">
                                <w:rPr>
                                  <w:rFonts w:eastAsia="MS Mincho"/>
                                  <w:sz w:val="16"/>
                                  <w:szCs w:val="16"/>
                                  <w:lang w:eastAsia="ja-JP"/>
                                </w:rPr>
                                <w:t xml:space="preserve">Spectrum          </w:t>
                              </w:r>
                              <w:r w:rsidR="005356EB" w:rsidRPr="00870339">
                                <w:rPr>
                                  <w:rFonts w:eastAsia="MS Mincho" w:hint="eastAsia"/>
                                  <w:sz w:val="16"/>
                                  <w:szCs w:val="16"/>
                                  <w:lang w:eastAsia="ja-JP"/>
                                </w:rPr>
                                <w:t xml:space="preserve">      </w:t>
                              </w:r>
                              <w:r w:rsidR="005356EB" w:rsidRPr="00870339">
                                <w:rPr>
                                  <w:rFonts w:eastAsia="MS Mincho"/>
                                  <w:sz w:val="16"/>
                                  <w:szCs w:val="16"/>
                                  <w:lang w:eastAsia="ja-JP"/>
                                </w:rPr>
                                <w:t>Limit of Unwanted Emissions</w:t>
                              </w:r>
                            </w:p>
                            <w:p w14:paraId="0317BC0B" w14:textId="77777777" w:rsidR="005356EB" w:rsidRPr="00870339" w:rsidRDefault="005356EB" w:rsidP="00870339">
                              <w:pPr>
                                <w:rPr>
                                  <w:rFonts w:eastAsiaTheme="minorEastAsia"/>
                                  <w:sz w:val="16"/>
                                  <w:szCs w:val="16"/>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478291" name="直線コネクタ 1786478291"/>
                        <wps:cNvCnPr/>
                        <wps:spPr>
                          <a:xfrm flipH="1">
                            <a:off x="234462" y="228600"/>
                            <a:ext cx="279400" cy="0"/>
                          </a:xfrm>
                          <a:prstGeom prst="line">
                            <a:avLst/>
                          </a:prstGeom>
                          <a:ln>
                            <a:solidFill>
                              <a:srgbClr val="5568A5"/>
                            </a:solidFill>
                          </a:ln>
                        </wps:spPr>
                        <wps:style>
                          <a:lnRef idx="1">
                            <a:schemeClr val="accent1"/>
                          </a:lnRef>
                          <a:fillRef idx="0">
                            <a:schemeClr val="accent1"/>
                          </a:fillRef>
                          <a:effectRef idx="0">
                            <a:schemeClr val="accent1"/>
                          </a:effectRef>
                          <a:fontRef idx="minor">
                            <a:schemeClr val="tx1"/>
                          </a:fontRef>
                        </wps:style>
                        <wps:bodyPr/>
                      </wps:wsp>
                      <wps:wsp>
                        <wps:cNvPr id="1827245269" name="直線コネクタ 1827245269"/>
                        <wps:cNvCnPr/>
                        <wps:spPr>
                          <a:xfrm flipH="1">
                            <a:off x="1043354" y="228600"/>
                            <a:ext cx="279400" cy="0"/>
                          </a:xfrm>
                          <a:prstGeom prst="line">
                            <a:avLst/>
                          </a:prstGeom>
                          <a:ln>
                            <a:solidFill>
                              <a:srgbClr val="FF66F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F8139B7" id="グループ化 1956260886" o:spid="_x0000_s1126" style="position:absolute;left:0;text-align:left;margin-left:142.4pt;margin-top:3.4pt;width:244pt;height:27.8pt;z-index:251681824;mso-position-horizontal-relative:text;mso-position-vertical-relative:text;mso-width-relative:margin" coordsize="30988,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">
                <v:shape id="テキスト ボックス 1461144534" o:spid="_x0000_s1127" type="#_x0000_t202" style="position:absolute;width:30988;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" fillcolor="white [3212]" stroked="f" strokeweight=".5pt">
                  <v:textbox>
                    <w:txbxContent>
                      <w:p w14:paraId="6FE783E7" w14:textId="77777777" w:rsidR="00753460" w:rsidRPr="00870339" w:rsidRDefault="00753460" w:rsidP="00753460">
                        <w:pPr>
                          <w:jc w:val="center"/>
                          <w:rPr>
                            <w:rFonts w:eastAsia="MS Mincho"/>
                            <w:sz w:val="16"/>
                            <w:szCs w:val="16"/>
                            <w:lang w:eastAsia="ja-JP"/>
                          </w:rPr>
                        </w:pPr>
                      </w:p>
                      <w:p w14:paraId="1FBC302D" w14:textId="0AD796D6" w:rsidR="00753460" w:rsidRDefault="00753460" w:rsidP="005356EB">
                        <w:pPr>
                          <w:ind w:firstLineChars="450" w:firstLine="720"/>
                          <w:rPr>
                            <w:rFonts w:eastAsia="MS Mincho"/>
                            <w:sz w:val="16"/>
                            <w:szCs w:val="16"/>
                            <w:lang w:eastAsia="ja-JP"/>
                          </w:rPr>
                        </w:pPr>
                        <w:r w:rsidRPr="00870339">
                          <w:rPr>
                            <w:rFonts w:eastAsia="MS Mincho"/>
                            <w:sz w:val="16"/>
                            <w:szCs w:val="16"/>
                            <w:lang w:eastAsia="ja-JP"/>
                          </w:rPr>
                          <w:t xml:space="preserve">Spectrum          </w:t>
                        </w:r>
                        <w:r w:rsidR="005356EB" w:rsidRPr="00870339">
                          <w:rPr>
                            <w:rFonts w:eastAsia="MS Mincho" w:hint="eastAsia"/>
                            <w:sz w:val="16"/>
                            <w:szCs w:val="16"/>
                            <w:lang w:eastAsia="ja-JP"/>
                          </w:rPr>
                          <w:t xml:space="preserve">      </w:t>
                        </w:r>
                        <w:r w:rsidR="005356EB" w:rsidRPr="00870339">
                          <w:rPr>
                            <w:rFonts w:eastAsia="MS Mincho"/>
                            <w:sz w:val="16"/>
                            <w:szCs w:val="16"/>
                            <w:lang w:eastAsia="ja-JP"/>
                          </w:rPr>
                          <w:t>Limit of Unwanted Emissions</w:t>
                        </w:r>
                      </w:p>
                      <w:p w14:paraId="0317BC0B" w14:textId="77777777" w:rsidR="005356EB" w:rsidRPr="00870339" w:rsidRDefault="005356EB" w:rsidP="00870339">
                        <w:pPr>
                          <w:rPr>
                            <w:rFonts w:eastAsiaTheme="minorEastAsia"/>
                            <w:sz w:val="16"/>
                            <w:szCs w:val="16"/>
                            <w:lang w:eastAsia="ja-JP"/>
                          </w:rPr>
                        </w:pPr>
                      </w:p>
                    </w:txbxContent>
                  </v:textbox>
                </v:shape>
                <v:line id="直線コネクタ 1786478291" o:spid="_x0000_s1128" style="position:absolute;flip:x;visibility:visible;mso-wrap-style:square" from="2344,2286" to="513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" strokecolor="#5568a5"/>
                <v:line id="直線コネクタ 1827245269" o:spid="_x0000_s1129" style="position:absolute;flip:x;visibility:visible;mso-wrap-style:square" from="10433,2286" to="13227,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" strokecolor="#f6f"/>
              </v:group>
            </w:pict>
          </mc:Fallback>
        </mc:AlternateContent>
      </w:r>
      <w:r w:rsidR="00753460" w:rsidRPr="00870339">
        <w:rPr>
          <w:rFonts w:ascii="MS Mincho" w:eastAsia="MS Mincho" w:hAnsi="MS Mincho" w:cs="GothicBBBPro-Medium"/>
          <w:b/>
          <w:bCs/>
          <w:noProof/>
          <w:sz w:val="21"/>
          <w:szCs w:val="21"/>
          <w:lang w:eastAsia="ja-JP"/>
        </w:rPr>
        <w:drawing>
          <wp:inline distT="0" distB="0" distL="0" distR="0" wp14:anchorId="698567EE" wp14:editId="3DF0F7EB">
            <wp:extent cx="4869180" cy="3012597"/>
            <wp:effectExtent l="0" t="0" r="762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37460" cy="3054842"/>
                    </a:xfrm>
                    <a:prstGeom prst="rect">
                      <a:avLst/>
                    </a:prstGeom>
                    <a:noFill/>
                    <a:ln>
                      <a:noFill/>
                    </a:ln>
                  </pic:spPr>
                </pic:pic>
              </a:graphicData>
            </a:graphic>
          </wp:inline>
        </w:drawing>
      </w:r>
    </w:p>
    <w:p w14:paraId="2E020A6F" w14:textId="3B4ABD94" w:rsidR="00753460" w:rsidRPr="00870339" w:rsidRDefault="00753460" w:rsidP="00936520">
      <w:pPr>
        <w:widowControl w:val="0"/>
        <w:autoSpaceDE w:val="0"/>
        <w:autoSpaceDN w:val="0"/>
        <w:adjustRightInd w:val="0"/>
        <w:spacing w:line="320" w:lineRule="exact"/>
        <w:jc w:val="center"/>
        <w:rPr>
          <w:rFonts w:ascii="MS Mincho" w:eastAsia="MS Mincho" w:hAnsi="MS Mincho" w:cs="GothicBBBPro-Medium"/>
          <w:b/>
          <w:bCs/>
          <w:sz w:val="21"/>
          <w:szCs w:val="21"/>
          <w:lang w:eastAsia="ja-JP"/>
        </w:rPr>
      </w:pPr>
      <w:r w:rsidRPr="00870339">
        <w:rPr>
          <w:rFonts w:eastAsia="MS Mincho"/>
          <w:w w:val="105"/>
          <w:sz w:val="20"/>
          <w:szCs w:val="20"/>
          <w:lang w:eastAsia="ja-JP"/>
        </w:rPr>
        <w:t>Fig.</w:t>
      </w:r>
      <w:r w:rsidR="00976ECD" w:rsidRPr="00870339">
        <w:rPr>
          <w:rFonts w:eastAsia="MS Mincho" w:hint="eastAsia"/>
          <w:w w:val="105"/>
          <w:sz w:val="20"/>
          <w:szCs w:val="20"/>
          <w:lang w:eastAsia="ja-JP"/>
        </w:rPr>
        <w:t xml:space="preserve"> </w:t>
      </w:r>
      <w:r w:rsidR="00153EF9" w:rsidRPr="00870339">
        <w:rPr>
          <w:rFonts w:eastAsia="MS Mincho"/>
          <w:w w:val="105"/>
          <w:sz w:val="20"/>
          <w:szCs w:val="20"/>
          <w:lang w:eastAsia="ja-JP"/>
        </w:rPr>
        <w:t>7</w:t>
      </w:r>
      <w:r w:rsidRPr="00870339">
        <w:rPr>
          <w:rFonts w:eastAsia="MS Mincho"/>
          <w:w w:val="105"/>
          <w:sz w:val="20"/>
          <w:szCs w:val="20"/>
          <w:lang w:eastAsia="ja-JP"/>
        </w:rPr>
        <w:t xml:space="preserve">.2-5 </w:t>
      </w:r>
      <w:r w:rsidR="005356EB" w:rsidRPr="00870339">
        <w:rPr>
          <w:rFonts w:eastAsia="MS Mincho"/>
          <w:sz w:val="20"/>
          <w:szCs w:val="20"/>
          <w:lang w:eastAsia="ja-JP"/>
        </w:rPr>
        <w:t>Unwanted Emissions</w:t>
      </w:r>
      <w:r w:rsidRPr="00870339">
        <w:rPr>
          <w:rFonts w:eastAsia="MS Mincho"/>
          <w:sz w:val="20"/>
          <w:szCs w:val="20"/>
          <w:lang w:eastAsia="ja-JP"/>
        </w:rPr>
        <w:t xml:space="preserve"> of </w:t>
      </w:r>
      <w:r w:rsidR="005356EB" w:rsidRPr="00870339">
        <w:rPr>
          <w:rFonts w:eastAsia="MS Mincho"/>
          <w:sz w:val="20"/>
          <w:szCs w:val="20"/>
          <w:lang w:eastAsia="ja-JP"/>
        </w:rPr>
        <w:t>Narrow</w:t>
      </w:r>
      <w:r w:rsidRPr="00870339">
        <w:rPr>
          <w:rFonts w:eastAsia="MS Mincho"/>
          <w:sz w:val="20"/>
          <w:szCs w:val="20"/>
          <w:lang w:eastAsia="ja-JP"/>
        </w:rPr>
        <w:t xml:space="preserve"> Pulse </w:t>
      </w:r>
      <w:r w:rsidRPr="00870339">
        <w:rPr>
          <w:rFonts w:eastAsia="MS Mincho"/>
          <w:w w:val="105"/>
          <w:sz w:val="20"/>
          <w:szCs w:val="20"/>
          <w:lang w:eastAsia="ja-JP"/>
        </w:rPr>
        <w:t>(P0N)</w:t>
      </w:r>
    </w:p>
    <w:p w14:paraId="1F570FEE" w14:textId="3C22B41A" w:rsidR="00753460" w:rsidRPr="00870339" w:rsidRDefault="002F703F" w:rsidP="00753460">
      <w:pPr>
        <w:widowControl w:val="0"/>
        <w:autoSpaceDE w:val="0"/>
        <w:autoSpaceDN w:val="0"/>
        <w:adjustRightInd w:val="0"/>
        <w:jc w:val="center"/>
        <w:rPr>
          <w:rFonts w:ascii="MS Mincho" w:eastAsia="MS Mincho" w:hAnsi="MS Mincho" w:cs="GothicBBBPro-Medium"/>
          <w:b/>
          <w:bCs/>
          <w:sz w:val="21"/>
          <w:szCs w:val="21"/>
          <w:lang w:eastAsia="ja-JP"/>
        </w:rPr>
      </w:pPr>
      <w:r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709472" behindDoc="0" locked="0" layoutInCell="1" allowOverlap="1" wp14:anchorId="1A95176D" wp14:editId="1F5F66FC">
                <wp:simplePos x="0" y="0"/>
                <wp:positionH relativeFrom="column">
                  <wp:posOffset>100542</wp:posOffset>
                </wp:positionH>
                <wp:positionV relativeFrom="paragraph">
                  <wp:posOffset>1356995</wp:posOffset>
                </wp:positionV>
                <wp:extent cx="962660" cy="260350"/>
                <wp:effectExtent l="8255" t="0" r="0" b="0"/>
                <wp:wrapNone/>
                <wp:docPr id="2086261264" name="テキスト ボックス 2086261264"/>
                <wp:cNvGraphicFramePr/>
                <a:graphic xmlns:a="http://schemas.openxmlformats.org/drawingml/2006/main">
                  <a:graphicData uri="http://schemas.microsoft.com/office/word/2010/wordprocessingShape">
                    <wps:wsp>
                      <wps:cNvSpPr txBox="1"/>
                      <wps:spPr>
                        <a:xfrm rot="16200000">
                          <a:off x="0" y="0"/>
                          <a:ext cx="962660" cy="260350"/>
                        </a:xfrm>
                        <a:prstGeom prst="rect">
                          <a:avLst/>
                        </a:prstGeom>
                        <a:solidFill>
                          <a:schemeClr val="bg1"/>
                        </a:solidFill>
                        <a:ln w="6350">
                          <a:noFill/>
                        </a:ln>
                      </wps:spPr>
                      <wps:txbx>
                        <w:txbxContent>
                          <w:p w14:paraId="394471EB" w14:textId="34CAC1D7" w:rsidR="00753460" w:rsidRPr="00870339" w:rsidRDefault="00753460" w:rsidP="00753460">
                            <w:pPr>
                              <w:jc w:val="center"/>
                              <w:rPr>
                                <w:rFonts w:eastAsia="MS Mincho"/>
                                <w:sz w:val="16"/>
                                <w:szCs w:val="16"/>
                                <w:lang w:eastAsia="ja-JP"/>
                              </w:rPr>
                            </w:pPr>
                            <w:r w:rsidRPr="00870339">
                              <w:rPr>
                                <w:rFonts w:eastAsiaTheme="minorEastAsia"/>
                                <w:sz w:val="16"/>
                                <w:szCs w:val="16"/>
                                <w:lang w:eastAsia="ja-JP"/>
                              </w:rPr>
                              <w:t xml:space="preserve">Power </w:t>
                            </w:r>
                            <w:r w:rsidR="00991294">
                              <w:rPr>
                                <w:rFonts w:eastAsia="MS Mincho" w:hint="eastAsia"/>
                                <w:sz w:val="16"/>
                                <w:szCs w:val="16"/>
                                <w:lang w:eastAsia="ja-JP"/>
                              </w:rPr>
                              <w:t>(</w:t>
                            </w:r>
                            <w:r w:rsidRPr="00870339">
                              <w:rPr>
                                <w:rFonts w:eastAsiaTheme="minorEastAsia"/>
                                <w:sz w:val="16"/>
                                <w:szCs w:val="16"/>
                                <w:lang w:eastAsia="ja-JP"/>
                              </w:rPr>
                              <w:t>dB</w:t>
                            </w:r>
                            <w:r w:rsidR="00991294">
                              <w:rPr>
                                <w:rFonts w:eastAsia="MS Mincho" w:hint="eastAsia"/>
                                <w:sz w:val="16"/>
                                <w:szCs w:val="16"/>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95176D" id="テキスト ボックス 2086261264" o:spid="_x0000_s1130" type="#_x0000_t202" style="position:absolute;left:0;text-align:left;margin-left:7.9pt;margin-top:106.85pt;width:75.8pt;height:20.5pt;rotation:-90;z-index:2517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" fillcolor="white [3212]" stroked="f" strokeweight=".5pt">
                <v:textbox>
                  <w:txbxContent>
                    <w:p w14:paraId="394471EB" w14:textId="34CAC1D7" w:rsidR="00753460" w:rsidRPr="00870339" w:rsidRDefault="00753460" w:rsidP="00753460">
                      <w:pPr>
                        <w:jc w:val="center"/>
                        <w:rPr>
                          <w:rFonts w:eastAsia="MS Mincho"/>
                          <w:sz w:val="16"/>
                          <w:szCs w:val="16"/>
                          <w:lang w:eastAsia="ja-JP"/>
                        </w:rPr>
                      </w:pPr>
                      <w:r w:rsidRPr="00870339">
                        <w:rPr>
                          <w:rFonts w:eastAsiaTheme="minorEastAsia"/>
                          <w:sz w:val="16"/>
                          <w:szCs w:val="16"/>
                          <w:lang w:eastAsia="ja-JP"/>
                        </w:rPr>
                        <w:t xml:space="preserve">Power </w:t>
                      </w:r>
                      <w:r w:rsidR="00991294">
                        <w:rPr>
                          <w:rFonts w:eastAsia="MS Mincho" w:hint="eastAsia"/>
                          <w:sz w:val="16"/>
                          <w:szCs w:val="16"/>
                          <w:lang w:eastAsia="ja-JP"/>
                        </w:rPr>
                        <w:t>(</w:t>
                      </w:r>
                      <w:r w:rsidRPr="00870339">
                        <w:rPr>
                          <w:rFonts w:eastAsiaTheme="minorEastAsia"/>
                          <w:sz w:val="16"/>
                          <w:szCs w:val="16"/>
                          <w:lang w:eastAsia="ja-JP"/>
                        </w:rPr>
                        <w:t>dB</w:t>
                      </w:r>
                      <w:r w:rsidR="00991294">
                        <w:rPr>
                          <w:rFonts w:eastAsia="MS Mincho" w:hint="eastAsia"/>
                          <w:sz w:val="16"/>
                          <w:szCs w:val="16"/>
                          <w:lang w:eastAsia="ja-JP"/>
                        </w:rPr>
                        <w:t>)</w:t>
                      </w:r>
                    </w:p>
                  </w:txbxContent>
                </v:textbox>
              </v:shape>
            </w:pict>
          </mc:Fallback>
        </mc:AlternateContent>
      </w:r>
      <w:r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708448" behindDoc="0" locked="0" layoutInCell="1" allowOverlap="1" wp14:anchorId="04CB93DF" wp14:editId="72C3B21E">
                <wp:simplePos x="0" y="0"/>
                <wp:positionH relativeFrom="column">
                  <wp:posOffset>516467</wp:posOffset>
                </wp:positionH>
                <wp:positionV relativeFrom="paragraph">
                  <wp:posOffset>360257</wp:posOffset>
                </wp:positionV>
                <wp:extent cx="416560" cy="2379133"/>
                <wp:effectExtent l="0" t="0" r="2540" b="2540"/>
                <wp:wrapNone/>
                <wp:docPr id="402786713" name="テキスト ボックス 2"/>
                <wp:cNvGraphicFramePr/>
                <a:graphic xmlns:a="http://schemas.openxmlformats.org/drawingml/2006/main">
                  <a:graphicData uri="http://schemas.microsoft.com/office/word/2010/wordprocessingShape">
                    <wps:wsp>
                      <wps:cNvSpPr txBox="1"/>
                      <wps:spPr>
                        <a:xfrm>
                          <a:off x="0" y="0"/>
                          <a:ext cx="416560" cy="2379133"/>
                        </a:xfrm>
                        <a:prstGeom prst="rect">
                          <a:avLst/>
                        </a:prstGeom>
                        <a:solidFill>
                          <a:schemeClr val="lt1"/>
                        </a:solidFill>
                        <a:ln w="6350">
                          <a:noFill/>
                        </a:ln>
                      </wps:spPr>
                      <wps:txbx>
                        <w:txbxContent>
                          <w:p w14:paraId="0629C533" w14:textId="77777777" w:rsidR="002F703F" w:rsidRPr="00870339" w:rsidRDefault="002F703F" w:rsidP="002F703F">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0</w:t>
                            </w:r>
                          </w:p>
                          <w:p w14:paraId="1DF745F6"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p>
                          <w:p w14:paraId="3243B134"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-10</w:t>
                            </w:r>
                          </w:p>
                          <w:p w14:paraId="69F1F2A0" w14:textId="77777777" w:rsidR="002F703F" w:rsidRPr="00870339" w:rsidRDefault="002F703F" w:rsidP="002F703F">
                            <w:pPr>
                              <w:tabs>
                                <w:tab w:val="left" w:pos="444"/>
                                <w:tab w:val="left" w:pos="1276"/>
                                <w:tab w:val="left" w:pos="1985"/>
                                <w:tab w:val="left" w:pos="2552"/>
                              </w:tabs>
                              <w:spacing w:line="190" w:lineRule="exact"/>
                              <w:jc w:val="right"/>
                              <w:rPr>
                                <w:rFonts w:eastAsia="MS Mincho"/>
                                <w:sz w:val="12"/>
                                <w:szCs w:val="12"/>
                                <w:lang w:eastAsia="ja-JP"/>
                              </w:rPr>
                            </w:pPr>
                          </w:p>
                          <w:p w14:paraId="01F5E30F"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-20</w:t>
                            </w:r>
                          </w:p>
                          <w:p w14:paraId="51145E63"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p>
                          <w:p w14:paraId="1575CEB1"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-30</w:t>
                            </w:r>
                          </w:p>
                          <w:p w14:paraId="638714CB"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p>
                          <w:p w14:paraId="5035AE4D"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-40</w:t>
                            </w:r>
                          </w:p>
                          <w:p w14:paraId="366C91CC"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p>
                          <w:p w14:paraId="7E220012"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-50</w:t>
                            </w:r>
                          </w:p>
                          <w:p w14:paraId="79699EE2"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p>
                          <w:p w14:paraId="6401371D"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-60</w:t>
                            </w:r>
                          </w:p>
                          <w:p w14:paraId="1DAC4CD9"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p>
                          <w:p w14:paraId="760CD73A"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-70</w:t>
                            </w:r>
                          </w:p>
                          <w:p w14:paraId="65A9C753"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p>
                          <w:p w14:paraId="3D50B3B6"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-80</w:t>
                            </w:r>
                          </w:p>
                          <w:p w14:paraId="5C0B30EC"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p>
                          <w:p w14:paraId="3460A57A" w14:textId="77777777" w:rsidR="002F703F" w:rsidRPr="00DB3315"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93DF" id="_x0000_s1131" type="#_x0000_t202" style="position:absolute;left:0;text-align:left;margin-left:40.65pt;margin-top:28.35pt;width:32.8pt;height:187.35pt;z-index:2517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" fillcolor="white [3201]" stroked="f" strokeweight=".5pt">
                <v:textbox>
                  <w:txbxContent>
                    <w:p w14:paraId="0629C533" w14:textId="77777777" w:rsidR="002F703F" w:rsidRPr="00870339" w:rsidRDefault="002F703F" w:rsidP="002F703F">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0</w:t>
                      </w:r>
                    </w:p>
                    <w:p w14:paraId="1DF745F6"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p>
                    <w:p w14:paraId="3243B134"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-10</w:t>
                      </w:r>
                    </w:p>
                    <w:p w14:paraId="69F1F2A0" w14:textId="77777777" w:rsidR="002F703F" w:rsidRPr="00870339" w:rsidRDefault="002F703F" w:rsidP="002F703F">
                      <w:pPr>
                        <w:tabs>
                          <w:tab w:val="left" w:pos="444"/>
                          <w:tab w:val="left" w:pos="1276"/>
                          <w:tab w:val="left" w:pos="1985"/>
                          <w:tab w:val="left" w:pos="2552"/>
                        </w:tabs>
                        <w:spacing w:line="190" w:lineRule="exact"/>
                        <w:jc w:val="right"/>
                        <w:rPr>
                          <w:rFonts w:eastAsia="MS Mincho"/>
                          <w:sz w:val="12"/>
                          <w:szCs w:val="12"/>
                          <w:lang w:eastAsia="ja-JP"/>
                        </w:rPr>
                      </w:pPr>
                    </w:p>
                    <w:p w14:paraId="01F5E30F"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-20</w:t>
                      </w:r>
                    </w:p>
                    <w:p w14:paraId="51145E63"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p>
                    <w:p w14:paraId="1575CEB1"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-30</w:t>
                      </w:r>
                    </w:p>
                    <w:p w14:paraId="638714CB"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p>
                    <w:p w14:paraId="5035AE4D"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-40</w:t>
                      </w:r>
                    </w:p>
                    <w:p w14:paraId="366C91CC"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p>
                    <w:p w14:paraId="7E220012"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-50</w:t>
                      </w:r>
                    </w:p>
                    <w:p w14:paraId="79699EE2"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p>
                    <w:p w14:paraId="6401371D"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-60</w:t>
                      </w:r>
                    </w:p>
                    <w:p w14:paraId="1DAC4CD9"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p>
                    <w:p w14:paraId="760CD73A"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-70</w:t>
                      </w:r>
                    </w:p>
                    <w:p w14:paraId="65A9C753"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p>
                    <w:p w14:paraId="3D50B3B6"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-80</w:t>
                      </w:r>
                    </w:p>
                    <w:p w14:paraId="5C0B30EC" w14:textId="77777777" w:rsidR="002F703F" w:rsidRPr="00870339"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p>
                    <w:p w14:paraId="3460A57A" w14:textId="77777777" w:rsidR="002F703F" w:rsidRPr="00DB3315" w:rsidRDefault="002F703F" w:rsidP="00870339">
                      <w:pPr>
                        <w:tabs>
                          <w:tab w:val="left" w:pos="444"/>
                          <w:tab w:val="left" w:pos="1276"/>
                          <w:tab w:val="left" w:pos="1985"/>
                          <w:tab w:val="left" w:pos="2552"/>
                        </w:tabs>
                        <w:spacing w:line="190" w:lineRule="exact"/>
                        <w:jc w:val="right"/>
                        <w:rPr>
                          <w:rFonts w:eastAsia="MS Mincho"/>
                          <w:sz w:val="12"/>
                          <w:szCs w:val="12"/>
                          <w:lang w:eastAsia="ja-JP"/>
                        </w:rPr>
                      </w:pPr>
                      <w:r w:rsidRPr="00870339">
                        <w:rPr>
                          <w:rFonts w:eastAsia="MS Mincho" w:hint="eastAsia"/>
                          <w:sz w:val="12"/>
                          <w:szCs w:val="12"/>
                          <w:lang w:eastAsia="ja-JP"/>
                        </w:rPr>
                        <w:t>-90</w:t>
                      </w:r>
                    </w:p>
                  </w:txbxContent>
                </v:textbox>
              </v:shape>
            </w:pict>
          </mc:Fallback>
        </mc:AlternateContent>
      </w:r>
      <w:r w:rsidR="0075068B"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679776" behindDoc="0" locked="0" layoutInCell="1" allowOverlap="1" wp14:anchorId="6063BFC5" wp14:editId="52959F5B">
                <wp:simplePos x="0" y="0"/>
                <wp:positionH relativeFrom="column">
                  <wp:posOffset>2621280</wp:posOffset>
                </wp:positionH>
                <wp:positionV relativeFrom="paragraph">
                  <wp:posOffset>2852783</wp:posOffset>
                </wp:positionV>
                <wp:extent cx="994410" cy="212090"/>
                <wp:effectExtent l="0" t="0" r="0" b="0"/>
                <wp:wrapNone/>
                <wp:docPr id="2086261265" name="テキスト ボックス 2086261265"/>
                <wp:cNvGraphicFramePr/>
                <a:graphic xmlns:a="http://schemas.openxmlformats.org/drawingml/2006/main">
                  <a:graphicData uri="http://schemas.microsoft.com/office/word/2010/wordprocessingShape">
                    <wps:wsp>
                      <wps:cNvSpPr txBox="1"/>
                      <wps:spPr>
                        <a:xfrm>
                          <a:off x="0" y="0"/>
                          <a:ext cx="994410" cy="212090"/>
                        </a:xfrm>
                        <a:prstGeom prst="rect">
                          <a:avLst/>
                        </a:prstGeom>
                        <a:solidFill>
                          <a:schemeClr val="bg1"/>
                        </a:solidFill>
                        <a:ln w="6350">
                          <a:noFill/>
                        </a:ln>
                      </wps:spPr>
                      <wps:txbx>
                        <w:txbxContent>
                          <w:p w14:paraId="208B6ED7" w14:textId="49A5DB0C" w:rsidR="00753460" w:rsidRPr="00870339" w:rsidRDefault="00753460" w:rsidP="00753460">
                            <w:pPr>
                              <w:jc w:val="center"/>
                              <w:rPr>
                                <w:rFonts w:eastAsiaTheme="minorEastAsia"/>
                                <w:sz w:val="16"/>
                                <w:szCs w:val="16"/>
                                <w:lang w:eastAsia="ja-JP"/>
                              </w:rPr>
                            </w:pPr>
                            <w:r w:rsidRPr="00870339">
                              <w:rPr>
                                <w:rFonts w:eastAsiaTheme="minorEastAsia"/>
                                <w:sz w:val="16"/>
                                <w:szCs w:val="16"/>
                                <w:lang w:eastAsia="ja-JP"/>
                              </w:rPr>
                              <w:t xml:space="preserve">Frequency </w:t>
                            </w:r>
                            <w:r w:rsidR="00991294">
                              <w:rPr>
                                <w:rFonts w:eastAsia="MS Mincho" w:hint="eastAsia"/>
                                <w:sz w:val="16"/>
                                <w:szCs w:val="16"/>
                                <w:lang w:eastAsia="ja-JP"/>
                              </w:rPr>
                              <w:t>(</w:t>
                            </w:r>
                            <w:r w:rsidRPr="00870339">
                              <w:rPr>
                                <w:rFonts w:eastAsiaTheme="minorEastAsia"/>
                                <w:sz w:val="16"/>
                                <w:szCs w:val="16"/>
                                <w:lang w:eastAsia="ja-JP"/>
                              </w:rPr>
                              <w:t>MHz</w:t>
                            </w:r>
                            <w:r w:rsidR="00991294">
                              <w:rPr>
                                <w:rFonts w:eastAsia="MS Mincho" w:hint="eastAsia"/>
                                <w:sz w:val="16"/>
                                <w:szCs w:val="16"/>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3BFC5" id="テキスト ボックス 2086261265" o:spid="_x0000_s1132" type="#_x0000_t202" style="position:absolute;left:0;text-align:left;margin-left:206.4pt;margin-top:224.65pt;width:78.3pt;height:16.7pt;z-index:2516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" fillcolor="white [3212]" stroked="f" strokeweight=".5pt">
                <v:textbox>
                  <w:txbxContent>
                    <w:p w14:paraId="208B6ED7" w14:textId="49A5DB0C" w:rsidR="00753460" w:rsidRPr="00870339" w:rsidRDefault="00753460" w:rsidP="00753460">
                      <w:pPr>
                        <w:jc w:val="center"/>
                        <w:rPr>
                          <w:rFonts w:eastAsiaTheme="minorEastAsia"/>
                          <w:sz w:val="16"/>
                          <w:szCs w:val="16"/>
                          <w:lang w:eastAsia="ja-JP"/>
                        </w:rPr>
                      </w:pPr>
                      <w:r w:rsidRPr="00870339">
                        <w:rPr>
                          <w:rFonts w:eastAsiaTheme="minorEastAsia"/>
                          <w:sz w:val="16"/>
                          <w:szCs w:val="16"/>
                          <w:lang w:eastAsia="ja-JP"/>
                        </w:rPr>
                        <w:t xml:space="preserve">Frequency </w:t>
                      </w:r>
                      <w:r w:rsidR="00991294">
                        <w:rPr>
                          <w:rFonts w:eastAsia="MS Mincho" w:hint="eastAsia"/>
                          <w:sz w:val="16"/>
                          <w:szCs w:val="16"/>
                          <w:lang w:eastAsia="ja-JP"/>
                        </w:rPr>
                        <w:t>(</w:t>
                      </w:r>
                      <w:r w:rsidRPr="00870339">
                        <w:rPr>
                          <w:rFonts w:eastAsiaTheme="minorEastAsia"/>
                          <w:sz w:val="16"/>
                          <w:szCs w:val="16"/>
                          <w:lang w:eastAsia="ja-JP"/>
                        </w:rPr>
                        <w:t>MHz</w:t>
                      </w:r>
                      <w:r w:rsidR="00991294">
                        <w:rPr>
                          <w:rFonts w:eastAsia="MS Mincho" w:hint="eastAsia"/>
                          <w:sz w:val="16"/>
                          <w:szCs w:val="16"/>
                          <w:lang w:eastAsia="ja-JP"/>
                        </w:rPr>
                        <w:t>)</w:t>
                      </w:r>
                    </w:p>
                  </w:txbxContent>
                </v:textbox>
              </v:shape>
            </w:pict>
          </mc:Fallback>
        </mc:AlternateContent>
      </w:r>
      <w:r w:rsidR="00DB3315" w:rsidRPr="00870339">
        <w:rPr>
          <w:rFonts w:ascii="MS Mincho" w:eastAsia="MS Mincho" w:hAnsi="MS Mincho" w:cs="RyuminPro-Light"/>
          <w:noProof/>
          <w:sz w:val="21"/>
          <w:szCs w:val="21"/>
          <w:lang w:eastAsia="ja-JP"/>
        </w:rPr>
        <mc:AlternateContent>
          <mc:Choice Requires="wps">
            <w:drawing>
              <wp:anchor distT="0" distB="0" distL="114300" distR="114300" simplePos="0" relativeHeight="251703328" behindDoc="0" locked="0" layoutInCell="1" allowOverlap="1" wp14:anchorId="758DD291" wp14:editId="0F87CF3D">
                <wp:simplePos x="0" y="0"/>
                <wp:positionH relativeFrom="column">
                  <wp:posOffset>805180</wp:posOffset>
                </wp:positionH>
                <wp:positionV relativeFrom="paragraph">
                  <wp:posOffset>2709182</wp:posOffset>
                </wp:positionV>
                <wp:extent cx="5165272" cy="201386"/>
                <wp:effectExtent l="0" t="0" r="0" b="8255"/>
                <wp:wrapNone/>
                <wp:docPr id="1222623419" name="テキスト ボックス 2"/>
                <wp:cNvGraphicFramePr/>
                <a:graphic xmlns:a="http://schemas.openxmlformats.org/drawingml/2006/main">
                  <a:graphicData uri="http://schemas.microsoft.com/office/word/2010/wordprocessingShape">
                    <wps:wsp>
                      <wps:cNvSpPr txBox="1"/>
                      <wps:spPr>
                        <a:xfrm>
                          <a:off x="0" y="0"/>
                          <a:ext cx="5165272" cy="201386"/>
                        </a:xfrm>
                        <a:prstGeom prst="rect">
                          <a:avLst/>
                        </a:prstGeom>
                        <a:solidFill>
                          <a:schemeClr val="lt1"/>
                        </a:solidFill>
                        <a:ln w="6350">
                          <a:noFill/>
                        </a:ln>
                      </wps:spPr>
                      <wps:txbx>
                        <w:txbxContent>
                          <w:p w14:paraId="211527A5" w14:textId="1D7DB4DB" w:rsidR="00DB3315" w:rsidRPr="00DB3315" w:rsidRDefault="00DB3315" w:rsidP="002F703F">
                            <w:pPr>
                              <w:tabs>
                                <w:tab w:val="left" w:pos="444"/>
                                <w:tab w:val="left" w:pos="1276"/>
                                <w:tab w:val="left" w:pos="1985"/>
                                <w:tab w:val="left" w:pos="2552"/>
                              </w:tabs>
                              <w:spacing w:line="140" w:lineRule="exact"/>
                              <w:rPr>
                                <w:rFonts w:eastAsia="MS Mincho"/>
                                <w:sz w:val="12"/>
                                <w:szCs w:val="12"/>
                                <w:lang w:eastAsia="ja-JP"/>
                              </w:rPr>
                            </w:pPr>
                            <w:r w:rsidRPr="00870339">
                              <w:rPr>
                                <w:rFonts w:eastAsia="MS Mincho" w:hint="eastAsia"/>
                                <w:sz w:val="12"/>
                                <w:szCs w:val="12"/>
                                <w:lang w:eastAsia="ja-JP"/>
                              </w:rPr>
                              <w:t>9</w:t>
                            </w:r>
                            <w:r w:rsidR="0075068B" w:rsidRPr="00870339">
                              <w:rPr>
                                <w:rFonts w:eastAsia="MS Mincho" w:hint="eastAsia"/>
                                <w:sz w:val="12"/>
                                <w:szCs w:val="12"/>
                                <w:lang w:eastAsia="ja-JP"/>
                              </w:rPr>
                              <w:t>683.75</w:t>
                            </w:r>
                            <w:r w:rsidRPr="00870339">
                              <w:rPr>
                                <w:rFonts w:eastAsia="MS Mincho" w:hint="eastAsia"/>
                                <w:sz w:val="12"/>
                                <w:szCs w:val="12"/>
                                <w:lang w:eastAsia="ja-JP"/>
                              </w:rPr>
                              <w:t xml:space="preserve">         96</w:t>
                            </w:r>
                            <w:r w:rsidR="0075068B" w:rsidRPr="00870339">
                              <w:rPr>
                                <w:rFonts w:eastAsia="MS Mincho" w:hint="eastAsia"/>
                                <w:sz w:val="12"/>
                                <w:szCs w:val="12"/>
                                <w:lang w:eastAsia="ja-JP"/>
                              </w:rPr>
                              <w:t>88.75</w:t>
                            </w:r>
                            <w:r w:rsidRPr="00870339">
                              <w:rPr>
                                <w:rFonts w:eastAsia="MS Mincho" w:hint="eastAsia"/>
                                <w:sz w:val="12"/>
                                <w:szCs w:val="12"/>
                                <w:lang w:eastAsia="ja-JP"/>
                              </w:rPr>
                              <w:t xml:space="preserve">         96</w:t>
                            </w:r>
                            <w:r w:rsidR="0075068B" w:rsidRPr="00870339">
                              <w:rPr>
                                <w:rFonts w:eastAsia="MS Mincho" w:hint="eastAsia"/>
                                <w:sz w:val="12"/>
                                <w:szCs w:val="12"/>
                                <w:lang w:eastAsia="ja-JP"/>
                              </w:rPr>
                              <w:t>93.75</w:t>
                            </w:r>
                            <w:r w:rsidRPr="00870339">
                              <w:rPr>
                                <w:rFonts w:eastAsia="MS Mincho" w:hint="eastAsia"/>
                                <w:sz w:val="12"/>
                                <w:szCs w:val="12"/>
                                <w:lang w:eastAsia="ja-JP"/>
                              </w:rPr>
                              <w:t xml:space="preserve">         9</w:t>
                            </w:r>
                            <w:r w:rsidR="0075068B" w:rsidRPr="00870339">
                              <w:rPr>
                                <w:rFonts w:eastAsia="MS Mincho" w:hint="eastAsia"/>
                                <w:sz w:val="12"/>
                                <w:szCs w:val="12"/>
                                <w:lang w:eastAsia="ja-JP"/>
                              </w:rPr>
                              <w:t>698.75</w:t>
                            </w:r>
                            <w:r w:rsidRPr="00870339">
                              <w:rPr>
                                <w:rFonts w:eastAsia="MS Mincho" w:hint="eastAsia"/>
                                <w:sz w:val="12"/>
                                <w:szCs w:val="12"/>
                                <w:lang w:eastAsia="ja-JP"/>
                              </w:rPr>
                              <w:t xml:space="preserve">         970</w:t>
                            </w:r>
                            <w:r w:rsidR="0075068B" w:rsidRPr="00870339">
                              <w:rPr>
                                <w:rFonts w:eastAsia="MS Mincho" w:hint="eastAsia"/>
                                <w:sz w:val="12"/>
                                <w:szCs w:val="12"/>
                                <w:lang w:eastAsia="ja-JP"/>
                              </w:rPr>
                              <w:t>3</w:t>
                            </w:r>
                            <w:r w:rsidRPr="00870339">
                              <w:rPr>
                                <w:rFonts w:eastAsia="MS Mincho" w:hint="eastAsia"/>
                                <w:sz w:val="12"/>
                                <w:szCs w:val="12"/>
                                <w:lang w:eastAsia="ja-JP"/>
                              </w:rPr>
                              <w:t>.</w:t>
                            </w:r>
                            <w:r w:rsidR="0075068B" w:rsidRPr="00870339">
                              <w:rPr>
                                <w:rFonts w:eastAsia="MS Mincho" w:hint="eastAsia"/>
                                <w:sz w:val="12"/>
                                <w:szCs w:val="12"/>
                                <w:lang w:eastAsia="ja-JP"/>
                              </w:rPr>
                              <w:t>7</w:t>
                            </w:r>
                            <w:r w:rsidRPr="00870339">
                              <w:rPr>
                                <w:rFonts w:eastAsia="MS Mincho" w:hint="eastAsia"/>
                                <w:sz w:val="12"/>
                                <w:szCs w:val="12"/>
                                <w:lang w:eastAsia="ja-JP"/>
                              </w:rPr>
                              <w:t>5         97</w:t>
                            </w:r>
                            <w:r w:rsidR="0075068B" w:rsidRPr="00870339">
                              <w:rPr>
                                <w:rFonts w:eastAsia="MS Mincho" w:hint="eastAsia"/>
                                <w:sz w:val="12"/>
                                <w:szCs w:val="12"/>
                                <w:lang w:eastAsia="ja-JP"/>
                              </w:rPr>
                              <w:t>08.7</w:t>
                            </w:r>
                            <w:r w:rsidRPr="00870339">
                              <w:rPr>
                                <w:rFonts w:eastAsia="MS Mincho" w:hint="eastAsia"/>
                                <w:sz w:val="12"/>
                                <w:szCs w:val="12"/>
                                <w:lang w:eastAsia="ja-JP"/>
                              </w:rPr>
                              <w:t>5         97</w:t>
                            </w:r>
                            <w:r w:rsidR="0075068B" w:rsidRPr="00870339">
                              <w:rPr>
                                <w:rFonts w:eastAsia="MS Mincho" w:hint="eastAsia"/>
                                <w:sz w:val="12"/>
                                <w:szCs w:val="12"/>
                                <w:lang w:eastAsia="ja-JP"/>
                              </w:rPr>
                              <w:t>13.7</w:t>
                            </w:r>
                            <w:r w:rsidRPr="00870339">
                              <w:rPr>
                                <w:rFonts w:eastAsia="MS Mincho" w:hint="eastAsia"/>
                                <w:sz w:val="12"/>
                                <w:szCs w:val="12"/>
                                <w:lang w:eastAsia="ja-JP"/>
                              </w:rPr>
                              <w:t>5         97</w:t>
                            </w:r>
                            <w:r w:rsidR="0075068B" w:rsidRPr="00870339">
                              <w:rPr>
                                <w:rFonts w:eastAsia="MS Mincho" w:hint="eastAsia"/>
                                <w:sz w:val="12"/>
                                <w:szCs w:val="12"/>
                                <w:lang w:eastAsia="ja-JP"/>
                              </w:rPr>
                              <w:t>18.7</w:t>
                            </w:r>
                            <w:r w:rsidRPr="00870339">
                              <w:rPr>
                                <w:rFonts w:eastAsia="MS Mincho" w:hint="eastAsia"/>
                                <w:sz w:val="12"/>
                                <w:szCs w:val="12"/>
                                <w:lang w:eastAsia="ja-JP"/>
                              </w:rPr>
                              <w:t>5         97</w:t>
                            </w:r>
                            <w:r w:rsidR="0075068B" w:rsidRPr="00870339">
                              <w:rPr>
                                <w:rFonts w:eastAsia="MS Mincho" w:hint="eastAsia"/>
                                <w:sz w:val="12"/>
                                <w:szCs w:val="12"/>
                                <w:lang w:eastAsia="ja-JP"/>
                              </w:rPr>
                              <w:t>23.7</w:t>
                            </w:r>
                            <w:r w:rsidRPr="00870339">
                              <w:rPr>
                                <w:rFonts w:eastAsia="MS Mincho" w:hint="eastAsia"/>
                                <w:sz w:val="12"/>
                                <w:szCs w:val="12"/>
                                <w:lang w:eastAsia="ja-JP"/>
                              </w:rPr>
                              <w:t>5         97</w:t>
                            </w:r>
                            <w:r w:rsidR="0075068B" w:rsidRPr="00870339">
                              <w:rPr>
                                <w:rFonts w:eastAsia="MS Mincho" w:hint="eastAsia"/>
                                <w:sz w:val="12"/>
                                <w:szCs w:val="12"/>
                                <w:lang w:eastAsia="ja-JP"/>
                              </w:rPr>
                              <w:t>28.7</w:t>
                            </w:r>
                            <w:r w:rsidRPr="00870339">
                              <w:rPr>
                                <w:rFonts w:eastAsia="MS Mincho" w:hint="eastAsia"/>
                                <w:sz w:val="12"/>
                                <w:szCs w:val="12"/>
                                <w:lang w:eastAsia="ja-JP"/>
                              </w:rPr>
                              <w:t>5         9</w:t>
                            </w:r>
                            <w:r w:rsidR="0075068B" w:rsidRPr="00870339">
                              <w:rPr>
                                <w:rFonts w:eastAsia="MS Mincho" w:hint="eastAsia"/>
                                <w:sz w:val="12"/>
                                <w:szCs w:val="12"/>
                                <w:lang w:eastAsia="ja-JP"/>
                              </w:rPr>
                              <w:t>733.7</w:t>
                            </w:r>
                            <w:r w:rsidRPr="00870339">
                              <w:rPr>
                                <w:rFonts w:eastAsia="MS Mincho" w:hint="eastAsia"/>
                                <w:sz w:val="12"/>
                                <w:szCs w:val="12"/>
                                <w:lang w:eastAsia="ja-JP"/>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DD291" id="_x0000_s1133" type="#_x0000_t202" style="position:absolute;left:0;text-align:left;margin-left:63.4pt;margin-top:213.3pt;width:406.7pt;height:15.85pt;z-index:2517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" fillcolor="white [3201]" stroked="f" strokeweight=".5pt">
                <v:textbox>
                  <w:txbxContent>
                    <w:p w14:paraId="211527A5" w14:textId="1D7DB4DB" w:rsidR="00DB3315" w:rsidRPr="00DB3315" w:rsidRDefault="00DB3315" w:rsidP="002F703F">
                      <w:pPr>
                        <w:tabs>
                          <w:tab w:val="left" w:pos="444"/>
                          <w:tab w:val="left" w:pos="1276"/>
                          <w:tab w:val="left" w:pos="1985"/>
                          <w:tab w:val="left" w:pos="2552"/>
                        </w:tabs>
                        <w:spacing w:line="140" w:lineRule="exact"/>
                        <w:rPr>
                          <w:rFonts w:eastAsia="MS Mincho"/>
                          <w:sz w:val="12"/>
                          <w:szCs w:val="12"/>
                          <w:lang w:eastAsia="ja-JP"/>
                        </w:rPr>
                      </w:pPr>
                      <w:r w:rsidRPr="00870339">
                        <w:rPr>
                          <w:rFonts w:eastAsia="MS Mincho" w:hint="eastAsia"/>
                          <w:sz w:val="12"/>
                          <w:szCs w:val="12"/>
                          <w:lang w:eastAsia="ja-JP"/>
                        </w:rPr>
                        <w:t>9</w:t>
                      </w:r>
                      <w:r w:rsidR="0075068B" w:rsidRPr="00870339">
                        <w:rPr>
                          <w:rFonts w:eastAsia="MS Mincho" w:hint="eastAsia"/>
                          <w:sz w:val="12"/>
                          <w:szCs w:val="12"/>
                          <w:lang w:eastAsia="ja-JP"/>
                        </w:rPr>
                        <w:t>683.75</w:t>
                      </w:r>
                      <w:r w:rsidRPr="00870339">
                        <w:rPr>
                          <w:rFonts w:eastAsia="MS Mincho" w:hint="eastAsia"/>
                          <w:sz w:val="12"/>
                          <w:szCs w:val="12"/>
                          <w:lang w:eastAsia="ja-JP"/>
                        </w:rPr>
                        <w:t xml:space="preserve">         96</w:t>
                      </w:r>
                      <w:r w:rsidR="0075068B" w:rsidRPr="00870339">
                        <w:rPr>
                          <w:rFonts w:eastAsia="MS Mincho" w:hint="eastAsia"/>
                          <w:sz w:val="12"/>
                          <w:szCs w:val="12"/>
                          <w:lang w:eastAsia="ja-JP"/>
                        </w:rPr>
                        <w:t>88.75</w:t>
                      </w:r>
                      <w:r w:rsidRPr="00870339">
                        <w:rPr>
                          <w:rFonts w:eastAsia="MS Mincho" w:hint="eastAsia"/>
                          <w:sz w:val="12"/>
                          <w:szCs w:val="12"/>
                          <w:lang w:eastAsia="ja-JP"/>
                        </w:rPr>
                        <w:t xml:space="preserve">         96</w:t>
                      </w:r>
                      <w:r w:rsidR="0075068B" w:rsidRPr="00870339">
                        <w:rPr>
                          <w:rFonts w:eastAsia="MS Mincho" w:hint="eastAsia"/>
                          <w:sz w:val="12"/>
                          <w:szCs w:val="12"/>
                          <w:lang w:eastAsia="ja-JP"/>
                        </w:rPr>
                        <w:t>93.75</w:t>
                      </w:r>
                      <w:r w:rsidRPr="00870339">
                        <w:rPr>
                          <w:rFonts w:eastAsia="MS Mincho" w:hint="eastAsia"/>
                          <w:sz w:val="12"/>
                          <w:szCs w:val="12"/>
                          <w:lang w:eastAsia="ja-JP"/>
                        </w:rPr>
                        <w:t xml:space="preserve">         9</w:t>
                      </w:r>
                      <w:r w:rsidR="0075068B" w:rsidRPr="00870339">
                        <w:rPr>
                          <w:rFonts w:eastAsia="MS Mincho" w:hint="eastAsia"/>
                          <w:sz w:val="12"/>
                          <w:szCs w:val="12"/>
                          <w:lang w:eastAsia="ja-JP"/>
                        </w:rPr>
                        <w:t>698.75</w:t>
                      </w:r>
                      <w:r w:rsidRPr="00870339">
                        <w:rPr>
                          <w:rFonts w:eastAsia="MS Mincho" w:hint="eastAsia"/>
                          <w:sz w:val="12"/>
                          <w:szCs w:val="12"/>
                          <w:lang w:eastAsia="ja-JP"/>
                        </w:rPr>
                        <w:t xml:space="preserve">         970</w:t>
                      </w:r>
                      <w:r w:rsidR="0075068B" w:rsidRPr="00870339">
                        <w:rPr>
                          <w:rFonts w:eastAsia="MS Mincho" w:hint="eastAsia"/>
                          <w:sz w:val="12"/>
                          <w:szCs w:val="12"/>
                          <w:lang w:eastAsia="ja-JP"/>
                        </w:rPr>
                        <w:t>3</w:t>
                      </w:r>
                      <w:r w:rsidRPr="00870339">
                        <w:rPr>
                          <w:rFonts w:eastAsia="MS Mincho" w:hint="eastAsia"/>
                          <w:sz w:val="12"/>
                          <w:szCs w:val="12"/>
                          <w:lang w:eastAsia="ja-JP"/>
                        </w:rPr>
                        <w:t>.</w:t>
                      </w:r>
                      <w:r w:rsidR="0075068B" w:rsidRPr="00870339">
                        <w:rPr>
                          <w:rFonts w:eastAsia="MS Mincho" w:hint="eastAsia"/>
                          <w:sz w:val="12"/>
                          <w:szCs w:val="12"/>
                          <w:lang w:eastAsia="ja-JP"/>
                        </w:rPr>
                        <w:t>7</w:t>
                      </w:r>
                      <w:r w:rsidRPr="00870339">
                        <w:rPr>
                          <w:rFonts w:eastAsia="MS Mincho" w:hint="eastAsia"/>
                          <w:sz w:val="12"/>
                          <w:szCs w:val="12"/>
                          <w:lang w:eastAsia="ja-JP"/>
                        </w:rPr>
                        <w:t>5         97</w:t>
                      </w:r>
                      <w:r w:rsidR="0075068B" w:rsidRPr="00870339">
                        <w:rPr>
                          <w:rFonts w:eastAsia="MS Mincho" w:hint="eastAsia"/>
                          <w:sz w:val="12"/>
                          <w:szCs w:val="12"/>
                          <w:lang w:eastAsia="ja-JP"/>
                        </w:rPr>
                        <w:t>08.7</w:t>
                      </w:r>
                      <w:r w:rsidRPr="00870339">
                        <w:rPr>
                          <w:rFonts w:eastAsia="MS Mincho" w:hint="eastAsia"/>
                          <w:sz w:val="12"/>
                          <w:szCs w:val="12"/>
                          <w:lang w:eastAsia="ja-JP"/>
                        </w:rPr>
                        <w:t>5         97</w:t>
                      </w:r>
                      <w:r w:rsidR="0075068B" w:rsidRPr="00870339">
                        <w:rPr>
                          <w:rFonts w:eastAsia="MS Mincho" w:hint="eastAsia"/>
                          <w:sz w:val="12"/>
                          <w:szCs w:val="12"/>
                          <w:lang w:eastAsia="ja-JP"/>
                        </w:rPr>
                        <w:t>13.7</w:t>
                      </w:r>
                      <w:r w:rsidRPr="00870339">
                        <w:rPr>
                          <w:rFonts w:eastAsia="MS Mincho" w:hint="eastAsia"/>
                          <w:sz w:val="12"/>
                          <w:szCs w:val="12"/>
                          <w:lang w:eastAsia="ja-JP"/>
                        </w:rPr>
                        <w:t>5         97</w:t>
                      </w:r>
                      <w:r w:rsidR="0075068B" w:rsidRPr="00870339">
                        <w:rPr>
                          <w:rFonts w:eastAsia="MS Mincho" w:hint="eastAsia"/>
                          <w:sz w:val="12"/>
                          <w:szCs w:val="12"/>
                          <w:lang w:eastAsia="ja-JP"/>
                        </w:rPr>
                        <w:t>18.7</w:t>
                      </w:r>
                      <w:r w:rsidRPr="00870339">
                        <w:rPr>
                          <w:rFonts w:eastAsia="MS Mincho" w:hint="eastAsia"/>
                          <w:sz w:val="12"/>
                          <w:szCs w:val="12"/>
                          <w:lang w:eastAsia="ja-JP"/>
                        </w:rPr>
                        <w:t>5         97</w:t>
                      </w:r>
                      <w:r w:rsidR="0075068B" w:rsidRPr="00870339">
                        <w:rPr>
                          <w:rFonts w:eastAsia="MS Mincho" w:hint="eastAsia"/>
                          <w:sz w:val="12"/>
                          <w:szCs w:val="12"/>
                          <w:lang w:eastAsia="ja-JP"/>
                        </w:rPr>
                        <w:t>23.7</w:t>
                      </w:r>
                      <w:r w:rsidRPr="00870339">
                        <w:rPr>
                          <w:rFonts w:eastAsia="MS Mincho" w:hint="eastAsia"/>
                          <w:sz w:val="12"/>
                          <w:szCs w:val="12"/>
                          <w:lang w:eastAsia="ja-JP"/>
                        </w:rPr>
                        <w:t>5         97</w:t>
                      </w:r>
                      <w:r w:rsidR="0075068B" w:rsidRPr="00870339">
                        <w:rPr>
                          <w:rFonts w:eastAsia="MS Mincho" w:hint="eastAsia"/>
                          <w:sz w:val="12"/>
                          <w:szCs w:val="12"/>
                          <w:lang w:eastAsia="ja-JP"/>
                        </w:rPr>
                        <w:t>28.7</w:t>
                      </w:r>
                      <w:r w:rsidRPr="00870339">
                        <w:rPr>
                          <w:rFonts w:eastAsia="MS Mincho" w:hint="eastAsia"/>
                          <w:sz w:val="12"/>
                          <w:szCs w:val="12"/>
                          <w:lang w:eastAsia="ja-JP"/>
                        </w:rPr>
                        <w:t>5         9</w:t>
                      </w:r>
                      <w:r w:rsidR="0075068B" w:rsidRPr="00870339">
                        <w:rPr>
                          <w:rFonts w:eastAsia="MS Mincho" w:hint="eastAsia"/>
                          <w:sz w:val="12"/>
                          <w:szCs w:val="12"/>
                          <w:lang w:eastAsia="ja-JP"/>
                        </w:rPr>
                        <w:t>733.7</w:t>
                      </w:r>
                      <w:r w:rsidRPr="00870339">
                        <w:rPr>
                          <w:rFonts w:eastAsia="MS Mincho" w:hint="eastAsia"/>
                          <w:sz w:val="12"/>
                          <w:szCs w:val="12"/>
                          <w:lang w:eastAsia="ja-JP"/>
                        </w:rPr>
                        <w:t>5</w:t>
                      </w:r>
                    </w:p>
                  </w:txbxContent>
                </v:textbox>
              </v:shape>
            </w:pict>
          </mc:Fallback>
        </mc:AlternateContent>
      </w:r>
      <w:r w:rsidR="005356EB" w:rsidRPr="00870339">
        <w:rPr>
          <w:rFonts w:ascii="MS Mincho" w:eastAsia="MS Mincho" w:hAnsi="MS Mincho" w:cs="GothicBBBPro-Medium"/>
          <w:b/>
          <w:bCs/>
          <w:noProof/>
          <w:sz w:val="21"/>
          <w:szCs w:val="21"/>
          <w:lang w:eastAsia="ja-JP"/>
        </w:rPr>
        <mc:AlternateContent>
          <mc:Choice Requires="wpg">
            <w:drawing>
              <wp:anchor distT="0" distB="0" distL="114300" distR="114300" simplePos="0" relativeHeight="251675680" behindDoc="0" locked="0" layoutInCell="1" allowOverlap="1" wp14:anchorId="5E6EF966" wp14:editId="6E15C34D">
                <wp:simplePos x="0" y="0"/>
                <wp:positionH relativeFrom="column">
                  <wp:posOffset>1828799</wp:posOffset>
                </wp:positionH>
                <wp:positionV relativeFrom="paragraph">
                  <wp:posOffset>59327</wp:posOffset>
                </wp:positionV>
                <wp:extent cx="3077029" cy="353060"/>
                <wp:effectExtent l="0" t="0" r="9525" b="8890"/>
                <wp:wrapNone/>
                <wp:docPr id="2086261260" name="グループ化 2086261260"/>
                <wp:cNvGraphicFramePr/>
                <a:graphic xmlns:a="http://schemas.openxmlformats.org/drawingml/2006/main">
                  <a:graphicData uri="http://schemas.microsoft.com/office/word/2010/wordprocessingGroup">
                    <wpg:wgp>
                      <wpg:cNvGrpSpPr/>
                      <wpg:grpSpPr>
                        <a:xfrm>
                          <a:off x="0" y="0"/>
                          <a:ext cx="3077029" cy="353060"/>
                          <a:chOff x="-1" y="0"/>
                          <a:chExt cx="2948576" cy="353291"/>
                        </a:xfrm>
                      </wpg:grpSpPr>
                      <wps:wsp>
                        <wps:cNvPr id="2086261257" name="テキスト ボックス 2086261257"/>
                        <wps:cNvSpPr txBox="1"/>
                        <wps:spPr>
                          <a:xfrm>
                            <a:off x="-1" y="0"/>
                            <a:ext cx="2948576" cy="353291"/>
                          </a:xfrm>
                          <a:prstGeom prst="rect">
                            <a:avLst/>
                          </a:prstGeom>
                          <a:solidFill>
                            <a:schemeClr val="bg1"/>
                          </a:solidFill>
                          <a:ln w="6350">
                            <a:noFill/>
                          </a:ln>
                        </wps:spPr>
                        <wps:txbx>
                          <w:txbxContent>
                            <w:p w14:paraId="67AE7827" w14:textId="77777777" w:rsidR="00753460" w:rsidRPr="00870339" w:rsidRDefault="00753460" w:rsidP="00753460">
                              <w:pPr>
                                <w:jc w:val="center"/>
                                <w:rPr>
                                  <w:rFonts w:eastAsia="MS Mincho"/>
                                  <w:sz w:val="16"/>
                                  <w:szCs w:val="16"/>
                                  <w:lang w:eastAsia="ja-JP"/>
                                </w:rPr>
                              </w:pPr>
                            </w:p>
                            <w:p w14:paraId="2B446DD3" w14:textId="7AD14501" w:rsidR="00753460" w:rsidRPr="00870339" w:rsidRDefault="00753460" w:rsidP="00870339">
                              <w:pPr>
                                <w:ind w:firstLineChars="450" w:firstLine="720"/>
                                <w:rPr>
                                  <w:rFonts w:eastAsiaTheme="minorEastAsia"/>
                                  <w:sz w:val="16"/>
                                  <w:szCs w:val="16"/>
                                  <w:lang w:eastAsia="ja-JP"/>
                                </w:rPr>
                              </w:pPr>
                              <w:r w:rsidRPr="00870339">
                                <w:rPr>
                                  <w:rFonts w:eastAsia="MS Mincho"/>
                                  <w:sz w:val="16"/>
                                  <w:szCs w:val="16"/>
                                  <w:lang w:eastAsia="ja-JP"/>
                                </w:rPr>
                                <w:t xml:space="preserve">Spectrum               </w:t>
                              </w:r>
                              <w:r w:rsidR="006B078E" w:rsidRPr="00870339">
                                <w:rPr>
                                  <w:rFonts w:eastAsia="MS Mincho" w:hint="eastAsia"/>
                                  <w:sz w:val="16"/>
                                  <w:szCs w:val="16"/>
                                  <w:lang w:eastAsia="ja-JP"/>
                                </w:rPr>
                                <w:t xml:space="preserve">   Limit of Unwanted </w:t>
                              </w:r>
                              <w:r w:rsidR="006B078E" w:rsidRPr="00870339">
                                <w:rPr>
                                  <w:rFonts w:eastAsia="MS Mincho"/>
                                  <w:sz w:val="16"/>
                                  <w:szCs w:val="16"/>
                                  <w:lang w:eastAsia="ja-JP"/>
                                </w:rPr>
                                <w:t>Emissions</w:t>
                              </w:r>
                              <w:r w:rsidR="006B078E" w:rsidRPr="006B078E" w:rsidDel="006B078E">
                                <w:rPr>
                                  <w:rFonts w:eastAsia="MS Mincho"/>
                                  <w:sz w:val="16"/>
                                  <w:szCs w:val="16"/>
                                  <w:lang w:eastAsia="ja-JP"/>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6261258" name="直線コネクタ 2086261258"/>
                        <wps:cNvCnPr/>
                        <wps:spPr>
                          <a:xfrm flipH="1">
                            <a:off x="234462" y="228600"/>
                            <a:ext cx="279400" cy="0"/>
                          </a:xfrm>
                          <a:prstGeom prst="line">
                            <a:avLst/>
                          </a:prstGeom>
                          <a:ln>
                            <a:solidFill>
                              <a:srgbClr val="5568A5"/>
                            </a:solidFill>
                          </a:ln>
                        </wps:spPr>
                        <wps:style>
                          <a:lnRef idx="1">
                            <a:schemeClr val="accent1"/>
                          </a:lnRef>
                          <a:fillRef idx="0">
                            <a:schemeClr val="accent1"/>
                          </a:fillRef>
                          <a:effectRef idx="0">
                            <a:schemeClr val="accent1"/>
                          </a:effectRef>
                          <a:fontRef idx="minor">
                            <a:schemeClr val="tx1"/>
                          </a:fontRef>
                        </wps:style>
                        <wps:bodyPr/>
                      </wps:wsp>
                      <wps:wsp>
                        <wps:cNvPr id="2086261259" name="直線コネクタ 2086261259"/>
                        <wps:cNvCnPr/>
                        <wps:spPr>
                          <a:xfrm flipH="1">
                            <a:off x="1043354" y="228600"/>
                            <a:ext cx="279400" cy="0"/>
                          </a:xfrm>
                          <a:prstGeom prst="line">
                            <a:avLst/>
                          </a:prstGeom>
                          <a:ln>
                            <a:solidFill>
                              <a:srgbClr val="FF66F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E6EF966" id="グループ化 2086261260" o:spid="_x0000_s1134" style="position:absolute;left:0;text-align:left;margin-left:2in;margin-top:4.65pt;width:242.3pt;height:27.8pt;z-index:251675680;mso-position-horizontal-relative:text;mso-position-vertical-relative:text;mso-width-relative:margin" coordorigin="" coordsize="29485,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">
                <v:shape id="テキスト ボックス 2086261257" o:spid="_x0000_s1135" type="#_x0000_t202" style="position:absolute;width:29485;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" fillcolor="white [3212]" stroked="f" strokeweight=".5pt">
                  <v:textbox>
                    <w:txbxContent>
                      <w:p w14:paraId="67AE7827" w14:textId="77777777" w:rsidR="00753460" w:rsidRPr="00870339" w:rsidRDefault="00753460" w:rsidP="00753460">
                        <w:pPr>
                          <w:jc w:val="center"/>
                          <w:rPr>
                            <w:rFonts w:eastAsia="MS Mincho"/>
                            <w:sz w:val="16"/>
                            <w:szCs w:val="16"/>
                            <w:lang w:eastAsia="ja-JP"/>
                          </w:rPr>
                        </w:pPr>
                      </w:p>
                      <w:p w14:paraId="2B446DD3" w14:textId="7AD14501" w:rsidR="00753460" w:rsidRPr="00870339" w:rsidRDefault="00753460" w:rsidP="00870339">
                        <w:pPr>
                          <w:ind w:firstLineChars="450" w:firstLine="720"/>
                          <w:rPr>
                            <w:rFonts w:eastAsiaTheme="minorEastAsia"/>
                            <w:sz w:val="16"/>
                            <w:szCs w:val="16"/>
                            <w:lang w:eastAsia="ja-JP"/>
                          </w:rPr>
                        </w:pPr>
                        <w:r w:rsidRPr="00870339">
                          <w:rPr>
                            <w:rFonts w:eastAsia="MS Mincho"/>
                            <w:sz w:val="16"/>
                            <w:szCs w:val="16"/>
                            <w:lang w:eastAsia="ja-JP"/>
                          </w:rPr>
                          <w:t xml:space="preserve">Spectrum               </w:t>
                        </w:r>
                        <w:r w:rsidR="006B078E" w:rsidRPr="00870339">
                          <w:rPr>
                            <w:rFonts w:eastAsia="MS Mincho" w:hint="eastAsia"/>
                            <w:sz w:val="16"/>
                            <w:szCs w:val="16"/>
                            <w:lang w:eastAsia="ja-JP"/>
                          </w:rPr>
                          <w:t xml:space="preserve">   Limit of Unwanted </w:t>
                        </w:r>
                        <w:r w:rsidR="006B078E" w:rsidRPr="00870339">
                          <w:rPr>
                            <w:rFonts w:eastAsia="MS Mincho"/>
                            <w:sz w:val="16"/>
                            <w:szCs w:val="16"/>
                            <w:lang w:eastAsia="ja-JP"/>
                          </w:rPr>
                          <w:t>Emissions</w:t>
                        </w:r>
                        <w:r w:rsidR="006B078E" w:rsidRPr="006B078E" w:rsidDel="006B078E">
                          <w:rPr>
                            <w:rFonts w:eastAsia="MS Mincho"/>
                            <w:sz w:val="16"/>
                            <w:szCs w:val="16"/>
                            <w:lang w:eastAsia="ja-JP"/>
                          </w:rPr>
                          <w:t xml:space="preserve"> </w:t>
                        </w:r>
                      </w:p>
                    </w:txbxContent>
                  </v:textbox>
                </v:shape>
                <v:line id="直線コネクタ 2086261258" o:spid="_x0000_s1136" style="position:absolute;flip:x;visibility:visible;mso-wrap-style:square" from="2344,2286" to="513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" strokecolor="#5568a5"/>
                <v:line id="直線コネクタ 2086261259" o:spid="_x0000_s1137" style="position:absolute;flip:x;visibility:visible;mso-wrap-style:square" from="10433,2286" to="13227,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" strokecolor="#f6f"/>
              </v:group>
            </w:pict>
          </mc:Fallback>
        </mc:AlternateContent>
      </w:r>
      <w:r w:rsidR="00753460" w:rsidRPr="00870339">
        <w:rPr>
          <w:rFonts w:ascii="MS Mincho" w:eastAsia="MS Mincho" w:hAnsi="MS Mincho" w:cs="GothicBBBPro-Medium"/>
          <w:b/>
          <w:bCs/>
          <w:noProof/>
          <w:sz w:val="21"/>
          <w:szCs w:val="21"/>
          <w:lang w:eastAsia="ja-JP"/>
        </w:rPr>
        <w:drawing>
          <wp:inline distT="0" distB="0" distL="0" distR="0" wp14:anchorId="7F639014" wp14:editId="299B4DF9">
            <wp:extent cx="4892529" cy="3027045"/>
            <wp:effectExtent l="0" t="0" r="381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62183" cy="3070141"/>
                    </a:xfrm>
                    <a:prstGeom prst="rect">
                      <a:avLst/>
                    </a:prstGeom>
                    <a:noFill/>
                    <a:ln>
                      <a:noFill/>
                    </a:ln>
                  </pic:spPr>
                </pic:pic>
              </a:graphicData>
            </a:graphic>
          </wp:inline>
        </w:drawing>
      </w:r>
    </w:p>
    <w:p w14:paraId="6A0ADB80" w14:textId="027636D1" w:rsidR="00753460" w:rsidRPr="00870339" w:rsidRDefault="00753460" w:rsidP="00936520">
      <w:pPr>
        <w:widowControl w:val="0"/>
        <w:autoSpaceDE w:val="0"/>
        <w:autoSpaceDN w:val="0"/>
        <w:adjustRightInd w:val="0"/>
        <w:spacing w:line="320" w:lineRule="exact"/>
        <w:jc w:val="center"/>
        <w:rPr>
          <w:rFonts w:ascii="MS Mincho" w:eastAsia="MS Mincho" w:hAnsi="MS Mincho" w:cs="GothicBBBPro-Medium"/>
          <w:b/>
          <w:bCs/>
          <w:sz w:val="21"/>
          <w:szCs w:val="21"/>
          <w:lang w:eastAsia="ja-JP"/>
        </w:rPr>
      </w:pPr>
      <w:r w:rsidRPr="00870339">
        <w:rPr>
          <w:rFonts w:eastAsia="MS Mincho"/>
          <w:w w:val="105"/>
          <w:sz w:val="20"/>
          <w:szCs w:val="20"/>
          <w:lang w:eastAsia="ja-JP"/>
        </w:rPr>
        <w:t>Fig.</w:t>
      </w:r>
      <w:r w:rsidR="00976ECD" w:rsidRPr="00870339">
        <w:rPr>
          <w:rFonts w:eastAsia="MS Mincho" w:hint="eastAsia"/>
          <w:w w:val="105"/>
          <w:sz w:val="20"/>
          <w:szCs w:val="20"/>
          <w:lang w:eastAsia="ja-JP"/>
        </w:rPr>
        <w:t xml:space="preserve"> </w:t>
      </w:r>
      <w:r w:rsidR="00153EF9" w:rsidRPr="00870339">
        <w:rPr>
          <w:rFonts w:eastAsia="MS Mincho"/>
          <w:w w:val="105"/>
          <w:sz w:val="20"/>
          <w:szCs w:val="20"/>
          <w:lang w:eastAsia="ja-JP"/>
        </w:rPr>
        <w:t>7</w:t>
      </w:r>
      <w:r w:rsidRPr="00870339">
        <w:rPr>
          <w:rFonts w:eastAsia="MS Mincho"/>
          <w:w w:val="105"/>
          <w:sz w:val="20"/>
          <w:szCs w:val="20"/>
          <w:lang w:eastAsia="ja-JP"/>
        </w:rPr>
        <w:t xml:space="preserve">.2-6 </w:t>
      </w:r>
      <w:r w:rsidR="005356EB" w:rsidRPr="00870339">
        <w:rPr>
          <w:rFonts w:eastAsia="MS Mincho"/>
          <w:sz w:val="20"/>
          <w:szCs w:val="20"/>
          <w:lang w:eastAsia="ja-JP"/>
        </w:rPr>
        <w:t>Unwanted Emissions</w:t>
      </w:r>
      <w:r w:rsidRPr="00870339">
        <w:rPr>
          <w:rFonts w:eastAsia="MS Mincho"/>
          <w:sz w:val="20"/>
          <w:szCs w:val="20"/>
          <w:lang w:eastAsia="ja-JP"/>
        </w:rPr>
        <w:t xml:space="preserve"> of </w:t>
      </w:r>
      <w:r w:rsidR="005356EB" w:rsidRPr="00870339">
        <w:rPr>
          <w:rFonts w:eastAsia="MS Mincho"/>
          <w:sz w:val="20"/>
          <w:szCs w:val="20"/>
          <w:lang w:eastAsia="ja-JP"/>
        </w:rPr>
        <w:t>LFM</w:t>
      </w:r>
      <w:r w:rsidR="005356EB" w:rsidRPr="00870339">
        <w:rPr>
          <w:rFonts w:eastAsia="MS Mincho" w:hint="eastAsia"/>
          <w:sz w:val="20"/>
          <w:szCs w:val="20"/>
          <w:lang w:eastAsia="ja-JP"/>
        </w:rPr>
        <w:t xml:space="preserve"> </w:t>
      </w:r>
      <w:r w:rsidRPr="00870339">
        <w:rPr>
          <w:rFonts w:eastAsia="MS Mincho"/>
          <w:sz w:val="20"/>
          <w:szCs w:val="20"/>
          <w:lang w:eastAsia="ja-JP"/>
        </w:rPr>
        <w:t xml:space="preserve">Pulse </w:t>
      </w:r>
      <w:r w:rsidRPr="00870339">
        <w:rPr>
          <w:rFonts w:eastAsia="MS Mincho"/>
          <w:w w:val="105"/>
          <w:sz w:val="20"/>
          <w:szCs w:val="20"/>
          <w:lang w:eastAsia="ja-JP"/>
        </w:rPr>
        <w:t>(Q0N)</w:t>
      </w:r>
    </w:p>
    <w:p w14:paraId="2580C96E" w14:textId="77777777" w:rsidR="009B04C0" w:rsidRPr="00870339" w:rsidRDefault="009B04C0" w:rsidP="009B04C0">
      <w:pPr>
        <w:rPr>
          <w:rFonts w:eastAsia="MS Mincho"/>
          <w:lang w:eastAsia="ja-JP"/>
        </w:rPr>
      </w:pPr>
    </w:p>
    <w:p w14:paraId="58BC4478" w14:textId="77777777" w:rsidR="009B04C0" w:rsidRPr="00870339" w:rsidRDefault="009B04C0" w:rsidP="00870339">
      <w:pPr>
        <w:pStyle w:val="Heading1"/>
        <w:numPr>
          <w:ilvl w:val="1"/>
          <w:numId w:val="21"/>
        </w:numPr>
        <w:ind w:left="426" w:hanging="426"/>
        <w:jc w:val="left"/>
        <w:rPr>
          <w:u w:val="none"/>
        </w:rPr>
      </w:pPr>
      <w:r w:rsidRPr="00870339">
        <w:rPr>
          <w:u w:val="none"/>
        </w:rPr>
        <w:t>Downsizing of unit and speeding up of processing of DSP</w:t>
      </w:r>
    </w:p>
    <w:p w14:paraId="499BA2AF" w14:textId="0C21934C" w:rsidR="009B04C0" w:rsidRPr="00870339" w:rsidRDefault="009B04C0" w:rsidP="00703E90">
      <w:pPr>
        <w:spacing w:beforeLines="50" w:before="120"/>
        <w:jc w:val="both"/>
        <w:rPr>
          <w:rFonts w:eastAsia="MS Mincho"/>
          <w:lang w:eastAsia="ja-JP"/>
        </w:rPr>
      </w:pPr>
      <w:r w:rsidRPr="00870339">
        <w:rPr>
          <w:rFonts w:eastAsia="MS Mincho" w:hint="eastAsia"/>
          <w:lang w:eastAsia="ja-JP"/>
        </w:rPr>
        <w:t>A</w:t>
      </w:r>
      <w:r w:rsidRPr="00870339">
        <w:rPr>
          <w:rFonts w:eastAsia="MS Mincho"/>
          <w:lang w:eastAsia="ja-JP"/>
        </w:rPr>
        <w:t xml:space="preserve"> dedicated DSP unit is used instead of a general-purpose computer for signal processing. The dedicated DSP unit has achieved downsizing of the unit and high-speed processing. In addition to radar reflectivity (Z), Doppler velocity (V), and spectrum width (W), t</w:t>
      </w:r>
      <w:r w:rsidRPr="00870339">
        <w:rPr>
          <w:rFonts w:eastAsia="MS Mincho" w:hint="eastAsia"/>
          <w:lang w:eastAsia="ja-JP"/>
        </w:rPr>
        <w:t>h</w:t>
      </w:r>
      <w:r w:rsidRPr="00870339">
        <w:rPr>
          <w:rFonts w:eastAsia="MS Mincho"/>
          <w:lang w:eastAsia="ja-JP"/>
        </w:rPr>
        <w:t>e outputs of the basic data types in dual-polarized radar, i.e., differential reflectivity (ZDR), differential phase (</w:t>
      </w:r>
      <w:proofErr w:type="spellStart"/>
      <w:r w:rsidRPr="00870339">
        <w:rPr>
          <w:rFonts w:eastAsia="MS Mincho"/>
          <w:lang w:eastAsia="ja-JP"/>
        </w:rPr>
        <w:t>φ</w:t>
      </w:r>
      <w:r w:rsidR="0075068B" w:rsidRPr="00870339">
        <w:rPr>
          <w:rFonts w:eastAsia="MS Mincho" w:hint="eastAsia"/>
          <w:lang w:eastAsia="ja-JP"/>
        </w:rPr>
        <w:t>dp</w:t>
      </w:r>
      <w:proofErr w:type="spellEnd"/>
      <w:r w:rsidRPr="00870339">
        <w:rPr>
          <w:rFonts w:eastAsia="MS Mincho"/>
          <w:lang w:eastAsia="ja-JP"/>
        </w:rPr>
        <w:t>), specific differential phase (KDP), and correlation coefficient (</w:t>
      </w:r>
      <w:proofErr w:type="spellStart"/>
      <w:r w:rsidRPr="00870339">
        <w:rPr>
          <w:rFonts w:eastAsia="MS Mincho"/>
          <w:lang w:eastAsia="ja-JP"/>
        </w:rPr>
        <w:t>ρHV</w:t>
      </w:r>
      <w:proofErr w:type="spellEnd"/>
      <w:r w:rsidRPr="00870339">
        <w:rPr>
          <w:rFonts w:eastAsia="MS Mincho"/>
          <w:lang w:eastAsia="ja-JP"/>
        </w:rPr>
        <w:t>), are supported as standard.</w:t>
      </w:r>
    </w:p>
    <w:p w14:paraId="54ECCD2E" w14:textId="7F2426FF" w:rsidR="009B04C0" w:rsidRPr="00870339" w:rsidRDefault="009B04C0" w:rsidP="00703E90">
      <w:pPr>
        <w:jc w:val="both"/>
        <w:rPr>
          <w:rFonts w:eastAsia="MS Mincho"/>
          <w:lang w:eastAsia="ja-JP"/>
        </w:rPr>
      </w:pPr>
      <w:r w:rsidRPr="00870339">
        <w:rPr>
          <w:rFonts w:eastAsia="MS Mincho"/>
          <w:lang w:eastAsia="ja-JP"/>
        </w:rPr>
        <w:t>Examples of observation data are shown in Fig.</w:t>
      </w:r>
      <w:r w:rsidR="00976ECD" w:rsidRPr="00870339">
        <w:rPr>
          <w:rFonts w:eastAsia="MS Mincho" w:hint="eastAsia"/>
          <w:lang w:eastAsia="ja-JP"/>
        </w:rPr>
        <w:t xml:space="preserve"> </w:t>
      </w:r>
      <w:r w:rsidR="00153EF9" w:rsidRPr="00703E90">
        <w:rPr>
          <w:rFonts w:eastAsia="MS Mincho" w:hint="eastAsia"/>
          <w:lang w:eastAsia="ja-JP"/>
        </w:rPr>
        <w:t>7</w:t>
      </w:r>
      <w:r w:rsidR="0001332E" w:rsidRPr="00703E90">
        <w:rPr>
          <w:rFonts w:eastAsia="MS Mincho" w:hint="eastAsia"/>
          <w:lang w:eastAsia="ja-JP"/>
        </w:rPr>
        <w:t>.3</w:t>
      </w:r>
      <w:r w:rsidR="00682BA8">
        <w:rPr>
          <w:rFonts w:eastAsia="MS Mincho" w:hint="eastAsia"/>
          <w:lang w:eastAsia="ja-JP"/>
        </w:rPr>
        <w:t>-1</w:t>
      </w:r>
      <w:r w:rsidRPr="00870339">
        <w:rPr>
          <w:rFonts w:eastAsia="MS Mincho"/>
          <w:lang w:eastAsia="ja-JP"/>
        </w:rPr>
        <w:t>. The reflectivity</w:t>
      </w:r>
      <w:r w:rsidRPr="00870339">
        <w:rPr>
          <w:rFonts w:eastAsia="MS Mincho" w:hint="eastAsia"/>
          <w:lang w:eastAsia="ja-JP"/>
        </w:rPr>
        <w:t xml:space="preserve"> </w:t>
      </w:r>
      <w:r w:rsidRPr="00870339">
        <w:rPr>
          <w:rFonts w:eastAsia="MS Mincho"/>
          <w:lang w:eastAsia="ja-JP"/>
        </w:rPr>
        <w:t xml:space="preserve">(Z) represents the reflection intensity from hydrometeor, and the Doppler velocity (V) represents the hydrometeor </w:t>
      </w:r>
      <w:r w:rsidRPr="00870339">
        <w:rPr>
          <w:rFonts w:eastAsia="MS Mincho"/>
          <w:lang w:eastAsia="ja-JP"/>
        </w:rPr>
        <w:lastRenderedPageBreak/>
        <w:t>mean velocity of the vector component moving toward or away from the radar. In addition, the correlation coefficient (</w:t>
      </w:r>
      <w:proofErr w:type="spellStart"/>
      <w:r w:rsidRPr="00870339">
        <w:rPr>
          <w:rFonts w:eastAsia="MS Mincho"/>
          <w:lang w:eastAsia="ja-JP"/>
        </w:rPr>
        <w:t>ρHV</w:t>
      </w:r>
      <w:proofErr w:type="spellEnd"/>
      <w:r w:rsidRPr="00870339">
        <w:rPr>
          <w:rFonts w:eastAsia="MS Mincho"/>
          <w:lang w:eastAsia="ja-JP"/>
        </w:rPr>
        <w:t xml:space="preserve">) indicates the diversity of precipitation particles, </w:t>
      </w:r>
      <w:bookmarkStart w:id="5" w:name="_Hlk157160401"/>
      <w:r w:rsidRPr="00870339">
        <w:rPr>
          <w:rFonts w:eastAsia="MS Mincho"/>
          <w:lang w:eastAsia="ja-JP"/>
        </w:rPr>
        <w:t>and the specific differential phase (KDP)</w:t>
      </w:r>
      <w:bookmarkEnd w:id="5"/>
      <w:r w:rsidRPr="00870339">
        <w:rPr>
          <w:rFonts w:eastAsia="MS Mincho"/>
          <w:lang w:eastAsia="ja-JP"/>
        </w:rPr>
        <w:t xml:space="preserve"> is less affected by attenuation due to rain on the way, so precipitation intensity can be estimated with high accuracy. The quality of observation data is equivalent to that of </w:t>
      </w:r>
      <w:r w:rsidR="00A64D62" w:rsidRPr="00870339">
        <w:rPr>
          <w:rFonts w:eastAsia="MS Mincho"/>
          <w:lang w:eastAsia="ja-JP"/>
        </w:rPr>
        <w:t>the</w:t>
      </w:r>
      <w:r w:rsidR="00A64D62" w:rsidRPr="00870339">
        <w:rPr>
          <w:rFonts w:eastAsia="MS Mincho" w:hint="eastAsia"/>
          <w:lang w:eastAsia="ja-JP"/>
        </w:rPr>
        <w:t xml:space="preserve"> </w:t>
      </w:r>
      <w:r w:rsidR="00DE5A62" w:rsidRPr="00870339">
        <w:rPr>
          <w:rFonts w:eastAsia="RyuminPro-Light" w:hint="eastAsia"/>
          <w:color w:val="000000" w:themeColor="text1"/>
          <w:lang w:eastAsia="ja-JP"/>
        </w:rPr>
        <w:t>conventional</w:t>
      </w:r>
      <w:r w:rsidR="00DE5A62" w:rsidRPr="00870339">
        <w:rPr>
          <w:rFonts w:eastAsia="RyuminPro-Light"/>
          <w:color w:val="000000" w:themeColor="text1"/>
          <w:lang w:eastAsia="ja-JP"/>
        </w:rPr>
        <w:t xml:space="preserve"> </w:t>
      </w:r>
      <w:r w:rsidRPr="00870339">
        <w:rPr>
          <w:rFonts w:eastAsia="MS Mincho"/>
          <w:lang w:eastAsia="ja-JP"/>
        </w:rPr>
        <w:t>products.</w:t>
      </w:r>
      <w:r w:rsidR="00155415" w:rsidRPr="00870339">
        <w:rPr>
          <w:rFonts w:eastAsia="MS Mincho" w:hint="eastAsia"/>
          <w:lang w:eastAsia="ja-JP"/>
        </w:rPr>
        <w:t xml:space="preserve"> </w:t>
      </w:r>
      <w:r w:rsidRPr="00870339">
        <w:rPr>
          <w:rFonts w:eastAsia="MS Mincho"/>
          <w:lang w:eastAsia="ja-JP"/>
        </w:rPr>
        <w:t>The rainfall value calculated based on the specific differential phase (KDP) obtained from dual polarization is not affected by power attenuation due to rainfall along the way, because the rainfall value is calculated from the amount of phase change. This contributes to the dam and river management purposes as it provides highly accurate observational information on actual rainfall intensity.</w:t>
      </w:r>
    </w:p>
    <w:p w14:paraId="1B883741" w14:textId="7297D6A7" w:rsidR="009B04C0" w:rsidRPr="00870339" w:rsidRDefault="009B04C0" w:rsidP="009B04C0">
      <w:pPr>
        <w:rPr>
          <w:rFonts w:eastAsia="Batang"/>
          <w:color w:val="000000" w:themeColor="text1"/>
          <w:sz w:val="20"/>
          <w:szCs w:val="20"/>
          <w:lang w:eastAsia="ja-JP"/>
        </w:rPr>
      </w:pPr>
    </w:p>
    <w:p w14:paraId="53BC6E69" w14:textId="77777777" w:rsidR="009B04C0" w:rsidRPr="00870339" w:rsidRDefault="009B04C0" w:rsidP="009B04C0">
      <w:pPr>
        <w:widowControl w:val="0"/>
        <w:kinsoku w:val="0"/>
        <w:overflowPunct w:val="0"/>
        <w:autoSpaceDE w:val="0"/>
        <w:autoSpaceDN w:val="0"/>
        <w:adjustRightInd w:val="0"/>
        <w:spacing w:before="79"/>
        <w:rPr>
          <w:rFonts w:eastAsia="Batang"/>
          <w:color w:val="000000" w:themeColor="text1"/>
          <w:sz w:val="20"/>
          <w:szCs w:val="20"/>
          <w:lang w:eastAsia="ja-JP"/>
        </w:rPr>
      </w:pPr>
      <w:r w:rsidRPr="00870339">
        <w:rPr>
          <w:rFonts w:eastAsia="Batang"/>
          <w:noProof/>
          <w:color w:val="000000" w:themeColor="text1"/>
          <w:sz w:val="20"/>
          <w:szCs w:val="20"/>
        </w:rPr>
        <w:drawing>
          <wp:anchor distT="0" distB="0" distL="114300" distR="114300" simplePos="0" relativeHeight="251658257" behindDoc="0" locked="0" layoutInCell="1" allowOverlap="1" wp14:anchorId="551A3688" wp14:editId="35D92D13">
            <wp:simplePos x="0" y="0"/>
            <wp:positionH relativeFrom="column">
              <wp:posOffset>2921000</wp:posOffset>
            </wp:positionH>
            <wp:positionV relativeFrom="paragraph">
              <wp:posOffset>93980</wp:posOffset>
            </wp:positionV>
            <wp:extent cx="1460500" cy="1460500"/>
            <wp:effectExtent l="0" t="0" r="6350" b="6350"/>
            <wp:wrapNone/>
            <wp:docPr id="4" name="図 4" descr="グラフ,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 ダイアグラム&#10;&#10;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339">
        <w:rPr>
          <w:rFonts w:eastAsia="Batang"/>
          <w:noProof/>
          <w:color w:val="000000" w:themeColor="text1"/>
          <w:sz w:val="20"/>
          <w:szCs w:val="20"/>
        </w:rPr>
        <w:drawing>
          <wp:anchor distT="0" distB="0" distL="114300" distR="114300" simplePos="0" relativeHeight="251658256" behindDoc="0" locked="0" layoutInCell="1" allowOverlap="1" wp14:anchorId="5B208EC3" wp14:editId="2283D042">
            <wp:simplePos x="0" y="0"/>
            <wp:positionH relativeFrom="margin">
              <wp:posOffset>1292860</wp:posOffset>
            </wp:positionH>
            <wp:positionV relativeFrom="paragraph">
              <wp:posOffset>93980</wp:posOffset>
            </wp:positionV>
            <wp:extent cx="1460500" cy="1460500"/>
            <wp:effectExtent l="0" t="0" r="6350" b="6350"/>
            <wp:wrapNone/>
            <wp:docPr id="3" name="図 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マップ&#10;&#10;自動的に生成された説明"/>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339">
        <w:rPr>
          <w:rFonts w:ascii="SimSun" w:eastAsia="SimSun" w:cs="SimSun"/>
          <w:noProof/>
          <w:color w:val="000000" w:themeColor="text1"/>
          <w:spacing w:val="-4"/>
          <w:sz w:val="18"/>
          <w:szCs w:val="18"/>
        </w:rPr>
        <mc:AlternateContent>
          <mc:Choice Requires="wps">
            <w:drawing>
              <wp:anchor distT="0" distB="0" distL="114300" distR="114300" simplePos="0" relativeHeight="251658250" behindDoc="0" locked="0" layoutInCell="1" allowOverlap="1" wp14:anchorId="436EFF9E" wp14:editId="1451393A">
                <wp:simplePos x="0" y="0"/>
                <wp:positionH relativeFrom="column">
                  <wp:posOffset>1454785</wp:posOffset>
                </wp:positionH>
                <wp:positionV relativeFrom="paragraph">
                  <wp:posOffset>1611630</wp:posOffset>
                </wp:positionV>
                <wp:extent cx="1133475" cy="467995"/>
                <wp:effectExtent l="0" t="0" r="9525" b="8255"/>
                <wp:wrapNone/>
                <wp:docPr id="212" name="テキスト ボックス 212"/>
                <wp:cNvGraphicFramePr/>
                <a:graphic xmlns:a="http://schemas.openxmlformats.org/drawingml/2006/main">
                  <a:graphicData uri="http://schemas.microsoft.com/office/word/2010/wordprocessingShape">
                    <wps:wsp>
                      <wps:cNvSpPr txBox="1"/>
                      <wps:spPr>
                        <a:xfrm>
                          <a:off x="0" y="0"/>
                          <a:ext cx="1133475" cy="467995"/>
                        </a:xfrm>
                        <a:prstGeom prst="rect">
                          <a:avLst/>
                        </a:prstGeom>
                        <a:solidFill>
                          <a:schemeClr val="lt1"/>
                        </a:solidFill>
                        <a:ln w="6350">
                          <a:noFill/>
                        </a:ln>
                      </wps:spPr>
                      <wps:txbx>
                        <w:txbxContent>
                          <w:p w14:paraId="0371526E" w14:textId="5CAEB0DA" w:rsidR="009B04C0" w:rsidRPr="00742C25" w:rsidRDefault="009B04C0" w:rsidP="009B04C0">
                            <w:pPr>
                              <w:widowControl w:val="0"/>
                              <w:kinsoku w:val="0"/>
                              <w:overflowPunct w:val="0"/>
                              <w:autoSpaceDE w:val="0"/>
                              <w:autoSpaceDN w:val="0"/>
                              <w:adjustRightInd w:val="0"/>
                              <w:spacing w:before="61" w:line="276" w:lineRule="auto"/>
                              <w:ind w:firstLine="22"/>
                              <w:rPr>
                                <w:rFonts w:eastAsia="MS Mincho"/>
                                <w:color w:val="231F20"/>
                                <w:spacing w:val="-2"/>
                                <w:w w:val="105"/>
                                <w:sz w:val="16"/>
                                <w:szCs w:val="16"/>
                                <w:lang w:eastAsia="ja-JP"/>
                              </w:rPr>
                            </w:pPr>
                            <w:r w:rsidRPr="00742C25">
                              <w:rPr>
                                <w:rFonts w:eastAsia="MS Mincho"/>
                                <w:color w:val="231F20"/>
                                <w:spacing w:val="-2"/>
                                <w:w w:val="105"/>
                                <w:sz w:val="16"/>
                                <w:szCs w:val="16"/>
                              </w:rPr>
                              <w:t>Radar</w:t>
                            </w:r>
                            <w:r w:rsidRPr="00742C25">
                              <w:rPr>
                                <w:rFonts w:eastAsia="MS Mincho"/>
                                <w:color w:val="231F20"/>
                                <w:spacing w:val="-17"/>
                                <w:w w:val="105"/>
                                <w:sz w:val="16"/>
                                <w:szCs w:val="16"/>
                              </w:rPr>
                              <w:t xml:space="preserve"> </w:t>
                            </w:r>
                            <w:r w:rsidRPr="00742C25">
                              <w:rPr>
                                <w:rFonts w:eastAsia="MS Mincho"/>
                                <w:color w:val="231F20"/>
                                <w:spacing w:val="-2"/>
                                <w:w w:val="105"/>
                                <w:sz w:val="16"/>
                                <w:szCs w:val="16"/>
                              </w:rPr>
                              <w:t>Reflectivity</w:t>
                            </w:r>
                            <w:r w:rsidR="00703E90">
                              <w:rPr>
                                <w:rFonts w:eastAsia="MS Mincho" w:hint="eastAsia"/>
                                <w:color w:val="231F20"/>
                                <w:spacing w:val="-2"/>
                                <w:w w:val="105"/>
                                <w:sz w:val="16"/>
                                <w:szCs w:val="16"/>
                                <w:lang w:eastAsia="ja-JP"/>
                              </w:rPr>
                              <w:t xml:space="preserve">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EFF9E" id="テキスト ボックス 212" o:spid="_x0000_s1138" type="#_x0000_t202" style="position:absolute;margin-left:114.55pt;margin-top:126.9pt;width:89.25pt;height:36.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" fillcolor="white [3201]" stroked="f" strokeweight=".5pt">
                <v:textbox>
                  <w:txbxContent>
                    <w:p w14:paraId="0371526E" w14:textId="5CAEB0DA" w:rsidR="009B04C0" w:rsidRPr="00742C25" w:rsidRDefault="009B04C0" w:rsidP="009B04C0">
                      <w:pPr>
                        <w:widowControl w:val="0"/>
                        <w:kinsoku w:val="0"/>
                        <w:overflowPunct w:val="0"/>
                        <w:autoSpaceDE w:val="0"/>
                        <w:autoSpaceDN w:val="0"/>
                        <w:adjustRightInd w:val="0"/>
                        <w:spacing w:before="61" w:line="276" w:lineRule="auto"/>
                        <w:ind w:firstLine="22"/>
                        <w:rPr>
                          <w:rFonts w:eastAsia="MS Mincho"/>
                          <w:color w:val="231F20"/>
                          <w:spacing w:val="-2"/>
                          <w:w w:val="105"/>
                          <w:sz w:val="16"/>
                          <w:szCs w:val="16"/>
                          <w:lang w:eastAsia="ja-JP"/>
                        </w:rPr>
                      </w:pPr>
                      <w:r w:rsidRPr="00742C25">
                        <w:rPr>
                          <w:rFonts w:eastAsia="MS Mincho"/>
                          <w:color w:val="231F20"/>
                          <w:spacing w:val="-2"/>
                          <w:w w:val="105"/>
                          <w:sz w:val="16"/>
                          <w:szCs w:val="16"/>
                        </w:rPr>
                        <w:t>Radar</w:t>
                      </w:r>
                      <w:r w:rsidRPr="00742C25">
                        <w:rPr>
                          <w:rFonts w:eastAsia="MS Mincho"/>
                          <w:color w:val="231F20"/>
                          <w:spacing w:val="-17"/>
                          <w:w w:val="105"/>
                          <w:sz w:val="16"/>
                          <w:szCs w:val="16"/>
                        </w:rPr>
                        <w:t xml:space="preserve"> </w:t>
                      </w:r>
                      <w:r w:rsidRPr="00742C25">
                        <w:rPr>
                          <w:rFonts w:eastAsia="MS Mincho"/>
                          <w:color w:val="231F20"/>
                          <w:spacing w:val="-2"/>
                          <w:w w:val="105"/>
                          <w:sz w:val="16"/>
                          <w:szCs w:val="16"/>
                        </w:rPr>
                        <w:t>Reflectivity</w:t>
                      </w:r>
                      <w:r w:rsidR="00703E90">
                        <w:rPr>
                          <w:rFonts w:eastAsia="MS Mincho" w:hint="eastAsia"/>
                          <w:color w:val="231F20"/>
                          <w:spacing w:val="-2"/>
                          <w:w w:val="105"/>
                          <w:sz w:val="16"/>
                          <w:szCs w:val="16"/>
                          <w:lang w:eastAsia="ja-JP"/>
                        </w:rPr>
                        <w:t xml:space="preserve"> (Z)</w:t>
                      </w:r>
                    </w:p>
                  </w:txbxContent>
                </v:textbox>
              </v:shape>
            </w:pict>
          </mc:Fallback>
        </mc:AlternateContent>
      </w:r>
    </w:p>
    <w:p w14:paraId="7EE49C04" w14:textId="77777777" w:rsidR="009B04C0" w:rsidRPr="00870339" w:rsidRDefault="009B04C0" w:rsidP="009B04C0">
      <w:pPr>
        <w:widowControl w:val="0"/>
        <w:tabs>
          <w:tab w:val="left" w:pos="2675"/>
        </w:tabs>
        <w:kinsoku w:val="0"/>
        <w:overflowPunct w:val="0"/>
        <w:autoSpaceDE w:val="0"/>
        <w:autoSpaceDN w:val="0"/>
        <w:adjustRightInd w:val="0"/>
        <w:ind w:left="116"/>
        <w:rPr>
          <w:rFonts w:eastAsia="Batang"/>
          <w:color w:val="000000" w:themeColor="text1"/>
          <w:sz w:val="20"/>
          <w:szCs w:val="20"/>
          <w:lang w:eastAsia="ja-JP"/>
        </w:rPr>
      </w:pPr>
      <w:r w:rsidRPr="00870339">
        <w:rPr>
          <w:rFonts w:eastAsia="Batang"/>
          <w:color w:val="000000" w:themeColor="text1"/>
          <w:sz w:val="20"/>
          <w:szCs w:val="20"/>
          <w:lang w:eastAsia="ja-JP"/>
        </w:rPr>
        <w:tab/>
      </w:r>
    </w:p>
    <w:p w14:paraId="2342388C" w14:textId="77777777" w:rsidR="009B04C0" w:rsidRPr="00870339" w:rsidRDefault="009B04C0" w:rsidP="009B04C0">
      <w:pPr>
        <w:widowControl w:val="0"/>
        <w:kinsoku w:val="0"/>
        <w:overflowPunct w:val="0"/>
        <w:autoSpaceDE w:val="0"/>
        <w:autoSpaceDN w:val="0"/>
        <w:adjustRightInd w:val="0"/>
        <w:spacing w:before="61" w:line="276" w:lineRule="auto"/>
        <w:ind w:firstLine="22"/>
        <w:rPr>
          <w:rFonts w:ascii="SimSun" w:eastAsia="SimSun" w:cs="SimSun"/>
          <w:color w:val="000000" w:themeColor="text1"/>
          <w:spacing w:val="-4"/>
          <w:w w:val="105"/>
          <w:sz w:val="18"/>
          <w:szCs w:val="18"/>
          <w:lang w:eastAsia="ja-JP"/>
        </w:rPr>
      </w:pPr>
    </w:p>
    <w:p w14:paraId="3E800656" w14:textId="77777777" w:rsidR="009B04C0" w:rsidRPr="00870339" w:rsidRDefault="009B04C0" w:rsidP="009B04C0">
      <w:pPr>
        <w:widowControl w:val="0"/>
        <w:kinsoku w:val="0"/>
        <w:overflowPunct w:val="0"/>
        <w:autoSpaceDE w:val="0"/>
        <w:autoSpaceDN w:val="0"/>
        <w:adjustRightInd w:val="0"/>
        <w:spacing w:before="61" w:line="276" w:lineRule="auto"/>
        <w:ind w:firstLine="22"/>
        <w:rPr>
          <w:rFonts w:ascii="SimSun" w:eastAsia="SimSun" w:cs="SimSun"/>
          <w:color w:val="000000" w:themeColor="text1"/>
          <w:spacing w:val="-4"/>
          <w:w w:val="105"/>
          <w:sz w:val="18"/>
          <w:szCs w:val="18"/>
          <w:lang w:eastAsia="ja-JP"/>
        </w:rPr>
      </w:pPr>
    </w:p>
    <w:p w14:paraId="507FE2EA" w14:textId="77777777" w:rsidR="009B04C0" w:rsidRPr="00870339" w:rsidRDefault="009B04C0" w:rsidP="009B04C0">
      <w:pPr>
        <w:widowControl w:val="0"/>
        <w:kinsoku w:val="0"/>
        <w:overflowPunct w:val="0"/>
        <w:autoSpaceDE w:val="0"/>
        <w:autoSpaceDN w:val="0"/>
        <w:adjustRightInd w:val="0"/>
        <w:spacing w:before="61" w:line="276" w:lineRule="auto"/>
        <w:ind w:firstLine="22"/>
        <w:rPr>
          <w:rFonts w:ascii="SimSun" w:eastAsia="SimSun" w:cs="SimSun"/>
          <w:color w:val="000000" w:themeColor="text1"/>
          <w:spacing w:val="-4"/>
          <w:w w:val="105"/>
          <w:sz w:val="18"/>
          <w:szCs w:val="18"/>
          <w:lang w:eastAsia="ja-JP"/>
        </w:rPr>
      </w:pPr>
    </w:p>
    <w:p w14:paraId="55310465" w14:textId="77777777" w:rsidR="009B04C0" w:rsidRPr="00870339" w:rsidRDefault="009B04C0" w:rsidP="009B04C0">
      <w:pPr>
        <w:widowControl w:val="0"/>
        <w:kinsoku w:val="0"/>
        <w:overflowPunct w:val="0"/>
        <w:autoSpaceDE w:val="0"/>
        <w:autoSpaceDN w:val="0"/>
        <w:adjustRightInd w:val="0"/>
        <w:spacing w:before="61" w:line="276" w:lineRule="auto"/>
        <w:ind w:firstLine="22"/>
        <w:rPr>
          <w:rFonts w:ascii="SimSun" w:eastAsia="SimSun" w:cs="SimSun"/>
          <w:color w:val="000000" w:themeColor="text1"/>
          <w:spacing w:val="-4"/>
          <w:w w:val="105"/>
          <w:sz w:val="18"/>
          <w:szCs w:val="18"/>
          <w:lang w:eastAsia="ja-JP"/>
        </w:rPr>
      </w:pPr>
    </w:p>
    <w:p w14:paraId="54828B47" w14:textId="77777777" w:rsidR="009B04C0" w:rsidRPr="00870339" w:rsidRDefault="009B04C0" w:rsidP="009B04C0">
      <w:pPr>
        <w:widowControl w:val="0"/>
        <w:kinsoku w:val="0"/>
        <w:overflowPunct w:val="0"/>
        <w:autoSpaceDE w:val="0"/>
        <w:autoSpaceDN w:val="0"/>
        <w:adjustRightInd w:val="0"/>
        <w:spacing w:before="61" w:line="276" w:lineRule="auto"/>
        <w:ind w:firstLine="22"/>
        <w:rPr>
          <w:rFonts w:ascii="SimSun" w:eastAsia="SimSun" w:cs="SimSun"/>
          <w:color w:val="000000" w:themeColor="text1"/>
          <w:spacing w:val="-4"/>
          <w:w w:val="105"/>
          <w:sz w:val="18"/>
          <w:szCs w:val="18"/>
          <w:lang w:eastAsia="ja-JP"/>
        </w:rPr>
      </w:pPr>
    </w:p>
    <w:p w14:paraId="2F2614E9" w14:textId="77777777" w:rsidR="009B04C0" w:rsidRPr="00870339" w:rsidRDefault="009B04C0" w:rsidP="009B04C0">
      <w:pPr>
        <w:widowControl w:val="0"/>
        <w:kinsoku w:val="0"/>
        <w:overflowPunct w:val="0"/>
        <w:autoSpaceDE w:val="0"/>
        <w:autoSpaceDN w:val="0"/>
        <w:adjustRightInd w:val="0"/>
        <w:spacing w:before="61" w:line="276" w:lineRule="auto"/>
        <w:ind w:firstLine="22"/>
        <w:rPr>
          <w:rFonts w:ascii="SimSun" w:eastAsia="SimSun" w:cs="SimSun"/>
          <w:color w:val="000000" w:themeColor="text1"/>
          <w:spacing w:val="-4"/>
          <w:w w:val="105"/>
          <w:sz w:val="18"/>
          <w:szCs w:val="18"/>
          <w:lang w:eastAsia="ja-JP"/>
        </w:rPr>
      </w:pPr>
    </w:p>
    <w:p w14:paraId="62FCFA9F" w14:textId="77777777" w:rsidR="009B04C0" w:rsidRPr="00870339" w:rsidRDefault="009B04C0" w:rsidP="009B04C0">
      <w:pPr>
        <w:widowControl w:val="0"/>
        <w:kinsoku w:val="0"/>
        <w:overflowPunct w:val="0"/>
        <w:autoSpaceDE w:val="0"/>
        <w:autoSpaceDN w:val="0"/>
        <w:adjustRightInd w:val="0"/>
        <w:spacing w:before="61" w:line="276" w:lineRule="auto"/>
        <w:ind w:firstLine="22"/>
        <w:rPr>
          <w:rFonts w:ascii="SimSun" w:eastAsia="SimSun" w:cs="SimSun"/>
          <w:color w:val="000000" w:themeColor="text1"/>
          <w:spacing w:val="-4"/>
          <w:w w:val="105"/>
          <w:sz w:val="18"/>
          <w:szCs w:val="18"/>
          <w:lang w:eastAsia="ja-JP"/>
        </w:rPr>
      </w:pPr>
      <w:r w:rsidRPr="00870339">
        <w:rPr>
          <w:rFonts w:ascii="SimSun" w:eastAsia="SimSun" w:cs="SimSun"/>
          <w:noProof/>
          <w:color w:val="000000" w:themeColor="text1"/>
          <w:spacing w:val="-4"/>
          <w:sz w:val="18"/>
          <w:szCs w:val="18"/>
        </w:rPr>
        <mc:AlternateContent>
          <mc:Choice Requires="wps">
            <w:drawing>
              <wp:anchor distT="0" distB="0" distL="114300" distR="114300" simplePos="0" relativeHeight="251658251" behindDoc="0" locked="0" layoutInCell="1" allowOverlap="1" wp14:anchorId="0B0D1DF8" wp14:editId="114379E7">
                <wp:simplePos x="0" y="0"/>
                <wp:positionH relativeFrom="column">
                  <wp:posOffset>3122523</wp:posOffset>
                </wp:positionH>
                <wp:positionV relativeFrom="paragraph">
                  <wp:posOffset>8407</wp:posOffset>
                </wp:positionV>
                <wp:extent cx="1309421" cy="548640"/>
                <wp:effectExtent l="0" t="0" r="0" b="3810"/>
                <wp:wrapNone/>
                <wp:docPr id="214" name="テキスト ボックス 214"/>
                <wp:cNvGraphicFramePr/>
                <a:graphic xmlns:a="http://schemas.openxmlformats.org/drawingml/2006/main">
                  <a:graphicData uri="http://schemas.microsoft.com/office/word/2010/wordprocessingShape">
                    <wps:wsp>
                      <wps:cNvSpPr txBox="1"/>
                      <wps:spPr>
                        <a:xfrm>
                          <a:off x="0" y="0"/>
                          <a:ext cx="1309421" cy="548640"/>
                        </a:xfrm>
                        <a:prstGeom prst="rect">
                          <a:avLst/>
                        </a:prstGeom>
                        <a:noFill/>
                        <a:ln w="6350">
                          <a:noFill/>
                        </a:ln>
                      </wps:spPr>
                      <wps:txbx>
                        <w:txbxContent>
                          <w:p w14:paraId="533B261F" w14:textId="07023617" w:rsidR="009B04C0" w:rsidRPr="00742C25" w:rsidRDefault="009B04C0" w:rsidP="009B04C0">
                            <w:pPr>
                              <w:widowControl w:val="0"/>
                              <w:kinsoku w:val="0"/>
                              <w:overflowPunct w:val="0"/>
                              <w:autoSpaceDE w:val="0"/>
                              <w:autoSpaceDN w:val="0"/>
                              <w:adjustRightInd w:val="0"/>
                              <w:spacing w:before="61" w:line="276" w:lineRule="auto"/>
                              <w:rPr>
                                <w:rFonts w:eastAsia="MS Mincho"/>
                                <w:color w:val="231F20"/>
                                <w:spacing w:val="-4"/>
                                <w:w w:val="105"/>
                                <w:sz w:val="16"/>
                                <w:szCs w:val="16"/>
                                <w:lang w:eastAsia="ja-JP"/>
                              </w:rPr>
                            </w:pPr>
                            <w:r w:rsidRPr="00742C25">
                              <w:rPr>
                                <w:rFonts w:eastAsia="MS Mincho"/>
                                <w:color w:val="231F20"/>
                                <w:sz w:val="16"/>
                                <w:szCs w:val="16"/>
                              </w:rPr>
                              <w:t>Doppler Velocity</w:t>
                            </w:r>
                            <w:r w:rsidR="00703E90">
                              <w:rPr>
                                <w:rFonts w:eastAsia="MS Mincho" w:hint="eastAsia"/>
                                <w:color w:val="231F20"/>
                                <w:sz w:val="16"/>
                                <w:szCs w:val="16"/>
                                <w:lang w:eastAsia="ja-JP"/>
                              </w:rPr>
                              <w:t xml:space="preserve"> (V)</w:t>
                            </w:r>
                          </w:p>
                          <w:p w14:paraId="1F32490F" w14:textId="77777777" w:rsidR="009B04C0" w:rsidRPr="00742C25" w:rsidRDefault="009B04C0" w:rsidP="009B04C0">
                            <w:pPr>
                              <w:widowControl w:val="0"/>
                              <w:kinsoku w:val="0"/>
                              <w:overflowPunct w:val="0"/>
                              <w:autoSpaceDE w:val="0"/>
                              <w:autoSpaceDN w:val="0"/>
                              <w:adjustRightInd w:val="0"/>
                              <w:spacing w:before="61" w:line="276" w:lineRule="auto"/>
                              <w:ind w:firstLine="22"/>
                              <w:rPr>
                                <w:rFonts w:eastAsia="MS Mincho"/>
                                <w:color w:val="231F20"/>
                                <w:spacing w:val="-2"/>
                                <w:w w:val="105"/>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D1DF8" id="テキスト ボックス 214" o:spid="_x0000_s1139" type="#_x0000_t202" style="position:absolute;left:0;text-align:left;margin-left:245.85pt;margin-top:.65pt;width:103.1pt;height:43.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" filled="f" stroked="f" strokeweight=".5pt">
                <v:textbox>
                  <w:txbxContent>
                    <w:p w14:paraId="533B261F" w14:textId="07023617" w:rsidR="009B04C0" w:rsidRPr="00742C25" w:rsidRDefault="009B04C0" w:rsidP="009B04C0">
                      <w:pPr>
                        <w:widowControl w:val="0"/>
                        <w:kinsoku w:val="0"/>
                        <w:overflowPunct w:val="0"/>
                        <w:autoSpaceDE w:val="0"/>
                        <w:autoSpaceDN w:val="0"/>
                        <w:adjustRightInd w:val="0"/>
                        <w:spacing w:before="61" w:line="276" w:lineRule="auto"/>
                        <w:rPr>
                          <w:rFonts w:eastAsia="MS Mincho"/>
                          <w:color w:val="231F20"/>
                          <w:spacing w:val="-4"/>
                          <w:w w:val="105"/>
                          <w:sz w:val="16"/>
                          <w:szCs w:val="16"/>
                          <w:lang w:eastAsia="ja-JP"/>
                        </w:rPr>
                      </w:pPr>
                      <w:r w:rsidRPr="00742C25">
                        <w:rPr>
                          <w:rFonts w:eastAsia="MS Mincho"/>
                          <w:color w:val="231F20"/>
                          <w:sz w:val="16"/>
                          <w:szCs w:val="16"/>
                        </w:rPr>
                        <w:t>Doppler Velocity</w:t>
                      </w:r>
                      <w:r w:rsidR="00703E90">
                        <w:rPr>
                          <w:rFonts w:eastAsia="MS Mincho" w:hint="eastAsia"/>
                          <w:color w:val="231F20"/>
                          <w:sz w:val="16"/>
                          <w:szCs w:val="16"/>
                          <w:lang w:eastAsia="ja-JP"/>
                        </w:rPr>
                        <w:t xml:space="preserve"> (V)</w:t>
                      </w:r>
                    </w:p>
                    <w:p w14:paraId="1F32490F" w14:textId="77777777" w:rsidR="009B04C0" w:rsidRPr="00742C25" w:rsidRDefault="009B04C0" w:rsidP="009B04C0">
                      <w:pPr>
                        <w:widowControl w:val="0"/>
                        <w:kinsoku w:val="0"/>
                        <w:overflowPunct w:val="0"/>
                        <w:autoSpaceDE w:val="0"/>
                        <w:autoSpaceDN w:val="0"/>
                        <w:adjustRightInd w:val="0"/>
                        <w:spacing w:before="61" w:line="276" w:lineRule="auto"/>
                        <w:ind w:firstLine="22"/>
                        <w:rPr>
                          <w:rFonts w:eastAsia="MS Mincho"/>
                          <w:color w:val="231F20"/>
                          <w:spacing w:val="-2"/>
                          <w:w w:val="105"/>
                          <w:sz w:val="16"/>
                          <w:szCs w:val="16"/>
                        </w:rPr>
                      </w:pPr>
                    </w:p>
                  </w:txbxContent>
                </v:textbox>
              </v:shape>
            </w:pict>
          </mc:Fallback>
        </mc:AlternateContent>
      </w:r>
    </w:p>
    <w:p w14:paraId="1E2786A5" w14:textId="77777777" w:rsidR="009B04C0" w:rsidRPr="00870339" w:rsidRDefault="009B04C0" w:rsidP="009B04C0">
      <w:pPr>
        <w:widowControl w:val="0"/>
        <w:kinsoku w:val="0"/>
        <w:overflowPunct w:val="0"/>
        <w:autoSpaceDE w:val="0"/>
        <w:autoSpaceDN w:val="0"/>
        <w:adjustRightInd w:val="0"/>
        <w:rPr>
          <w:rFonts w:ascii="SimSun" w:eastAsia="SimSun" w:cs="SimSun"/>
          <w:color w:val="000000" w:themeColor="text1"/>
          <w:spacing w:val="-4"/>
          <w:w w:val="105"/>
          <w:sz w:val="18"/>
          <w:szCs w:val="18"/>
          <w:lang w:eastAsia="ja-JP"/>
        </w:rPr>
      </w:pPr>
    </w:p>
    <w:p w14:paraId="423C65FB" w14:textId="77777777" w:rsidR="009B04C0" w:rsidRPr="00870339" w:rsidRDefault="009B04C0" w:rsidP="009B04C0">
      <w:pPr>
        <w:widowControl w:val="0"/>
        <w:kinsoku w:val="0"/>
        <w:overflowPunct w:val="0"/>
        <w:autoSpaceDE w:val="0"/>
        <w:autoSpaceDN w:val="0"/>
        <w:adjustRightInd w:val="0"/>
        <w:rPr>
          <w:rFonts w:ascii="SimSun" w:eastAsia="SimSun" w:cs="SimSun"/>
          <w:color w:val="000000" w:themeColor="text1"/>
          <w:sz w:val="20"/>
          <w:szCs w:val="20"/>
          <w:lang w:eastAsia="ja-JP"/>
        </w:rPr>
      </w:pPr>
    </w:p>
    <w:p w14:paraId="222129AC" w14:textId="77777777" w:rsidR="009B04C0" w:rsidRPr="00870339" w:rsidRDefault="009B04C0" w:rsidP="009B04C0">
      <w:pPr>
        <w:widowControl w:val="0"/>
        <w:tabs>
          <w:tab w:val="left" w:pos="2675"/>
        </w:tabs>
        <w:kinsoku w:val="0"/>
        <w:overflowPunct w:val="0"/>
        <w:autoSpaceDE w:val="0"/>
        <w:autoSpaceDN w:val="0"/>
        <w:adjustRightInd w:val="0"/>
        <w:ind w:left="114"/>
        <w:rPr>
          <w:rFonts w:ascii="SimSun" w:eastAsia="SimSun" w:cs="SimSun"/>
          <w:color w:val="000000" w:themeColor="text1"/>
          <w:position w:val="1"/>
          <w:sz w:val="20"/>
          <w:szCs w:val="20"/>
          <w:lang w:eastAsia="ja-JP"/>
        </w:rPr>
      </w:pPr>
      <w:r w:rsidRPr="00870339">
        <w:rPr>
          <w:rFonts w:ascii="SimSun" w:eastAsia="SimSun" w:cs="SimSun" w:hint="eastAsia"/>
          <w:noProof/>
          <w:color w:val="000000" w:themeColor="text1"/>
          <w:position w:val="1"/>
          <w:sz w:val="20"/>
          <w:szCs w:val="20"/>
        </w:rPr>
        <w:drawing>
          <wp:anchor distT="0" distB="0" distL="114300" distR="114300" simplePos="0" relativeHeight="251658259" behindDoc="0" locked="0" layoutInCell="1" allowOverlap="1" wp14:anchorId="09DF20C5" wp14:editId="0EE28137">
            <wp:simplePos x="0" y="0"/>
            <wp:positionH relativeFrom="margin">
              <wp:posOffset>2933700</wp:posOffset>
            </wp:positionH>
            <wp:positionV relativeFrom="paragraph">
              <wp:posOffset>9525</wp:posOffset>
            </wp:positionV>
            <wp:extent cx="1435100" cy="1435100"/>
            <wp:effectExtent l="0" t="0" r="0" b="0"/>
            <wp:wrapNone/>
            <wp:docPr id="6" name="図 6" descr="マッ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マップ が含まれている画像&#10;&#10;自動的に生成された説明"/>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339">
        <w:rPr>
          <w:rFonts w:ascii="SimSun" w:eastAsia="SimSun" w:cs="SimSun"/>
          <w:noProof/>
          <w:color w:val="000000" w:themeColor="text1"/>
          <w:spacing w:val="-4"/>
          <w:w w:val="105"/>
          <w:sz w:val="18"/>
          <w:szCs w:val="18"/>
          <w:lang w:eastAsia="ja-JP"/>
        </w:rPr>
        <w:drawing>
          <wp:anchor distT="0" distB="0" distL="114300" distR="114300" simplePos="0" relativeHeight="251658258" behindDoc="0" locked="0" layoutInCell="1" allowOverlap="1" wp14:anchorId="18609008" wp14:editId="793F5D12">
            <wp:simplePos x="0" y="0"/>
            <wp:positionH relativeFrom="margin">
              <wp:posOffset>1295400</wp:posOffset>
            </wp:positionH>
            <wp:positionV relativeFrom="paragraph">
              <wp:posOffset>13335</wp:posOffset>
            </wp:positionV>
            <wp:extent cx="1460500" cy="1460500"/>
            <wp:effectExtent l="0" t="0" r="635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339">
        <w:rPr>
          <w:rFonts w:ascii="SimSun" w:eastAsia="SimSun" w:cs="SimSun"/>
          <w:color w:val="000000" w:themeColor="text1"/>
          <w:sz w:val="20"/>
          <w:szCs w:val="20"/>
          <w:lang w:eastAsia="ja-JP"/>
        </w:rPr>
        <w:tab/>
      </w:r>
    </w:p>
    <w:p w14:paraId="6D487D01" w14:textId="77777777" w:rsidR="009B04C0" w:rsidRPr="00870339" w:rsidRDefault="009B04C0" w:rsidP="009B04C0">
      <w:pPr>
        <w:widowControl w:val="0"/>
        <w:kinsoku w:val="0"/>
        <w:overflowPunct w:val="0"/>
        <w:autoSpaceDE w:val="0"/>
        <w:autoSpaceDN w:val="0"/>
        <w:adjustRightInd w:val="0"/>
        <w:spacing w:before="69" w:line="276" w:lineRule="auto"/>
        <w:ind w:left="198" w:right="196" w:firstLine="322"/>
        <w:rPr>
          <w:rFonts w:ascii="SimSun" w:eastAsia="SimSun" w:cs="SimSun"/>
          <w:color w:val="000000" w:themeColor="text1"/>
          <w:sz w:val="18"/>
          <w:szCs w:val="18"/>
          <w:lang w:eastAsia="ja-JP"/>
        </w:rPr>
      </w:pPr>
    </w:p>
    <w:p w14:paraId="10F0812F" w14:textId="77777777" w:rsidR="009B04C0" w:rsidRPr="00870339" w:rsidRDefault="009B04C0" w:rsidP="009B04C0">
      <w:pPr>
        <w:widowControl w:val="0"/>
        <w:kinsoku w:val="0"/>
        <w:overflowPunct w:val="0"/>
        <w:autoSpaceDE w:val="0"/>
        <w:autoSpaceDN w:val="0"/>
        <w:adjustRightInd w:val="0"/>
        <w:spacing w:before="69" w:line="276" w:lineRule="auto"/>
        <w:ind w:left="198" w:right="196" w:firstLine="322"/>
        <w:rPr>
          <w:rFonts w:ascii="SimSun" w:eastAsia="SimSun" w:cs="SimSun"/>
          <w:color w:val="000000" w:themeColor="text1"/>
          <w:sz w:val="18"/>
          <w:szCs w:val="18"/>
          <w:lang w:eastAsia="ja-JP"/>
        </w:rPr>
      </w:pPr>
    </w:p>
    <w:p w14:paraId="75989840" w14:textId="77777777" w:rsidR="009B04C0" w:rsidRPr="00870339" w:rsidRDefault="009B04C0" w:rsidP="009B04C0">
      <w:pPr>
        <w:widowControl w:val="0"/>
        <w:kinsoku w:val="0"/>
        <w:overflowPunct w:val="0"/>
        <w:autoSpaceDE w:val="0"/>
        <w:autoSpaceDN w:val="0"/>
        <w:adjustRightInd w:val="0"/>
        <w:spacing w:before="69" w:line="276" w:lineRule="auto"/>
        <w:ind w:left="198" w:right="196" w:firstLine="322"/>
        <w:rPr>
          <w:rFonts w:ascii="SimSun" w:eastAsia="SimSun" w:cs="SimSun"/>
          <w:color w:val="000000" w:themeColor="text1"/>
          <w:sz w:val="18"/>
          <w:szCs w:val="18"/>
          <w:lang w:eastAsia="ja-JP"/>
        </w:rPr>
      </w:pPr>
    </w:p>
    <w:p w14:paraId="7A15C795" w14:textId="77777777" w:rsidR="009B04C0" w:rsidRPr="00870339" w:rsidRDefault="009B04C0" w:rsidP="009B04C0">
      <w:pPr>
        <w:widowControl w:val="0"/>
        <w:kinsoku w:val="0"/>
        <w:overflowPunct w:val="0"/>
        <w:autoSpaceDE w:val="0"/>
        <w:autoSpaceDN w:val="0"/>
        <w:adjustRightInd w:val="0"/>
        <w:spacing w:before="69" w:line="276" w:lineRule="auto"/>
        <w:ind w:left="198" w:right="196" w:firstLine="322"/>
        <w:rPr>
          <w:rFonts w:ascii="SimSun" w:eastAsia="SimSun" w:cs="SimSun"/>
          <w:color w:val="000000" w:themeColor="text1"/>
          <w:sz w:val="18"/>
          <w:szCs w:val="18"/>
          <w:lang w:eastAsia="ja-JP"/>
        </w:rPr>
      </w:pPr>
    </w:p>
    <w:p w14:paraId="3096948B" w14:textId="77777777" w:rsidR="009B04C0" w:rsidRPr="00870339" w:rsidRDefault="009B04C0" w:rsidP="009B04C0">
      <w:pPr>
        <w:widowControl w:val="0"/>
        <w:kinsoku w:val="0"/>
        <w:overflowPunct w:val="0"/>
        <w:autoSpaceDE w:val="0"/>
        <w:autoSpaceDN w:val="0"/>
        <w:adjustRightInd w:val="0"/>
        <w:spacing w:before="69" w:line="276" w:lineRule="auto"/>
        <w:ind w:left="198" w:right="196" w:firstLine="322"/>
        <w:rPr>
          <w:rFonts w:ascii="SimSun" w:eastAsia="SimSun" w:cs="SimSun"/>
          <w:color w:val="000000" w:themeColor="text1"/>
          <w:sz w:val="18"/>
          <w:szCs w:val="18"/>
          <w:lang w:eastAsia="ja-JP"/>
        </w:rPr>
      </w:pPr>
    </w:p>
    <w:p w14:paraId="1BCD6440" w14:textId="77777777" w:rsidR="009B04C0" w:rsidRPr="00870339" w:rsidRDefault="009B04C0" w:rsidP="009B04C0">
      <w:pPr>
        <w:widowControl w:val="0"/>
        <w:kinsoku w:val="0"/>
        <w:overflowPunct w:val="0"/>
        <w:autoSpaceDE w:val="0"/>
        <w:autoSpaceDN w:val="0"/>
        <w:adjustRightInd w:val="0"/>
        <w:spacing w:before="69" w:line="276" w:lineRule="auto"/>
        <w:ind w:left="198" w:right="196" w:firstLine="322"/>
        <w:rPr>
          <w:rFonts w:ascii="SimSun" w:eastAsia="SimSun" w:cs="SimSun"/>
          <w:color w:val="000000" w:themeColor="text1"/>
          <w:sz w:val="18"/>
          <w:szCs w:val="18"/>
          <w:lang w:eastAsia="ja-JP"/>
        </w:rPr>
      </w:pPr>
    </w:p>
    <w:p w14:paraId="318BB73A" w14:textId="30E88E5F" w:rsidR="009B04C0" w:rsidRPr="00870339" w:rsidRDefault="00703E90" w:rsidP="009B04C0">
      <w:pPr>
        <w:widowControl w:val="0"/>
        <w:kinsoku w:val="0"/>
        <w:overflowPunct w:val="0"/>
        <w:autoSpaceDE w:val="0"/>
        <w:autoSpaceDN w:val="0"/>
        <w:adjustRightInd w:val="0"/>
        <w:spacing w:before="69" w:line="276" w:lineRule="auto"/>
        <w:ind w:left="198" w:right="196" w:firstLine="322"/>
        <w:rPr>
          <w:rFonts w:ascii="SimSun" w:eastAsia="SimSun" w:cs="SimSun"/>
          <w:color w:val="000000" w:themeColor="text1"/>
          <w:sz w:val="18"/>
          <w:szCs w:val="18"/>
          <w:lang w:eastAsia="ja-JP"/>
        </w:rPr>
      </w:pPr>
      <w:r w:rsidRPr="00870339">
        <w:rPr>
          <w:rFonts w:ascii="SimSun" w:eastAsia="SimSun" w:cs="SimSun"/>
          <w:noProof/>
          <w:color w:val="000000" w:themeColor="text1"/>
          <w:sz w:val="20"/>
          <w:szCs w:val="20"/>
        </w:rPr>
        <mc:AlternateContent>
          <mc:Choice Requires="wps">
            <w:drawing>
              <wp:anchor distT="0" distB="0" distL="114300" distR="114300" simplePos="0" relativeHeight="251658253" behindDoc="0" locked="0" layoutInCell="1" allowOverlap="1" wp14:anchorId="1C382CA0" wp14:editId="09822263">
                <wp:simplePos x="0" y="0"/>
                <wp:positionH relativeFrom="column">
                  <wp:posOffset>1259840</wp:posOffset>
                </wp:positionH>
                <wp:positionV relativeFrom="paragraph">
                  <wp:posOffset>60960</wp:posOffset>
                </wp:positionV>
                <wp:extent cx="1571625" cy="284480"/>
                <wp:effectExtent l="0" t="0" r="9525" b="1270"/>
                <wp:wrapNone/>
                <wp:docPr id="217" name="テキスト ボックス 217"/>
                <wp:cNvGraphicFramePr/>
                <a:graphic xmlns:a="http://schemas.openxmlformats.org/drawingml/2006/main">
                  <a:graphicData uri="http://schemas.microsoft.com/office/word/2010/wordprocessingShape">
                    <wps:wsp>
                      <wps:cNvSpPr txBox="1"/>
                      <wps:spPr>
                        <a:xfrm>
                          <a:off x="0" y="0"/>
                          <a:ext cx="1571625" cy="284480"/>
                        </a:xfrm>
                        <a:prstGeom prst="rect">
                          <a:avLst/>
                        </a:prstGeom>
                        <a:solidFill>
                          <a:sysClr val="window" lastClr="FFFFFF"/>
                        </a:solidFill>
                        <a:ln w="6350">
                          <a:noFill/>
                        </a:ln>
                      </wps:spPr>
                      <wps:txbx>
                        <w:txbxContent>
                          <w:p w14:paraId="508D0CC4" w14:textId="63E3DCCC" w:rsidR="009B04C0" w:rsidRPr="00742C25" w:rsidRDefault="009B04C0" w:rsidP="009B04C0">
                            <w:pPr>
                              <w:widowControl w:val="0"/>
                              <w:kinsoku w:val="0"/>
                              <w:overflowPunct w:val="0"/>
                              <w:autoSpaceDE w:val="0"/>
                              <w:autoSpaceDN w:val="0"/>
                              <w:adjustRightInd w:val="0"/>
                              <w:spacing w:before="61" w:line="276" w:lineRule="auto"/>
                              <w:ind w:firstLine="22"/>
                              <w:rPr>
                                <w:rFonts w:eastAsia="MS Mincho"/>
                                <w:color w:val="231F20"/>
                                <w:spacing w:val="-2"/>
                                <w:w w:val="105"/>
                                <w:sz w:val="16"/>
                                <w:szCs w:val="16"/>
                                <w:lang w:eastAsia="ja-JP"/>
                              </w:rPr>
                            </w:pPr>
                            <w:r w:rsidRPr="00742C25">
                              <w:rPr>
                                <w:rFonts w:eastAsia="MS Mincho"/>
                                <w:color w:val="231F20"/>
                                <w:spacing w:val="-2"/>
                                <w:w w:val="105"/>
                                <w:sz w:val="16"/>
                                <w:szCs w:val="16"/>
                              </w:rPr>
                              <w:t>Correlation Coefficient</w:t>
                            </w:r>
                            <w:r w:rsidR="00703E90">
                              <w:rPr>
                                <w:rFonts w:eastAsia="MS Mincho" w:hint="eastAsia"/>
                                <w:color w:val="231F20"/>
                                <w:spacing w:val="-2"/>
                                <w:w w:val="105"/>
                                <w:sz w:val="16"/>
                                <w:szCs w:val="16"/>
                                <w:lang w:eastAsia="ja-JP"/>
                              </w:rPr>
                              <w:t xml:space="preserve"> (</w:t>
                            </w:r>
                            <w:bookmarkStart w:id="6" w:name="_Hlk208411411"/>
                            <w:r w:rsidR="00703E90" w:rsidRPr="00703E90">
                              <w:rPr>
                                <w:rFonts w:eastAsia="MS Mincho"/>
                                <w:sz w:val="16"/>
                                <w:szCs w:val="16"/>
                                <w:lang w:eastAsia="ja-JP"/>
                              </w:rPr>
                              <w:t>ρ</w:t>
                            </w:r>
                            <w:r w:rsidR="00703E90" w:rsidRPr="00703E90">
                              <w:rPr>
                                <w:rFonts w:eastAsia="MS Mincho"/>
                                <w:color w:val="231F20"/>
                                <w:spacing w:val="-2"/>
                                <w:w w:val="105"/>
                                <w:sz w:val="16"/>
                                <w:szCs w:val="16"/>
                                <w:lang w:eastAsia="ja-JP"/>
                              </w:rPr>
                              <w:t>HV</w:t>
                            </w:r>
                            <w:bookmarkEnd w:id="6"/>
                            <w:r w:rsidR="00703E90">
                              <w:rPr>
                                <w:rFonts w:eastAsia="MS Mincho" w:hint="eastAsia"/>
                                <w:color w:val="231F20"/>
                                <w:spacing w:val="-2"/>
                                <w:w w:val="105"/>
                                <w:sz w:val="16"/>
                                <w:szCs w:val="16"/>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2CA0" id="テキスト ボックス 217" o:spid="_x0000_s1140" type="#_x0000_t202" style="position:absolute;left:0;text-align:left;margin-left:99.2pt;margin-top:4.8pt;width:123.75pt;height:22.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MnPAIAAG0EAAAOAAAAZHJzL2Uyb0RvYy54bWysVEuP2jAQvlfqf7B8LwEKLBs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" fillcolor="window" stroked="f" strokeweight=".5pt">
                <v:textbox>
                  <w:txbxContent>
                    <w:p w14:paraId="508D0CC4" w14:textId="63E3DCCC" w:rsidR="009B04C0" w:rsidRPr="00742C25" w:rsidRDefault="009B04C0" w:rsidP="009B04C0">
                      <w:pPr>
                        <w:widowControl w:val="0"/>
                        <w:kinsoku w:val="0"/>
                        <w:overflowPunct w:val="0"/>
                        <w:autoSpaceDE w:val="0"/>
                        <w:autoSpaceDN w:val="0"/>
                        <w:adjustRightInd w:val="0"/>
                        <w:spacing w:before="61" w:line="276" w:lineRule="auto"/>
                        <w:ind w:firstLine="22"/>
                        <w:rPr>
                          <w:rFonts w:eastAsia="MS Mincho"/>
                          <w:color w:val="231F20"/>
                          <w:spacing w:val="-2"/>
                          <w:w w:val="105"/>
                          <w:sz w:val="16"/>
                          <w:szCs w:val="16"/>
                          <w:lang w:eastAsia="ja-JP"/>
                        </w:rPr>
                      </w:pPr>
                      <w:r w:rsidRPr="00742C25">
                        <w:rPr>
                          <w:rFonts w:eastAsia="MS Mincho"/>
                          <w:color w:val="231F20"/>
                          <w:spacing w:val="-2"/>
                          <w:w w:val="105"/>
                          <w:sz w:val="16"/>
                          <w:szCs w:val="16"/>
                        </w:rPr>
                        <w:t>Correlation Coefficient</w:t>
                      </w:r>
                      <w:r w:rsidR="00703E90">
                        <w:rPr>
                          <w:rFonts w:eastAsia="MS Mincho" w:hint="eastAsia"/>
                          <w:color w:val="231F20"/>
                          <w:spacing w:val="-2"/>
                          <w:w w:val="105"/>
                          <w:sz w:val="16"/>
                          <w:szCs w:val="16"/>
                          <w:lang w:eastAsia="ja-JP"/>
                        </w:rPr>
                        <w:t xml:space="preserve"> (</w:t>
                      </w:r>
                      <w:bookmarkStart w:id="7" w:name="_Hlk208411411"/>
                      <w:r w:rsidR="00703E90" w:rsidRPr="00703E90">
                        <w:rPr>
                          <w:rFonts w:eastAsia="MS Mincho"/>
                          <w:sz w:val="16"/>
                          <w:szCs w:val="16"/>
                          <w:lang w:eastAsia="ja-JP"/>
                        </w:rPr>
                        <w:t>ρ</w:t>
                      </w:r>
                      <w:r w:rsidR="00703E90" w:rsidRPr="00703E90">
                        <w:rPr>
                          <w:rFonts w:eastAsia="MS Mincho"/>
                          <w:color w:val="231F20"/>
                          <w:spacing w:val="-2"/>
                          <w:w w:val="105"/>
                          <w:sz w:val="16"/>
                          <w:szCs w:val="16"/>
                          <w:lang w:eastAsia="ja-JP"/>
                        </w:rPr>
                        <w:t>HV</w:t>
                      </w:r>
                      <w:bookmarkEnd w:id="7"/>
                      <w:r w:rsidR="00703E90">
                        <w:rPr>
                          <w:rFonts w:eastAsia="MS Mincho" w:hint="eastAsia"/>
                          <w:color w:val="231F20"/>
                          <w:spacing w:val="-2"/>
                          <w:w w:val="105"/>
                          <w:sz w:val="16"/>
                          <w:szCs w:val="16"/>
                          <w:lang w:eastAsia="ja-JP"/>
                        </w:rPr>
                        <w:t>)</w:t>
                      </w:r>
                    </w:p>
                  </w:txbxContent>
                </v:textbox>
              </v:shape>
            </w:pict>
          </mc:Fallback>
        </mc:AlternateContent>
      </w:r>
      <w:r w:rsidR="009B04C0" w:rsidRPr="00870339">
        <w:rPr>
          <w:rFonts w:ascii="SimSun" w:eastAsia="SimSun" w:cs="SimSun"/>
          <w:noProof/>
          <w:color w:val="000000" w:themeColor="text1"/>
          <w:sz w:val="20"/>
          <w:szCs w:val="20"/>
        </w:rPr>
        <mc:AlternateContent>
          <mc:Choice Requires="wps">
            <w:drawing>
              <wp:anchor distT="0" distB="0" distL="114300" distR="114300" simplePos="0" relativeHeight="251658254" behindDoc="0" locked="0" layoutInCell="1" allowOverlap="1" wp14:anchorId="61EAEB8B" wp14:editId="64AAB1F8">
                <wp:simplePos x="0" y="0"/>
                <wp:positionH relativeFrom="column">
                  <wp:posOffset>2867025</wp:posOffset>
                </wp:positionH>
                <wp:positionV relativeFrom="paragraph">
                  <wp:posOffset>49530</wp:posOffset>
                </wp:positionV>
                <wp:extent cx="1703705" cy="296355"/>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1703705" cy="296355"/>
                        </a:xfrm>
                        <a:prstGeom prst="rect">
                          <a:avLst/>
                        </a:prstGeom>
                        <a:noFill/>
                        <a:ln w="6350">
                          <a:noFill/>
                        </a:ln>
                      </wps:spPr>
                      <wps:txbx>
                        <w:txbxContent>
                          <w:p w14:paraId="0FBD4900" w14:textId="1953D33B" w:rsidR="009B04C0" w:rsidRPr="00742C25" w:rsidRDefault="009B04C0" w:rsidP="009B04C0">
                            <w:pPr>
                              <w:widowControl w:val="0"/>
                              <w:kinsoku w:val="0"/>
                              <w:overflowPunct w:val="0"/>
                              <w:autoSpaceDE w:val="0"/>
                              <w:autoSpaceDN w:val="0"/>
                              <w:adjustRightInd w:val="0"/>
                              <w:spacing w:before="61" w:line="276" w:lineRule="auto"/>
                              <w:rPr>
                                <w:rFonts w:eastAsia="MS Mincho"/>
                                <w:color w:val="231F20"/>
                                <w:spacing w:val="-4"/>
                                <w:w w:val="105"/>
                                <w:sz w:val="16"/>
                                <w:szCs w:val="16"/>
                                <w:lang w:eastAsia="ja-JP"/>
                              </w:rPr>
                            </w:pPr>
                            <w:r w:rsidRPr="00742C25">
                              <w:rPr>
                                <w:rFonts w:eastAsia="MS Mincho"/>
                                <w:color w:val="231F20"/>
                                <w:sz w:val="16"/>
                                <w:szCs w:val="16"/>
                              </w:rPr>
                              <w:t xml:space="preserve">Specific </w:t>
                            </w:r>
                            <w:r w:rsidRPr="00087C30">
                              <w:rPr>
                                <w:rFonts w:eastAsia="MS Mincho"/>
                                <w:color w:val="000000" w:themeColor="text1"/>
                                <w:sz w:val="16"/>
                                <w:szCs w:val="16"/>
                              </w:rPr>
                              <w:t>Different</w:t>
                            </w:r>
                            <w:r w:rsidRPr="00087C30">
                              <w:rPr>
                                <w:rFonts w:eastAsia="MS Mincho" w:hint="eastAsia"/>
                                <w:color w:val="000000" w:themeColor="text1"/>
                                <w:sz w:val="16"/>
                                <w:szCs w:val="16"/>
                                <w:lang w:eastAsia="ja-JP"/>
                              </w:rPr>
                              <w:t>i</w:t>
                            </w:r>
                            <w:r w:rsidRPr="00087C30">
                              <w:rPr>
                                <w:rFonts w:eastAsia="MS Mincho"/>
                                <w:color w:val="000000" w:themeColor="text1"/>
                                <w:sz w:val="16"/>
                                <w:szCs w:val="16"/>
                                <w:lang w:eastAsia="ja-JP"/>
                              </w:rPr>
                              <w:t>al</w:t>
                            </w:r>
                            <w:r w:rsidRPr="00087C30">
                              <w:rPr>
                                <w:rFonts w:eastAsia="MS Mincho"/>
                                <w:color w:val="000000" w:themeColor="text1"/>
                                <w:sz w:val="16"/>
                                <w:szCs w:val="16"/>
                              </w:rPr>
                              <w:t xml:space="preserve"> </w:t>
                            </w:r>
                            <w:r w:rsidRPr="00742C25">
                              <w:rPr>
                                <w:rFonts w:eastAsia="MS Mincho"/>
                                <w:color w:val="231F20"/>
                                <w:sz w:val="16"/>
                                <w:szCs w:val="16"/>
                              </w:rPr>
                              <w:t>Phas</w:t>
                            </w:r>
                            <w:r w:rsidR="00703E90">
                              <w:rPr>
                                <w:rFonts w:eastAsia="MS Mincho" w:hint="eastAsia"/>
                                <w:color w:val="231F20"/>
                                <w:sz w:val="16"/>
                                <w:szCs w:val="16"/>
                                <w:lang w:eastAsia="ja-JP"/>
                              </w:rPr>
                              <w:t>e (</w:t>
                            </w:r>
                            <w:r w:rsidR="00703E90" w:rsidRPr="00703E90">
                              <w:rPr>
                                <w:rFonts w:eastAsia="MS Mincho"/>
                                <w:color w:val="231F20"/>
                                <w:sz w:val="16"/>
                                <w:szCs w:val="16"/>
                                <w:lang w:eastAsia="ja-JP"/>
                              </w:rPr>
                              <w:t>KDP</w:t>
                            </w:r>
                            <w:r w:rsidR="00703E90">
                              <w:rPr>
                                <w:rFonts w:eastAsia="MS Mincho" w:hint="eastAsia"/>
                                <w:color w:val="231F20"/>
                                <w:sz w:val="16"/>
                                <w:szCs w:val="16"/>
                                <w:lang w:eastAsia="ja-JP"/>
                              </w:rPr>
                              <w:t>)</w:t>
                            </w:r>
                          </w:p>
                          <w:p w14:paraId="6BA65120" w14:textId="77777777" w:rsidR="009B04C0" w:rsidRPr="00742C25" w:rsidRDefault="009B04C0" w:rsidP="009B04C0">
                            <w:pPr>
                              <w:widowControl w:val="0"/>
                              <w:kinsoku w:val="0"/>
                              <w:overflowPunct w:val="0"/>
                              <w:autoSpaceDE w:val="0"/>
                              <w:autoSpaceDN w:val="0"/>
                              <w:adjustRightInd w:val="0"/>
                              <w:spacing w:before="61" w:line="276" w:lineRule="auto"/>
                              <w:rPr>
                                <w:rFonts w:eastAsia="MS Mincho"/>
                                <w:color w:val="231F20"/>
                                <w:spacing w:val="-2"/>
                                <w:w w:val="105"/>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AEB8B" id="テキスト ボックス 218" o:spid="_x0000_s1141" type="#_x0000_t202" style="position:absolute;left:0;text-align:left;margin-left:225.75pt;margin-top:3.9pt;width:134.15pt;height:23.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" filled="f" stroked="f" strokeweight=".5pt">
                <v:textbox>
                  <w:txbxContent>
                    <w:p w14:paraId="0FBD4900" w14:textId="1953D33B" w:rsidR="009B04C0" w:rsidRPr="00742C25" w:rsidRDefault="009B04C0" w:rsidP="009B04C0">
                      <w:pPr>
                        <w:widowControl w:val="0"/>
                        <w:kinsoku w:val="0"/>
                        <w:overflowPunct w:val="0"/>
                        <w:autoSpaceDE w:val="0"/>
                        <w:autoSpaceDN w:val="0"/>
                        <w:adjustRightInd w:val="0"/>
                        <w:spacing w:before="61" w:line="276" w:lineRule="auto"/>
                        <w:rPr>
                          <w:rFonts w:eastAsia="MS Mincho"/>
                          <w:color w:val="231F20"/>
                          <w:spacing w:val="-4"/>
                          <w:w w:val="105"/>
                          <w:sz w:val="16"/>
                          <w:szCs w:val="16"/>
                          <w:lang w:eastAsia="ja-JP"/>
                        </w:rPr>
                      </w:pPr>
                      <w:r w:rsidRPr="00742C25">
                        <w:rPr>
                          <w:rFonts w:eastAsia="MS Mincho"/>
                          <w:color w:val="231F20"/>
                          <w:sz w:val="16"/>
                          <w:szCs w:val="16"/>
                        </w:rPr>
                        <w:t xml:space="preserve">Specific </w:t>
                      </w:r>
                      <w:r w:rsidRPr="00087C30">
                        <w:rPr>
                          <w:rFonts w:eastAsia="MS Mincho"/>
                          <w:color w:val="000000" w:themeColor="text1"/>
                          <w:sz w:val="16"/>
                          <w:szCs w:val="16"/>
                        </w:rPr>
                        <w:t>Different</w:t>
                      </w:r>
                      <w:r w:rsidRPr="00087C30">
                        <w:rPr>
                          <w:rFonts w:eastAsia="MS Mincho" w:hint="eastAsia"/>
                          <w:color w:val="000000" w:themeColor="text1"/>
                          <w:sz w:val="16"/>
                          <w:szCs w:val="16"/>
                          <w:lang w:eastAsia="ja-JP"/>
                        </w:rPr>
                        <w:t>i</w:t>
                      </w:r>
                      <w:r w:rsidRPr="00087C30">
                        <w:rPr>
                          <w:rFonts w:eastAsia="MS Mincho"/>
                          <w:color w:val="000000" w:themeColor="text1"/>
                          <w:sz w:val="16"/>
                          <w:szCs w:val="16"/>
                          <w:lang w:eastAsia="ja-JP"/>
                        </w:rPr>
                        <w:t>al</w:t>
                      </w:r>
                      <w:r w:rsidRPr="00087C30">
                        <w:rPr>
                          <w:rFonts w:eastAsia="MS Mincho"/>
                          <w:color w:val="000000" w:themeColor="text1"/>
                          <w:sz w:val="16"/>
                          <w:szCs w:val="16"/>
                        </w:rPr>
                        <w:t xml:space="preserve"> </w:t>
                      </w:r>
                      <w:r w:rsidRPr="00742C25">
                        <w:rPr>
                          <w:rFonts w:eastAsia="MS Mincho"/>
                          <w:color w:val="231F20"/>
                          <w:sz w:val="16"/>
                          <w:szCs w:val="16"/>
                        </w:rPr>
                        <w:t>Phas</w:t>
                      </w:r>
                      <w:r w:rsidR="00703E90">
                        <w:rPr>
                          <w:rFonts w:eastAsia="MS Mincho" w:hint="eastAsia"/>
                          <w:color w:val="231F20"/>
                          <w:sz w:val="16"/>
                          <w:szCs w:val="16"/>
                          <w:lang w:eastAsia="ja-JP"/>
                        </w:rPr>
                        <w:t>e (</w:t>
                      </w:r>
                      <w:r w:rsidR="00703E90" w:rsidRPr="00703E90">
                        <w:rPr>
                          <w:rFonts w:eastAsia="MS Mincho"/>
                          <w:color w:val="231F20"/>
                          <w:sz w:val="16"/>
                          <w:szCs w:val="16"/>
                          <w:lang w:eastAsia="ja-JP"/>
                        </w:rPr>
                        <w:t>KDP</w:t>
                      </w:r>
                      <w:r w:rsidR="00703E90">
                        <w:rPr>
                          <w:rFonts w:eastAsia="MS Mincho" w:hint="eastAsia"/>
                          <w:color w:val="231F20"/>
                          <w:sz w:val="16"/>
                          <w:szCs w:val="16"/>
                          <w:lang w:eastAsia="ja-JP"/>
                        </w:rPr>
                        <w:t>)</w:t>
                      </w:r>
                    </w:p>
                    <w:p w14:paraId="6BA65120" w14:textId="77777777" w:rsidR="009B04C0" w:rsidRPr="00742C25" w:rsidRDefault="009B04C0" w:rsidP="009B04C0">
                      <w:pPr>
                        <w:widowControl w:val="0"/>
                        <w:kinsoku w:val="0"/>
                        <w:overflowPunct w:val="0"/>
                        <w:autoSpaceDE w:val="0"/>
                        <w:autoSpaceDN w:val="0"/>
                        <w:adjustRightInd w:val="0"/>
                        <w:spacing w:before="61" w:line="276" w:lineRule="auto"/>
                        <w:rPr>
                          <w:rFonts w:eastAsia="MS Mincho"/>
                          <w:color w:val="231F20"/>
                          <w:spacing w:val="-2"/>
                          <w:w w:val="105"/>
                          <w:sz w:val="16"/>
                          <w:szCs w:val="16"/>
                        </w:rPr>
                      </w:pPr>
                    </w:p>
                  </w:txbxContent>
                </v:textbox>
              </v:shape>
            </w:pict>
          </mc:Fallback>
        </mc:AlternateContent>
      </w:r>
    </w:p>
    <w:p w14:paraId="58010CF4" w14:textId="77777777" w:rsidR="009B04C0" w:rsidRPr="00870339" w:rsidRDefault="009B04C0" w:rsidP="009B04C0">
      <w:pPr>
        <w:widowControl w:val="0"/>
        <w:kinsoku w:val="0"/>
        <w:overflowPunct w:val="0"/>
        <w:autoSpaceDE w:val="0"/>
        <w:autoSpaceDN w:val="0"/>
        <w:adjustRightInd w:val="0"/>
        <w:spacing w:before="69" w:line="276" w:lineRule="auto"/>
        <w:ind w:right="196"/>
        <w:rPr>
          <w:rFonts w:ascii="SimSun" w:eastAsia="SimSun" w:cs="SimSun"/>
          <w:color w:val="000000" w:themeColor="text1"/>
          <w:sz w:val="18"/>
          <w:szCs w:val="18"/>
          <w:lang w:eastAsia="ja-JP"/>
        </w:rPr>
      </w:pPr>
      <w:r w:rsidRPr="00870339">
        <w:rPr>
          <w:rFonts w:ascii="GothicBBBPro-Medium" w:eastAsia="GothicBBBPro-Medium" w:hAnsi="CenturyOldStyle-Regular" w:cs="GothicBBBPro-Medium"/>
          <w:noProof/>
          <w:color w:val="000000" w:themeColor="text1"/>
          <w:sz w:val="18"/>
          <w:szCs w:val="18"/>
          <w:lang w:eastAsia="ja-JP"/>
        </w:rPr>
        <mc:AlternateContent>
          <mc:Choice Requires="wps">
            <w:drawing>
              <wp:anchor distT="0" distB="0" distL="114300" distR="114300" simplePos="0" relativeHeight="251658252" behindDoc="0" locked="0" layoutInCell="1" allowOverlap="1" wp14:anchorId="5D3CD04E" wp14:editId="0110359A">
                <wp:simplePos x="0" y="0"/>
                <wp:positionH relativeFrom="margin">
                  <wp:posOffset>1702435</wp:posOffset>
                </wp:positionH>
                <wp:positionV relativeFrom="paragraph">
                  <wp:posOffset>143798</wp:posOffset>
                </wp:positionV>
                <wp:extent cx="2788920" cy="442595"/>
                <wp:effectExtent l="0" t="0" r="0" b="0"/>
                <wp:wrapSquare wrapText="bothSides"/>
                <wp:docPr id="216" name="テキスト ボックス 216"/>
                <wp:cNvGraphicFramePr/>
                <a:graphic xmlns:a="http://schemas.openxmlformats.org/drawingml/2006/main">
                  <a:graphicData uri="http://schemas.microsoft.com/office/word/2010/wordprocessingShape">
                    <wps:wsp>
                      <wps:cNvSpPr txBox="1"/>
                      <wps:spPr>
                        <a:xfrm>
                          <a:off x="0" y="0"/>
                          <a:ext cx="2788920" cy="442595"/>
                        </a:xfrm>
                        <a:prstGeom prst="rect">
                          <a:avLst/>
                        </a:prstGeom>
                        <a:noFill/>
                        <a:ln w="6350">
                          <a:noFill/>
                        </a:ln>
                      </wps:spPr>
                      <wps:txbx>
                        <w:txbxContent>
                          <w:p w14:paraId="12FCB298" w14:textId="0A02F195" w:rsidR="009B04C0" w:rsidRPr="000002E0" w:rsidRDefault="009B04C0" w:rsidP="009B04C0">
                            <w:pPr>
                              <w:rPr>
                                <w:rFonts w:eastAsia="MS Mincho"/>
                                <w:sz w:val="20"/>
                                <w:szCs w:val="20"/>
                              </w:rPr>
                            </w:pPr>
                            <w:r w:rsidRPr="000002E0">
                              <w:rPr>
                                <w:rFonts w:eastAsia="MS Mincho"/>
                                <w:color w:val="231F20"/>
                                <w:w w:val="105"/>
                                <w:sz w:val="20"/>
                                <w:szCs w:val="20"/>
                                <w:lang w:eastAsia="ja-JP"/>
                              </w:rPr>
                              <w:t>Fig.</w:t>
                            </w:r>
                            <w:r w:rsidR="00976ECD">
                              <w:rPr>
                                <w:rFonts w:eastAsia="MS Mincho" w:hint="eastAsia"/>
                                <w:color w:val="231F20"/>
                                <w:w w:val="105"/>
                                <w:sz w:val="20"/>
                                <w:szCs w:val="20"/>
                                <w:lang w:eastAsia="ja-JP"/>
                              </w:rPr>
                              <w:t xml:space="preserve"> </w:t>
                            </w:r>
                            <w:r w:rsidR="00153EF9">
                              <w:rPr>
                                <w:rFonts w:eastAsia="MS Mincho" w:hint="eastAsia"/>
                                <w:color w:val="231F20"/>
                                <w:w w:val="105"/>
                                <w:sz w:val="20"/>
                                <w:szCs w:val="20"/>
                                <w:lang w:eastAsia="ja-JP"/>
                              </w:rPr>
                              <w:t>7</w:t>
                            </w:r>
                            <w:r w:rsidRPr="000002E0">
                              <w:rPr>
                                <w:rFonts w:eastAsia="MS Mincho"/>
                                <w:color w:val="231F20"/>
                                <w:w w:val="105"/>
                                <w:sz w:val="20"/>
                                <w:szCs w:val="20"/>
                                <w:lang w:eastAsia="ja-JP"/>
                              </w:rPr>
                              <w:t>.</w:t>
                            </w:r>
                            <w:r>
                              <w:rPr>
                                <w:rFonts w:eastAsia="MS Mincho"/>
                                <w:color w:val="231F20"/>
                                <w:w w:val="105"/>
                                <w:sz w:val="20"/>
                                <w:szCs w:val="20"/>
                              </w:rPr>
                              <w:t>3</w:t>
                            </w:r>
                            <w:r w:rsidR="00682BA8">
                              <w:rPr>
                                <w:rFonts w:eastAsia="MS Mincho" w:hint="eastAsia"/>
                                <w:color w:val="231F20"/>
                                <w:w w:val="105"/>
                                <w:sz w:val="20"/>
                                <w:szCs w:val="20"/>
                                <w:lang w:eastAsia="ja-JP"/>
                              </w:rPr>
                              <w:t>-1</w:t>
                            </w:r>
                            <w:r w:rsidRPr="000002E0">
                              <w:rPr>
                                <w:rFonts w:eastAsia="MS Mincho"/>
                                <w:color w:val="231F20"/>
                                <w:spacing w:val="40"/>
                                <w:w w:val="110"/>
                                <w:sz w:val="20"/>
                                <w:szCs w:val="20"/>
                                <w:lang w:eastAsia="ja-JP"/>
                              </w:rPr>
                              <w:t xml:space="preserve"> </w:t>
                            </w:r>
                            <w:r w:rsidRPr="000002E0">
                              <w:rPr>
                                <w:rFonts w:eastAsia="MS Mincho"/>
                                <w:color w:val="231F20"/>
                                <w:w w:val="110"/>
                                <w:sz w:val="20"/>
                                <w:szCs w:val="20"/>
                              </w:rPr>
                              <w:t>Example Image of Observation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CD04E" id="テキスト ボックス 216" o:spid="_x0000_s1142" type="#_x0000_t202" style="position:absolute;margin-left:134.05pt;margin-top:11.3pt;width:219.6pt;height:34.8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" filled="f" stroked="f" strokeweight=".5pt">
                <v:textbox>
                  <w:txbxContent>
                    <w:p w14:paraId="12FCB298" w14:textId="0A02F195" w:rsidR="009B04C0" w:rsidRPr="000002E0" w:rsidRDefault="009B04C0" w:rsidP="009B04C0">
                      <w:pPr>
                        <w:rPr>
                          <w:rFonts w:eastAsia="MS Mincho"/>
                          <w:sz w:val="20"/>
                          <w:szCs w:val="20"/>
                        </w:rPr>
                      </w:pPr>
                      <w:r w:rsidRPr="000002E0">
                        <w:rPr>
                          <w:rFonts w:eastAsia="MS Mincho"/>
                          <w:color w:val="231F20"/>
                          <w:w w:val="105"/>
                          <w:sz w:val="20"/>
                          <w:szCs w:val="20"/>
                          <w:lang w:eastAsia="ja-JP"/>
                        </w:rPr>
                        <w:t>Fig.</w:t>
                      </w:r>
                      <w:r w:rsidR="00976ECD">
                        <w:rPr>
                          <w:rFonts w:eastAsia="MS Mincho" w:hint="eastAsia"/>
                          <w:color w:val="231F20"/>
                          <w:w w:val="105"/>
                          <w:sz w:val="20"/>
                          <w:szCs w:val="20"/>
                          <w:lang w:eastAsia="ja-JP"/>
                        </w:rPr>
                        <w:t xml:space="preserve"> </w:t>
                      </w:r>
                      <w:r w:rsidR="00153EF9">
                        <w:rPr>
                          <w:rFonts w:eastAsia="MS Mincho" w:hint="eastAsia"/>
                          <w:color w:val="231F20"/>
                          <w:w w:val="105"/>
                          <w:sz w:val="20"/>
                          <w:szCs w:val="20"/>
                          <w:lang w:eastAsia="ja-JP"/>
                        </w:rPr>
                        <w:t>7</w:t>
                      </w:r>
                      <w:r w:rsidRPr="000002E0">
                        <w:rPr>
                          <w:rFonts w:eastAsia="MS Mincho"/>
                          <w:color w:val="231F20"/>
                          <w:w w:val="105"/>
                          <w:sz w:val="20"/>
                          <w:szCs w:val="20"/>
                          <w:lang w:eastAsia="ja-JP"/>
                        </w:rPr>
                        <w:t>.</w:t>
                      </w:r>
                      <w:r>
                        <w:rPr>
                          <w:rFonts w:eastAsia="MS Mincho"/>
                          <w:color w:val="231F20"/>
                          <w:w w:val="105"/>
                          <w:sz w:val="20"/>
                          <w:szCs w:val="20"/>
                        </w:rPr>
                        <w:t>3</w:t>
                      </w:r>
                      <w:r w:rsidR="00682BA8">
                        <w:rPr>
                          <w:rFonts w:eastAsia="MS Mincho" w:hint="eastAsia"/>
                          <w:color w:val="231F20"/>
                          <w:w w:val="105"/>
                          <w:sz w:val="20"/>
                          <w:szCs w:val="20"/>
                          <w:lang w:eastAsia="ja-JP"/>
                        </w:rPr>
                        <w:t>-1</w:t>
                      </w:r>
                      <w:r w:rsidRPr="000002E0">
                        <w:rPr>
                          <w:rFonts w:eastAsia="MS Mincho"/>
                          <w:color w:val="231F20"/>
                          <w:spacing w:val="40"/>
                          <w:w w:val="110"/>
                          <w:sz w:val="20"/>
                          <w:szCs w:val="20"/>
                          <w:lang w:eastAsia="ja-JP"/>
                        </w:rPr>
                        <w:t xml:space="preserve"> </w:t>
                      </w:r>
                      <w:r w:rsidRPr="000002E0">
                        <w:rPr>
                          <w:rFonts w:eastAsia="MS Mincho"/>
                          <w:color w:val="231F20"/>
                          <w:w w:val="110"/>
                          <w:sz w:val="20"/>
                          <w:szCs w:val="20"/>
                        </w:rPr>
                        <w:t>Example Image of Observation</w:t>
                      </w:r>
                    </w:p>
                  </w:txbxContent>
                </v:textbox>
                <w10:wrap type="square" anchorx="margin"/>
              </v:shape>
            </w:pict>
          </mc:Fallback>
        </mc:AlternateContent>
      </w:r>
    </w:p>
    <w:p w14:paraId="3B5AC129" w14:textId="77777777" w:rsidR="009B04C0" w:rsidRPr="00870339" w:rsidRDefault="009B04C0" w:rsidP="009B04C0">
      <w:pPr>
        <w:widowControl w:val="0"/>
        <w:kinsoku w:val="0"/>
        <w:overflowPunct w:val="0"/>
        <w:autoSpaceDE w:val="0"/>
        <w:autoSpaceDN w:val="0"/>
        <w:adjustRightInd w:val="0"/>
        <w:spacing w:before="94"/>
        <w:ind w:right="4322"/>
        <w:rPr>
          <w:rFonts w:ascii="SimSun" w:eastAsia="SimSun" w:cs="SimSun"/>
          <w:color w:val="000000" w:themeColor="text1"/>
          <w:w w:val="105"/>
          <w:sz w:val="18"/>
          <w:szCs w:val="18"/>
          <w:lang w:eastAsia="ja-JP"/>
        </w:rPr>
      </w:pPr>
    </w:p>
    <w:p w14:paraId="23B1178A" w14:textId="77777777" w:rsidR="009B04C0" w:rsidRPr="00870339" w:rsidRDefault="009B04C0" w:rsidP="009B04C0">
      <w:pPr>
        <w:rPr>
          <w:rFonts w:eastAsia="MS Mincho"/>
          <w:color w:val="000000" w:themeColor="text1"/>
          <w:lang w:eastAsia="ja-JP"/>
        </w:rPr>
      </w:pPr>
    </w:p>
    <w:p w14:paraId="5BE0D436" w14:textId="77777777" w:rsidR="009B04C0" w:rsidRPr="00870339" w:rsidRDefault="009B04C0" w:rsidP="00870339">
      <w:pPr>
        <w:pStyle w:val="Heading1"/>
        <w:numPr>
          <w:ilvl w:val="1"/>
          <w:numId w:val="21"/>
        </w:numPr>
        <w:ind w:left="426" w:hanging="426"/>
        <w:jc w:val="left"/>
        <w:rPr>
          <w:color w:val="000000" w:themeColor="text1"/>
          <w:u w:val="none"/>
        </w:rPr>
      </w:pPr>
      <w:r w:rsidRPr="00870339">
        <w:rPr>
          <w:color w:val="000000" w:themeColor="text1"/>
          <w:u w:val="none"/>
        </w:rPr>
        <w:t>Portability, maintainability and extensibility</w:t>
      </w:r>
    </w:p>
    <w:p w14:paraId="381A0F4B" w14:textId="5E635675" w:rsidR="009B04C0" w:rsidRPr="00870339" w:rsidRDefault="009B04C0" w:rsidP="00703E90">
      <w:pPr>
        <w:spacing w:beforeLines="50" w:before="120"/>
        <w:jc w:val="both"/>
        <w:rPr>
          <w:rFonts w:eastAsiaTheme="majorEastAsia"/>
          <w:color w:val="000000" w:themeColor="text1"/>
          <w:lang w:eastAsia="ja-JP"/>
        </w:rPr>
      </w:pPr>
      <w:r w:rsidRPr="00870339">
        <w:rPr>
          <w:rFonts w:eastAsiaTheme="majorEastAsia"/>
          <w:color w:val="000000" w:themeColor="text1"/>
          <w:lang w:eastAsia="ja-JP"/>
        </w:rPr>
        <w:t xml:space="preserve">The </w:t>
      </w:r>
      <w:r w:rsidR="003C4B8F" w:rsidRPr="00870339">
        <w:rPr>
          <w:rFonts w:eastAsia="MS Mincho" w:hint="eastAsia"/>
          <w:color w:val="000000" w:themeColor="text1"/>
          <w:lang w:eastAsia="ja-JP"/>
        </w:rPr>
        <w:t xml:space="preserve">compact </w:t>
      </w:r>
      <w:r w:rsidRPr="00870339">
        <w:rPr>
          <w:rFonts w:eastAsia="MS Mincho"/>
          <w:color w:val="000000" w:themeColor="text1"/>
          <w:lang w:eastAsia="ja-JP"/>
        </w:rPr>
        <w:t>X-band rainfall radar</w:t>
      </w:r>
      <w:r w:rsidRPr="00870339">
        <w:rPr>
          <w:rFonts w:eastAsiaTheme="majorEastAsia"/>
          <w:color w:val="000000" w:themeColor="text1"/>
          <w:lang w:eastAsia="ja-JP"/>
        </w:rPr>
        <w:t xml:space="preserve"> supports power input from 100 to 230 VAC. It can be operated with a single power cable and </w:t>
      </w:r>
      <w:r w:rsidR="0011538D" w:rsidRPr="00870339">
        <w:rPr>
          <w:rFonts w:eastAsiaTheme="majorEastAsia"/>
          <w:color w:val="000000" w:themeColor="text1"/>
          <w:lang w:eastAsia="ja-JP"/>
        </w:rPr>
        <w:t xml:space="preserve">an </w:t>
      </w:r>
      <w:r w:rsidR="007F68F4" w:rsidRPr="00870339">
        <w:rPr>
          <w:rFonts w:eastAsia="MS Mincho" w:hint="eastAsia"/>
          <w:color w:val="000000" w:themeColor="text1"/>
          <w:lang w:eastAsia="ja-JP"/>
        </w:rPr>
        <w:t>E</w:t>
      </w:r>
      <w:r w:rsidR="0011538D" w:rsidRPr="00870339">
        <w:rPr>
          <w:rFonts w:eastAsiaTheme="majorEastAsia"/>
          <w:color w:val="000000" w:themeColor="text1"/>
          <w:lang w:eastAsia="ja-JP"/>
        </w:rPr>
        <w:t>thernet network</w:t>
      </w:r>
      <w:r w:rsidRPr="00870339">
        <w:rPr>
          <w:rFonts w:eastAsiaTheme="majorEastAsia"/>
          <w:color w:val="000000" w:themeColor="text1"/>
          <w:lang w:eastAsia="ja-JP"/>
        </w:rPr>
        <w:t xml:space="preserve"> cable connected to the radar </w:t>
      </w:r>
      <w:r w:rsidR="0011538D" w:rsidRPr="00870339">
        <w:rPr>
          <w:rFonts w:eastAsiaTheme="majorEastAsia"/>
          <w:color w:val="000000" w:themeColor="text1"/>
          <w:lang w:eastAsia="ja-JP"/>
        </w:rPr>
        <w:t>control terminal</w:t>
      </w:r>
      <w:r w:rsidRPr="00870339">
        <w:rPr>
          <w:rFonts w:eastAsiaTheme="majorEastAsia"/>
          <w:color w:val="000000" w:themeColor="text1"/>
          <w:lang w:eastAsia="ja-JP"/>
        </w:rPr>
        <w:t xml:space="preserve">. Therefore, the number of cables required for installation has been significantly reduced compared to the </w:t>
      </w:r>
      <w:r w:rsidR="00DE5A62" w:rsidRPr="00870339">
        <w:rPr>
          <w:rFonts w:eastAsia="RyuminPro-Light" w:hint="eastAsia"/>
          <w:color w:val="000000" w:themeColor="text1"/>
          <w:lang w:eastAsia="ja-JP"/>
        </w:rPr>
        <w:t>conventional</w:t>
      </w:r>
      <w:r w:rsidR="00DE5A62" w:rsidRPr="00870339">
        <w:rPr>
          <w:rFonts w:eastAsia="RyuminPro-Light"/>
          <w:color w:val="000000" w:themeColor="text1"/>
          <w:lang w:eastAsia="ja-JP"/>
        </w:rPr>
        <w:t xml:space="preserve"> </w:t>
      </w:r>
      <w:r w:rsidRPr="00870339">
        <w:rPr>
          <w:rFonts w:eastAsiaTheme="majorEastAsia"/>
          <w:color w:val="000000" w:themeColor="text1"/>
          <w:lang w:eastAsia="ja-JP"/>
        </w:rPr>
        <w:t>X-band rainfall radar.</w:t>
      </w:r>
      <w:r w:rsidR="00155415" w:rsidRPr="00870339">
        <w:rPr>
          <w:rFonts w:eastAsia="MS Mincho" w:hint="eastAsia"/>
          <w:color w:val="000000" w:themeColor="text1"/>
          <w:lang w:eastAsia="ja-JP"/>
        </w:rPr>
        <w:t xml:space="preserve"> </w:t>
      </w:r>
      <w:r w:rsidRPr="00870339">
        <w:rPr>
          <w:rFonts w:eastAsiaTheme="majorEastAsia"/>
          <w:color w:val="000000" w:themeColor="text1"/>
          <w:lang w:eastAsia="ja-JP"/>
        </w:rPr>
        <w:t xml:space="preserve">Power consumption is approximately 75% lower than the </w:t>
      </w:r>
      <w:r w:rsidR="00DE5A62" w:rsidRPr="00870339">
        <w:rPr>
          <w:rFonts w:eastAsia="RyuminPro-Light" w:hint="eastAsia"/>
          <w:color w:val="000000" w:themeColor="text1"/>
          <w:lang w:eastAsia="ja-JP"/>
        </w:rPr>
        <w:t>conventional</w:t>
      </w:r>
      <w:r w:rsidR="00DE5A62" w:rsidRPr="00870339">
        <w:rPr>
          <w:rFonts w:eastAsia="RyuminPro-Light"/>
          <w:color w:val="000000" w:themeColor="text1"/>
          <w:lang w:eastAsia="ja-JP"/>
        </w:rPr>
        <w:t xml:space="preserve"> </w:t>
      </w:r>
      <w:r w:rsidRPr="00870339">
        <w:rPr>
          <w:rFonts w:eastAsiaTheme="majorEastAsia"/>
          <w:color w:val="000000" w:themeColor="text1"/>
          <w:lang w:eastAsia="ja-JP"/>
        </w:rPr>
        <w:t xml:space="preserve">X-band rainfall radar, the total </w:t>
      </w:r>
      <w:r w:rsidRPr="00870339">
        <w:rPr>
          <w:rFonts w:eastAsiaTheme="majorEastAsia" w:hint="eastAsia"/>
          <w:color w:val="000000" w:themeColor="text1"/>
          <w:lang w:eastAsia="ja-JP"/>
        </w:rPr>
        <w:t>weight</w:t>
      </w:r>
      <w:r w:rsidRPr="00870339">
        <w:rPr>
          <w:rFonts w:eastAsiaTheme="majorEastAsia"/>
          <w:color w:val="000000" w:themeColor="text1"/>
          <w:lang w:eastAsia="ja-JP"/>
        </w:rPr>
        <w:t xml:space="preserve"> of the equipment is less than 350 kg, and the structure is designed to resist earthquakes, so it can be used not only at fixed stations but also on vehicles and operated as a portable device. Since a general-purpose computer is used for radar monitoring and observation control, observation can be performed with the minimum configuration of the rainfall radar itself and a general-purpose computer required for system operation.</w:t>
      </w:r>
      <w:r w:rsidR="00155415" w:rsidRPr="00870339">
        <w:rPr>
          <w:rFonts w:eastAsia="MS Mincho" w:hint="eastAsia"/>
          <w:color w:val="000000" w:themeColor="text1"/>
          <w:lang w:eastAsia="ja-JP"/>
        </w:rPr>
        <w:t xml:space="preserve"> </w:t>
      </w:r>
      <w:r w:rsidRPr="00870339">
        <w:rPr>
          <w:rFonts w:eastAsiaTheme="majorEastAsia"/>
          <w:color w:val="000000" w:themeColor="text1"/>
          <w:lang w:eastAsia="ja-JP"/>
        </w:rPr>
        <w:t xml:space="preserve">As for maintainability, it has a Built-In </w:t>
      </w:r>
      <w:r w:rsidR="0011538D" w:rsidRPr="00870339">
        <w:rPr>
          <w:rFonts w:eastAsia="MS Mincho"/>
          <w:color w:val="000000" w:themeColor="text1"/>
          <w:lang w:eastAsia="ja-JP"/>
        </w:rPr>
        <w:t>Self-</w:t>
      </w:r>
      <w:r w:rsidRPr="00870339">
        <w:rPr>
          <w:rFonts w:eastAsiaTheme="majorEastAsia"/>
          <w:color w:val="000000" w:themeColor="text1"/>
          <w:lang w:eastAsia="ja-JP"/>
        </w:rPr>
        <w:t>Test (BI</w:t>
      </w:r>
      <w:r w:rsidR="0011538D" w:rsidRPr="00870339">
        <w:rPr>
          <w:rFonts w:eastAsia="MS Mincho"/>
          <w:color w:val="000000" w:themeColor="text1"/>
          <w:lang w:eastAsia="ja-JP"/>
        </w:rPr>
        <w:t>S</w:t>
      </w:r>
      <w:r w:rsidRPr="00870339">
        <w:rPr>
          <w:rFonts w:eastAsiaTheme="majorEastAsia"/>
          <w:color w:val="000000" w:themeColor="text1"/>
          <w:lang w:eastAsia="ja-JP"/>
        </w:rPr>
        <w:t xml:space="preserve">T) function for the antenna and TRX unit, enabling remote maintenance without using measuring equipment. </w:t>
      </w:r>
    </w:p>
    <w:p w14:paraId="5AC974F4" w14:textId="77777777" w:rsidR="009B04C0" w:rsidRPr="00870339" w:rsidRDefault="009B04C0" w:rsidP="009B04C0">
      <w:pPr>
        <w:rPr>
          <w:rFonts w:eastAsia="MS Mincho"/>
          <w:b/>
          <w:bCs/>
          <w:color w:val="000000" w:themeColor="text1"/>
          <w:lang w:eastAsia="ja-JP"/>
        </w:rPr>
      </w:pPr>
    </w:p>
    <w:p w14:paraId="6598167F" w14:textId="3C1475EF" w:rsidR="00F56339" w:rsidRPr="00870339" w:rsidRDefault="00F56339" w:rsidP="00870339">
      <w:pPr>
        <w:pStyle w:val="Heading1"/>
        <w:numPr>
          <w:ilvl w:val="1"/>
          <w:numId w:val="21"/>
        </w:numPr>
        <w:ind w:left="426" w:hanging="426"/>
        <w:jc w:val="left"/>
        <w:rPr>
          <w:color w:val="000000" w:themeColor="text1"/>
          <w:u w:val="none"/>
        </w:rPr>
      </w:pPr>
      <w:r w:rsidRPr="00870339">
        <w:rPr>
          <w:rFonts w:eastAsia="MS Mincho" w:hint="eastAsia"/>
          <w:color w:val="000000" w:themeColor="text1"/>
          <w:u w:val="none"/>
          <w:lang w:eastAsia="ja-JP"/>
        </w:rPr>
        <w:t>C</w:t>
      </w:r>
      <w:r w:rsidRPr="00870339">
        <w:rPr>
          <w:color w:val="000000" w:themeColor="text1"/>
          <w:u w:val="none"/>
        </w:rPr>
        <w:t>omparison with surface rainfall</w:t>
      </w:r>
    </w:p>
    <w:p w14:paraId="460FC4ED" w14:textId="580D9074" w:rsidR="009B04C0" w:rsidRPr="00870339" w:rsidRDefault="009B04C0" w:rsidP="00703E90">
      <w:pPr>
        <w:widowControl w:val="0"/>
        <w:autoSpaceDE w:val="0"/>
        <w:autoSpaceDN w:val="0"/>
        <w:adjustRightInd w:val="0"/>
        <w:spacing w:beforeLines="50" w:before="120"/>
        <w:jc w:val="both"/>
        <w:rPr>
          <w:rFonts w:eastAsia="MS Mincho"/>
          <w:lang w:eastAsia="ja-JP"/>
        </w:rPr>
      </w:pPr>
      <w:r w:rsidRPr="00870339">
        <w:rPr>
          <w:rFonts w:eastAsia="MS Mincho"/>
          <w:lang w:eastAsia="ja-JP"/>
        </w:rPr>
        <w:t xml:space="preserve">The observational data obtained by the </w:t>
      </w:r>
      <w:r w:rsidRPr="00870339">
        <w:rPr>
          <w:rFonts w:eastAsiaTheme="majorEastAsia"/>
        </w:rPr>
        <w:t>X-band dual-polarized solid-state rainfall radar</w:t>
      </w:r>
      <w:r w:rsidRPr="00870339">
        <w:rPr>
          <w:rFonts w:eastAsia="MS Mincho"/>
          <w:lang w:eastAsia="ja-JP"/>
        </w:rPr>
        <w:t xml:space="preserve"> </w:t>
      </w:r>
      <w:r w:rsidR="007F68F4" w:rsidRPr="00870339">
        <w:rPr>
          <w:rFonts w:eastAsia="MS Mincho"/>
          <w:lang w:eastAsia="ja-JP"/>
        </w:rPr>
        <w:t>were</w:t>
      </w:r>
      <w:r w:rsidRPr="00870339">
        <w:rPr>
          <w:rFonts w:eastAsia="MS Mincho"/>
          <w:lang w:eastAsia="ja-JP"/>
        </w:rPr>
        <w:t xml:space="preserve"> compared with that obtained by ground rain gauges, and the optimal values of the calculation </w:t>
      </w:r>
      <w:r w:rsidRPr="00870339">
        <w:rPr>
          <w:rFonts w:eastAsia="MS Mincho"/>
          <w:lang w:eastAsia="ja-JP"/>
        </w:rPr>
        <w:lastRenderedPageBreak/>
        <w:t>parameters for the radar rainfall values were determined so that the radar rainfall values matched the ground rainfall values.</w:t>
      </w:r>
      <w:r w:rsidR="00155415" w:rsidRPr="00870339">
        <w:rPr>
          <w:rFonts w:eastAsia="MS Mincho" w:hint="eastAsia"/>
          <w:lang w:eastAsia="ja-JP"/>
        </w:rPr>
        <w:t xml:space="preserve"> </w:t>
      </w:r>
      <w:r w:rsidRPr="00870339">
        <w:rPr>
          <w:rFonts w:eastAsia="MS Mincho"/>
          <w:lang w:eastAsia="ja-JP"/>
        </w:rPr>
        <w:t>Fig.</w:t>
      </w:r>
      <w:r w:rsidR="00976ECD" w:rsidRPr="00870339">
        <w:rPr>
          <w:rFonts w:eastAsia="MS Mincho" w:hint="eastAsia"/>
          <w:lang w:eastAsia="ja-JP"/>
        </w:rPr>
        <w:t xml:space="preserve"> </w:t>
      </w:r>
      <w:r w:rsidR="00153EF9" w:rsidRPr="00870339">
        <w:rPr>
          <w:rFonts w:eastAsia="MS Mincho" w:hint="eastAsia"/>
          <w:lang w:eastAsia="ja-JP"/>
        </w:rPr>
        <w:t>7</w:t>
      </w:r>
      <w:r w:rsidRPr="00870339">
        <w:rPr>
          <w:rFonts w:eastAsia="MS Mincho"/>
          <w:lang w:eastAsia="ja-JP"/>
        </w:rPr>
        <w:t xml:space="preserve">.5-1 shows a comparison of the correlation results in the rainfall intensity between the </w:t>
      </w:r>
      <w:r w:rsidRPr="00870339">
        <w:rPr>
          <w:rFonts w:eastAsiaTheme="majorEastAsia"/>
          <w:lang w:eastAsia="ja-JP"/>
        </w:rPr>
        <w:t>X-band rainfall radar</w:t>
      </w:r>
      <w:r w:rsidRPr="00870339">
        <w:rPr>
          <w:rFonts w:eastAsia="MS Mincho"/>
          <w:lang w:eastAsia="ja-JP"/>
        </w:rPr>
        <w:t xml:space="preserve"> and the ground rain gauge before and after parameter optimization.</w:t>
      </w:r>
    </w:p>
    <w:p w14:paraId="66028678" w14:textId="77777777" w:rsidR="009B04C0" w:rsidRPr="00870339" w:rsidRDefault="009B04C0" w:rsidP="009B04C0">
      <w:pPr>
        <w:widowControl w:val="0"/>
        <w:autoSpaceDE w:val="0"/>
        <w:autoSpaceDN w:val="0"/>
        <w:adjustRightInd w:val="0"/>
        <w:jc w:val="both"/>
        <w:rPr>
          <w:rFonts w:ascii="MS Mincho" w:eastAsia="MS Mincho" w:hAnsi="MS Mincho" w:cs="RyuminPro-Light"/>
          <w:sz w:val="21"/>
          <w:szCs w:val="21"/>
          <w:lang w:eastAsia="ja-JP"/>
        </w:rPr>
      </w:pPr>
    </w:p>
    <w:p w14:paraId="09EDA9A6" w14:textId="214D8731" w:rsidR="009B04C0" w:rsidRPr="00870339" w:rsidRDefault="00AD2788" w:rsidP="009B04C0">
      <w:pPr>
        <w:widowControl w:val="0"/>
        <w:autoSpaceDE w:val="0"/>
        <w:autoSpaceDN w:val="0"/>
        <w:adjustRightInd w:val="0"/>
        <w:spacing w:before="120"/>
        <w:ind w:firstLineChars="100" w:firstLine="240"/>
        <w:jc w:val="center"/>
        <w:rPr>
          <w:rFonts w:ascii="MS Mincho" w:eastAsia="MS Mincho" w:hAnsi="MS Mincho" w:cs="RyuminPro-Light"/>
          <w:sz w:val="21"/>
          <w:szCs w:val="21"/>
          <w:lang w:eastAsia="ja-JP"/>
        </w:rPr>
      </w:pPr>
      <w:r w:rsidRPr="00870339">
        <w:rPr>
          <w:rFonts w:eastAsiaTheme="majorEastAsia"/>
          <w:noProof/>
          <w:lang w:eastAsia="ja-JP"/>
        </w:rPr>
        <mc:AlternateContent>
          <mc:Choice Requires="wps">
            <w:drawing>
              <wp:anchor distT="0" distB="0" distL="114300" distR="114300" simplePos="0" relativeHeight="251700256" behindDoc="0" locked="0" layoutInCell="1" allowOverlap="1" wp14:anchorId="364822D5" wp14:editId="1F149647">
                <wp:simplePos x="0" y="0"/>
                <wp:positionH relativeFrom="column">
                  <wp:posOffset>4994547</wp:posOffset>
                </wp:positionH>
                <wp:positionV relativeFrom="paragraph">
                  <wp:posOffset>623570</wp:posOffset>
                </wp:positionV>
                <wp:extent cx="898072" cy="838200"/>
                <wp:effectExtent l="0" t="0" r="0" b="0"/>
                <wp:wrapNone/>
                <wp:docPr id="2989601" name="テキスト ボックス 1"/>
                <wp:cNvGraphicFramePr/>
                <a:graphic xmlns:a="http://schemas.openxmlformats.org/drawingml/2006/main">
                  <a:graphicData uri="http://schemas.microsoft.com/office/word/2010/wordprocessingShape">
                    <wps:wsp>
                      <wps:cNvSpPr txBox="1"/>
                      <wps:spPr>
                        <a:xfrm>
                          <a:off x="0" y="0"/>
                          <a:ext cx="898072" cy="838200"/>
                        </a:xfrm>
                        <a:prstGeom prst="rect">
                          <a:avLst/>
                        </a:prstGeom>
                        <a:solidFill>
                          <a:schemeClr val="lt1"/>
                        </a:solidFill>
                        <a:ln w="6350">
                          <a:noFill/>
                        </a:ln>
                      </wps:spPr>
                      <wps:txbx>
                        <w:txbxContent>
                          <w:p w14:paraId="7C555521" w14:textId="77777777" w:rsidR="00AD2788" w:rsidRPr="00870339" w:rsidRDefault="00AD2788" w:rsidP="00AD2788">
                            <w:pPr>
                              <w:rPr>
                                <w:rFonts w:eastAsia="MS Mincho"/>
                                <w:sz w:val="12"/>
                                <w:szCs w:val="12"/>
                                <w:lang w:eastAsia="ja-JP"/>
                              </w:rPr>
                            </w:pPr>
                            <w:r w:rsidRPr="00870339">
                              <w:rPr>
                                <w:rFonts w:eastAsia="MS Mincho"/>
                                <w:sz w:val="12"/>
                                <w:szCs w:val="12"/>
                                <w:lang w:eastAsia="ja-JP"/>
                              </w:rPr>
                              <w:t>Parameters</w:t>
                            </w:r>
                          </w:p>
                          <w:p w14:paraId="70AFD4FC" w14:textId="015629A4" w:rsidR="00AD2788" w:rsidRPr="00870339" w:rsidRDefault="00AD2788" w:rsidP="00AD2788">
                            <w:pPr>
                              <w:rPr>
                                <w:rFonts w:eastAsia="MS Mincho"/>
                                <w:sz w:val="12"/>
                                <w:szCs w:val="12"/>
                                <w:lang w:eastAsia="ja-JP"/>
                              </w:rPr>
                            </w:pPr>
                            <w:r w:rsidRPr="00870339">
                              <w:rPr>
                                <w:rFonts w:eastAsia="MS Mincho"/>
                                <w:sz w:val="12"/>
                                <w:szCs w:val="12"/>
                                <w:lang w:eastAsia="ja-JP"/>
                              </w:rPr>
                              <w:t xml:space="preserve">  B</w:t>
                            </w:r>
                            <w:r w:rsidRPr="00870339">
                              <w:rPr>
                                <w:rFonts w:eastAsia="MS Mincho" w:hint="eastAsia"/>
                                <w:sz w:val="12"/>
                                <w:szCs w:val="12"/>
                                <w:lang w:eastAsia="ja-JP"/>
                              </w:rPr>
                              <w:t xml:space="preserve"> </w:t>
                            </w:r>
                            <w:r w:rsidRPr="00870339">
                              <w:rPr>
                                <w:rFonts w:eastAsia="MS Mincho"/>
                                <w:sz w:val="12"/>
                                <w:szCs w:val="12"/>
                                <w:lang w:eastAsia="ja-JP"/>
                              </w:rPr>
                              <w:t>=</w:t>
                            </w:r>
                            <w:r w:rsidRPr="00870339">
                              <w:rPr>
                                <w:rFonts w:eastAsia="MS Mincho" w:hint="eastAsia"/>
                                <w:sz w:val="12"/>
                                <w:szCs w:val="12"/>
                                <w:lang w:eastAsia="ja-JP"/>
                              </w:rPr>
                              <w:t xml:space="preserve"> 130</w:t>
                            </w:r>
                            <w:r w:rsidRPr="00870339">
                              <w:rPr>
                                <w:rFonts w:eastAsia="MS Mincho"/>
                                <w:sz w:val="12"/>
                                <w:szCs w:val="12"/>
                                <w:lang w:eastAsia="ja-JP"/>
                              </w:rPr>
                              <w:t>, β</w:t>
                            </w:r>
                            <w:r w:rsidRPr="00870339">
                              <w:rPr>
                                <w:rFonts w:eastAsia="MS Mincho" w:hint="eastAsia"/>
                                <w:sz w:val="12"/>
                                <w:szCs w:val="12"/>
                                <w:lang w:eastAsia="ja-JP"/>
                              </w:rPr>
                              <w:t xml:space="preserve"> </w:t>
                            </w:r>
                            <w:r w:rsidRPr="00870339">
                              <w:rPr>
                                <w:rFonts w:eastAsia="MS Mincho"/>
                                <w:sz w:val="12"/>
                                <w:szCs w:val="12"/>
                                <w:lang w:eastAsia="ja-JP"/>
                              </w:rPr>
                              <w:t>=</w:t>
                            </w:r>
                            <w:r w:rsidRPr="00870339">
                              <w:rPr>
                                <w:rFonts w:eastAsia="MS Mincho" w:hint="eastAsia"/>
                                <w:sz w:val="12"/>
                                <w:szCs w:val="12"/>
                                <w:lang w:eastAsia="ja-JP"/>
                              </w:rPr>
                              <w:t xml:space="preserve"> </w:t>
                            </w:r>
                            <w:r w:rsidRPr="00870339">
                              <w:rPr>
                                <w:rFonts w:eastAsia="MS Mincho"/>
                                <w:sz w:val="12"/>
                                <w:szCs w:val="12"/>
                                <w:lang w:eastAsia="ja-JP"/>
                              </w:rPr>
                              <w:t>1.</w:t>
                            </w:r>
                            <w:r w:rsidRPr="00870339">
                              <w:rPr>
                                <w:rFonts w:eastAsia="MS Mincho" w:hint="eastAsia"/>
                                <w:sz w:val="12"/>
                                <w:szCs w:val="12"/>
                                <w:lang w:eastAsia="ja-JP"/>
                              </w:rPr>
                              <w:t>8</w:t>
                            </w:r>
                          </w:p>
                          <w:p w14:paraId="248ACD72" w14:textId="77777777" w:rsidR="00AD2788" w:rsidRPr="00870339" w:rsidRDefault="00AD2788" w:rsidP="00AD2788">
                            <w:pPr>
                              <w:rPr>
                                <w:rFonts w:eastAsia="MS Mincho"/>
                                <w:sz w:val="12"/>
                                <w:szCs w:val="12"/>
                                <w:lang w:eastAsia="ja-JP"/>
                              </w:rPr>
                            </w:pPr>
                            <w:r w:rsidRPr="00870339">
                              <w:rPr>
                                <w:rFonts w:eastAsia="MS Mincho"/>
                                <w:sz w:val="12"/>
                                <w:szCs w:val="12"/>
                                <w:lang w:eastAsia="ja-JP"/>
                              </w:rPr>
                              <w:t xml:space="preserve">  A</w:t>
                            </w:r>
                            <w:r w:rsidRPr="00870339">
                              <w:rPr>
                                <w:rFonts w:eastAsia="MS Mincho" w:hint="eastAsia"/>
                                <w:sz w:val="12"/>
                                <w:szCs w:val="12"/>
                                <w:lang w:eastAsia="ja-JP"/>
                              </w:rPr>
                              <w:t xml:space="preserve"> </w:t>
                            </w:r>
                            <w:r w:rsidRPr="00870339">
                              <w:rPr>
                                <w:rFonts w:eastAsia="MS Mincho"/>
                                <w:sz w:val="12"/>
                                <w:szCs w:val="12"/>
                                <w:lang w:eastAsia="ja-JP"/>
                              </w:rPr>
                              <w:t>=</w:t>
                            </w:r>
                            <w:r w:rsidRPr="00870339">
                              <w:rPr>
                                <w:rFonts w:eastAsia="MS Mincho" w:hint="eastAsia"/>
                                <w:sz w:val="12"/>
                                <w:szCs w:val="12"/>
                                <w:lang w:eastAsia="ja-JP"/>
                              </w:rPr>
                              <w:t xml:space="preserve"> </w:t>
                            </w:r>
                            <w:r w:rsidRPr="00870339">
                              <w:rPr>
                                <w:rFonts w:eastAsia="MS Mincho"/>
                                <w:sz w:val="12"/>
                                <w:szCs w:val="12"/>
                                <w:lang w:eastAsia="ja-JP"/>
                              </w:rPr>
                              <w:t>129, b</w:t>
                            </w:r>
                            <w:r w:rsidRPr="00870339">
                              <w:rPr>
                                <w:rFonts w:eastAsia="MS Mincho" w:hint="eastAsia"/>
                                <w:sz w:val="12"/>
                                <w:szCs w:val="12"/>
                                <w:lang w:eastAsia="ja-JP"/>
                              </w:rPr>
                              <w:t xml:space="preserve"> </w:t>
                            </w:r>
                            <w:r w:rsidRPr="00870339">
                              <w:rPr>
                                <w:rFonts w:eastAsia="MS Mincho"/>
                                <w:sz w:val="12"/>
                                <w:szCs w:val="12"/>
                                <w:lang w:eastAsia="ja-JP"/>
                              </w:rPr>
                              <w:t>=</w:t>
                            </w:r>
                            <w:r w:rsidRPr="00870339">
                              <w:rPr>
                                <w:rFonts w:eastAsia="MS Mincho" w:hint="eastAsia"/>
                                <w:sz w:val="12"/>
                                <w:szCs w:val="12"/>
                                <w:lang w:eastAsia="ja-JP"/>
                              </w:rPr>
                              <w:t xml:space="preserve"> </w:t>
                            </w:r>
                            <w:r w:rsidRPr="00870339">
                              <w:rPr>
                                <w:rFonts w:eastAsia="MS Mincho"/>
                                <w:sz w:val="12"/>
                                <w:szCs w:val="12"/>
                                <w:lang w:eastAsia="ja-JP"/>
                              </w:rPr>
                              <w:t>0.85</w:t>
                            </w:r>
                          </w:p>
                          <w:p w14:paraId="7BF858AA" w14:textId="5769CB6F" w:rsidR="00AD2788" w:rsidRPr="00870339" w:rsidRDefault="00AD2788" w:rsidP="00AD2788">
                            <w:pPr>
                              <w:rPr>
                                <w:rFonts w:eastAsia="MS Mincho"/>
                                <w:sz w:val="12"/>
                                <w:szCs w:val="12"/>
                                <w:lang w:eastAsia="ja-JP"/>
                              </w:rPr>
                            </w:pPr>
                            <w:r w:rsidRPr="00870339">
                              <w:rPr>
                                <w:rFonts w:eastAsia="MS Mincho"/>
                                <w:sz w:val="12"/>
                                <w:szCs w:val="12"/>
                                <w:lang w:eastAsia="ja-JP"/>
                              </w:rPr>
                              <w:t xml:space="preserve">  Z</w:t>
                            </w:r>
                            <w:r w:rsidRPr="00870339">
                              <w:rPr>
                                <w:rFonts w:eastAsia="MS Mincho" w:hint="eastAsia"/>
                                <w:sz w:val="12"/>
                                <w:szCs w:val="12"/>
                                <w:lang w:eastAsia="ja-JP"/>
                              </w:rPr>
                              <w:t xml:space="preserve"> </w:t>
                            </w:r>
                            <w:r w:rsidRPr="00870339">
                              <w:rPr>
                                <w:rFonts w:eastAsia="MS Mincho"/>
                                <w:sz w:val="12"/>
                                <w:szCs w:val="12"/>
                                <w:lang w:eastAsia="ja-JP"/>
                              </w:rPr>
                              <w:t>&gt;=</w:t>
                            </w:r>
                            <w:r w:rsidRPr="00870339">
                              <w:rPr>
                                <w:rFonts w:eastAsia="MS Mincho" w:hint="eastAsia"/>
                                <w:sz w:val="12"/>
                                <w:szCs w:val="12"/>
                                <w:lang w:eastAsia="ja-JP"/>
                              </w:rPr>
                              <w:t xml:space="preserve"> 25</w:t>
                            </w:r>
                          </w:p>
                          <w:p w14:paraId="016E7230" w14:textId="109E9CFF" w:rsidR="00AD2788" w:rsidRPr="00870339" w:rsidRDefault="00AD2788" w:rsidP="00AD2788">
                            <w:pPr>
                              <w:rPr>
                                <w:rFonts w:eastAsia="MS Mincho"/>
                                <w:sz w:val="12"/>
                                <w:szCs w:val="12"/>
                                <w:lang w:eastAsia="ja-JP"/>
                              </w:rPr>
                            </w:pPr>
                            <w:r w:rsidRPr="00870339">
                              <w:rPr>
                                <w:rFonts w:eastAsia="MS Mincho"/>
                                <w:sz w:val="12"/>
                                <w:szCs w:val="12"/>
                                <w:lang w:eastAsia="ja-JP"/>
                              </w:rPr>
                              <w:t xml:space="preserve">  ρHV</w:t>
                            </w:r>
                            <w:r w:rsidRPr="00870339">
                              <w:rPr>
                                <w:rFonts w:eastAsia="MS Mincho" w:hint="eastAsia"/>
                                <w:sz w:val="12"/>
                                <w:szCs w:val="12"/>
                                <w:lang w:eastAsia="ja-JP"/>
                              </w:rPr>
                              <w:t xml:space="preserve"> </w:t>
                            </w:r>
                            <w:r w:rsidRPr="00870339">
                              <w:rPr>
                                <w:rFonts w:eastAsia="MS Mincho"/>
                                <w:sz w:val="12"/>
                                <w:szCs w:val="12"/>
                                <w:lang w:eastAsia="ja-JP"/>
                              </w:rPr>
                              <w:t>&gt;=</w:t>
                            </w:r>
                            <w:r w:rsidRPr="00870339">
                              <w:rPr>
                                <w:rFonts w:eastAsia="MS Mincho" w:hint="eastAsia"/>
                                <w:sz w:val="12"/>
                                <w:szCs w:val="12"/>
                                <w:lang w:eastAsia="ja-JP"/>
                              </w:rPr>
                              <w:t xml:space="preserve"> </w:t>
                            </w:r>
                            <w:r w:rsidRPr="00870339">
                              <w:rPr>
                                <w:rFonts w:eastAsia="MS Mincho"/>
                                <w:sz w:val="12"/>
                                <w:szCs w:val="12"/>
                                <w:lang w:eastAsia="ja-JP"/>
                              </w:rPr>
                              <w:t>0.8</w:t>
                            </w:r>
                          </w:p>
                          <w:p w14:paraId="051F5BCE" w14:textId="77777777" w:rsidR="00AD2788" w:rsidRPr="00AD2788" w:rsidRDefault="00AD2788" w:rsidP="00AD2788">
                            <w:pPr>
                              <w:rPr>
                                <w:rFonts w:eastAsia="MS Mincho"/>
                                <w:sz w:val="12"/>
                                <w:szCs w:val="12"/>
                                <w:lang w:eastAsia="ja-JP"/>
                              </w:rPr>
                            </w:pPr>
                            <w:r w:rsidRPr="00870339">
                              <w:rPr>
                                <w:rFonts w:eastAsia="MS Mincho"/>
                                <w:sz w:val="12"/>
                                <w:szCs w:val="12"/>
                                <w:lang w:eastAsia="ja-JP"/>
                              </w:rPr>
                              <w:t xml:space="preserve">  0.3</w:t>
                            </w:r>
                            <w:r w:rsidRPr="00870339">
                              <w:rPr>
                                <w:rFonts w:eastAsia="MS Mincho" w:hint="eastAsia"/>
                                <w:sz w:val="12"/>
                                <w:szCs w:val="12"/>
                                <w:lang w:eastAsia="ja-JP"/>
                              </w:rPr>
                              <w:t xml:space="preserve"> </w:t>
                            </w:r>
                            <w:r w:rsidRPr="00870339">
                              <w:rPr>
                                <w:rFonts w:eastAsia="MS Mincho"/>
                                <w:sz w:val="12"/>
                                <w:szCs w:val="12"/>
                                <w:lang w:eastAsia="ja-JP"/>
                              </w:rPr>
                              <w:t>&lt;=</w:t>
                            </w:r>
                            <w:r w:rsidRPr="00870339">
                              <w:rPr>
                                <w:rFonts w:eastAsia="MS Mincho" w:hint="eastAsia"/>
                                <w:sz w:val="12"/>
                                <w:szCs w:val="12"/>
                                <w:lang w:eastAsia="ja-JP"/>
                              </w:rPr>
                              <w:t xml:space="preserve"> </w:t>
                            </w:r>
                            <w:r w:rsidRPr="00870339">
                              <w:rPr>
                                <w:rFonts w:eastAsia="MS Mincho"/>
                                <w:sz w:val="12"/>
                                <w:szCs w:val="12"/>
                                <w:lang w:eastAsia="ja-JP"/>
                              </w:rPr>
                              <w:t>KDP</w:t>
                            </w:r>
                            <w:r w:rsidRPr="00870339">
                              <w:rPr>
                                <w:rFonts w:eastAsia="MS Mincho" w:hint="eastAsia"/>
                                <w:sz w:val="12"/>
                                <w:szCs w:val="12"/>
                                <w:lang w:eastAsia="ja-JP"/>
                              </w:rPr>
                              <w:t xml:space="preserve"> </w:t>
                            </w:r>
                            <w:r w:rsidRPr="00870339">
                              <w:rPr>
                                <w:rFonts w:eastAsia="MS Mincho"/>
                                <w:sz w:val="12"/>
                                <w:szCs w:val="12"/>
                                <w:lang w:eastAsia="ja-JP"/>
                              </w:rPr>
                              <w:t>&lt;=</w:t>
                            </w:r>
                            <w:r w:rsidRPr="00870339">
                              <w:rPr>
                                <w:rFonts w:eastAsia="MS Mincho" w:hint="eastAsia"/>
                                <w:sz w:val="12"/>
                                <w:szCs w:val="12"/>
                                <w:lang w:eastAsia="ja-JP"/>
                              </w:rPr>
                              <w:t xml:space="preserve"> </w:t>
                            </w:r>
                            <w:r w:rsidRPr="00870339">
                              <w:rPr>
                                <w:rFonts w:eastAsia="MS Mincho"/>
                                <w:sz w:val="12"/>
                                <w:szCs w:val="12"/>
                                <w:lang w:eastAsia="ja-JP"/>
                              </w:rPr>
                              <w:t>10.0</w:t>
                            </w:r>
                          </w:p>
                          <w:p w14:paraId="1F11A270" w14:textId="77777777" w:rsidR="00AD2788" w:rsidRPr="00870339" w:rsidRDefault="00AD2788">
                            <w:pPr>
                              <w:rPr>
                                <w:rFonts w:eastAsia="MS Mincho"/>
                                <w:sz w:val="12"/>
                                <w:szCs w:val="12"/>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822D5" id="_x0000_s1143" type="#_x0000_t202" style="position:absolute;left:0;text-align:left;margin-left:393.25pt;margin-top:49.1pt;width:70.7pt;height:66pt;z-index:2517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" fillcolor="white [3201]" stroked="f" strokeweight=".5pt">
                <v:textbox>
                  <w:txbxContent>
                    <w:p w14:paraId="7C555521" w14:textId="77777777" w:rsidR="00AD2788" w:rsidRPr="00870339" w:rsidRDefault="00AD2788" w:rsidP="00AD2788">
                      <w:pPr>
                        <w:rPr>
                          <w:rFonts w:eastAsia="MS Mincho"/>
                          <w:sz w:val="12"/>
                          <w:szCs w:val="12"/>
                          <w:lang w:eastAsia="ja-JP"/>
                        </w:rPr>
                      </w:pPr>
                      <w:r w:rsidRPr="00870339">
                        <w:rPr>
                          <w:rFonts w:eastAsia="MS Mincho"/>
                          <w:sz w:val="12"/>
                          <w:szCs w:val="12"/>
                          <w:lang w:eastAsia="ja-JP"/>
                        </w:rPr>
                        <w:t>Parameters</w:t>
                      </w:r>
                    </w:p>
                    <w:p w14:paraId="70AFD4FC" w14:textId="015629A4" w:rsidR="00AD2788" w:rsidRPr="00870339" w:rsidRDefault="00AD2788" w:rsidP="00AD2788">
                      <w:pPr>
                        <w:rPr>
                          <w:rFonts w:eastAsia="MS Mincho"/>
                          <w:sz w:val="12"/>
                          <w:szCs w:val="12"/>
                          <w:lang w:eastAsia="ja-JP"/>
                        </w:rPr>
                      </w:pPr>
                      <w:r w:rsidRPr="00870339">
                        <w:rPr>
                          <w:rFonts w:eastAsia="MS Mincho"/>
                          <w:sz w:val="12"/>
                          <w:szCs w:val="12"/>
                          <w:lang w:eastAsia="ja-JP"/>
                        </w:rPr>
                        <w:t xml:space="preserve">  B</w:t>
                      </w:r>
                      <w:r w:rsidRPr="00870339">
                        <w:rPr>
                          <w:rFonts w:eastAsia="MS Mincho" w:hint="eastAsia"/>
                          <w:sz w:val="12"/>
                          <w:szCs w:val="12"/>
                          <w:lang w:eastAsia="ja-JP"/>
                        </w:rPr>
                        <w:t xml:space="preserve"> </w:t>
                      </w:r>
                      <w:r w:rsidRPr="00870339">
                        <w:rPr>
                          <w:rFonts w:eastAsia="MS Mincho"/>
                          <w:sz w:val="12"/>
                          <w:szCs w:val="12"/>
                          <w:lang w:eastAsia="ja-JP"/>
                        </w:rPr>
                        <w:t>=</w:t>
                      </w:r>
                      <w:r w:rsidRPr="00870339">
                        <w:rPr>
                          <w:rFonts w:eastAsia="MS Mincho" w:hint="eastAsia"/>
                          <w:sz w:val="12"/>
                          <w:szCs w:val="12"/>
                          <w:lang w:eastAsia="ja-JP"/>
                        </w:rPr>
                        <w:t xml:space="preserve"> 130</w:t>
                      </w:r>
                      <w:r w:rsidRPr="00870339">
                        <w:rPr>
                          <w:rFonts w:eastAsia="MS Mincho"/>
                          <w:sz w:val="12"/>
                          <w:szCs w:val="12"/>
                          <w:lang w:eastAsia="ja-JP"/>
                        </w:rPr>
                        <w:t>, β</w:t>
                      </w:r>
                      <w:r w:rsidRPr="00870339">
                        <w:rPr>
                          <w:rFonts w:eastAsia="MS Mincho" w:hint="eastAsia"/>
                          <w:sz w:val="12"/>
                          <w:szCs w:val="12"/>
                          <w:lang w:eastAsia="ja-JP"/>
                        </w:rPr>
                        <w:t xml:space="preserve"> </w:t>
                      </w:r>
                      <w:r w:rsidRPr="00870339">
                        <w:rPr>
                          <w:rFonts w:eastAsia="MS Mincho"/>
                          <w:sz w:val="12"/>
                          <w:szCs w:val="12"/>
                          <w:lang w:eastAsia="ja-JP"/>
                        </w:rPr>
                        <w:t>=</w:t>
                      </w:r>
                      <w:r w:rsidRPr="00870339">
                        <w:rPr>
                          <w:rFonts w:eastAsia="MS Mincho" w:hint="eastAsia"/>
                          <w:sz w:val="12"/>
                          <w:szCs w:val="12"/>
                          <w:lang w:eastAsia="ja-JP"/>
                        </w:rPr>
                        <w:t xml:space="preserve"> </w:t>
                      </w:r>
                      <w:r w:rsidRPr="00870339">
                        <w:rPr>
                          <w:rFonts w:eastAsia="MS Mincho"/>
                          <w:sz w:val="12"/>
                          <w:szCs w:val="12"/>
                          <w:lang w:eastAsia="ja-JP"/>
                        </w:rPr>
                        <w:t>1.</w:t>
                      </w:r>
                      <w:r w:rsidRPr="00870339">
                        <w:rPr>
                          <w:rFonts w:eastAsia="MS Mincho" w:hint="eastAsia"/>
                          <w:sz w:val="12"/>
                          <w:szCs w:val="12"/>
                          <w:lang w:eastAsia="ja-JP"/>
                        </w:rPr>
                        <w:t>8</w:t>
                      </w:r>
                    </w:p>
                    <w:p w14:paraId="248ACD72" w14:textId="77777777" w:rsidR="00AD2788" w:rsidRPr="00870339" w:rsidRDefault="00AD2788" w:rsidP="00AD2788">
                      <w:pPr>
                        <w:rPr>
                          <w:rFonts w:eastAsia="MS Mincho"/>
                          <w:sz w:val="12"/>
                          <w:szCs w:val="12"/>
                          <w:lang w:eastAsia="ja-JP"/>
                        </w:rPr>
                      </w:pPr>
                      <w:r w:rsidRPr="00870339">
                        <w:rPr>
                          <w:rFonts w:eastAsia="MS Mincho"/>
                          <w:sz w:val="12"/>
                          <w:szCs w:val="12"/>
                          <w:lang w:eastAsia="ja-JP"/>
                        </w:rPr>
                        <w:t xml:space="preserve">  A</w:t>
                      </w:r>
                      <w:r w:rsidRPr="00870339">
                        <w:rPr>
                          <w:rFonts w:eastAsia="MS Mincho" w:hint="eastAsia"/>
                          <w:sz w:val="12"/>
                          <w:szCs w:val="12"/>
                          <w:lang w:eastAsia="ja-JP"/>
                        </w:rPr>
                        <w:t xml:space="preserve"> </w:t>
                      </w:r>
                      <w:r w:rsidRPr="00870339">
                        <w:rPr>
                          <w:rFonts w:eastAsia="MS Mincho"/>
                          <w:sz w:val="12"/>
                          <w:szCs w:val="12"/>
                          <w:lang w:eastAsia="ja-JP"/>
                        </w:rPr>
                        <w:t>=</w:t>
                      </w:r>
                      <w:r w:rsidRPr="00870339">
                        <w:rPr>
                          <w:rFonts w:eastAsia="MS Mincho" w:hint="eastAsia"/>
                          <w:sz w:val="12"/>
                          <w:szCs w:val="12"/>
                          <w:lang w:eastAsia="ja-JP"/>
                        </w:rPr>
                        <w:t xml:space="preserve"> </w:t>
                      </w:r>
                      <w:r w:rsidRPr="00870339">
                        <w:rPr>
                          <w:rFonts w:eastAsia="MS Mincho"/>
                          <w:sz w:val="12"/>
                          <w:szCs w:val="12"/>
                          <w:lang w:eastAsia="ja-JP"/>
                        </w:rPr>
                        <w:t>129, b</w:t>
                      </w:r>
                      <w:r w:rsidRPr="00870339">
                        <w:rPr>
                          <w:rFonts w:eastAsia="MS Mincho" w:hint="eastAsia"/>
                          <w:sz w:val="12"/>
                          <w:szCs w:val="12"/>
                          <w:lang w:eastAsia="ja-JP"/>
                        </w:rPr>
                        <w:t xml:space="preserve"> </w:t>
                      </w:r>
                      <w:r w:rsidRPr="00870339">
                        <w:rPr>
                          <w:rFonts w:eastAsia="MS Mincho"/>
                          <w:sz w:val="12"/>
                          <w:szCs w:val="12"/>
                          <w:lang w:eastAsia="ja-JP"/>
                        </w:rPr>
                        <w:t>=</w:t>
                      </w:r>
                      <w:r w:rsidRPr="00870339">
                        <w:rPr>
                          <w:rFonts w:eastAsia="MS Mincho" w:hint="eastAsia"/>
                          <w:sz w:val="12"/>
                          <w:szCs w:val="12"/>
                          <w:lang w:eastAsia="ja-JP"/>
                        </w:rPr>
                        <w:t xml:space="preserve"> </w:t>
                      </w:r>
                      <w:r w:rsidRPr="00870339">
                        <w:rPr>
                          <w:rFonts w:eastAsia="MS Mincho"/>
                          <w:sz w:val="12"/>
                          <w:szCs w:val="12"/>
                          <w:lang w:eastAsia="ja-JP"/>
                        </w:rPr>
                        <w:t>0.85</w:t>
                      </w:r>
                    </w:p>
                    <w:p w14:paraId="7BF858AA" w14:textId="5769CB6F" w:rsidR="00AD2788" w:rsidRPr="00870339" w:rsidRDefault="00AD2788" w:rsidP="00AD2788">
                      <w:pPr>
                        <w:rPr>
                          <w:rFonts w:eastAsia="MS Mincho"/>
                          <w:sz w:val="12"/>
                          <w:szCs w:val="12"/>
                          <w:lang w:eastAsia="ja-JP"/>
                        </w:rPr>
                      </w:pPr>
                      <w:r w:rsidRPr="00870339">
                        <w:rPr>
                          <w:rFonts w:eastAsia="MS Mincho"/>
                          <w:sz w:val="12"/>
                          <w:szCs w:val="12"/>
                          <w:lang w:eastAsia="ja-JP"/>
                        </w:rPr>
                        <w:t xml:space="preserve">  Z</w:t>
                      </w:r>
                      <w:r w:rsidRPr="00870339">
                        <w:rPr>
                          <w:rFonts w:eastAsia="MS Mincho" w:hint="eastAsia"/>
                          <w:sz w:val="12"/>
                          <w:szCs w:val="12"/>
                          <w:lang w:eastAsia="ja-JP"/>
                        </w:rPr>
                        <w:t xml:space="preserve"> </w:t>
                      </w:r>
                      <w:r w:rsidRPr="00870339">
                        <w:rPr>
                          <w:rFonts w:eastAsia="MS Mincho"/>
                          <w:sz w:val="12"/>
                          <w:szCs w:val="12"/>
                          <w:lang w:eastAsia="ja-JP"/>
                        </w:rPr>
                        <w:t>&gt;=</w:t>
                      </w:r>
                      <w:r w:rsidRPr="00870339">
                        <w:rPr>
                          <w:rFonts w:eastAsia="MS Mincho" w:hint="eastAsia"/>
                          <w:sz w:val="12"/>
                          <w:szCs w:val="12"/>
                          <w:lang w:eastAsia="ja-JP"/>
                        </w:rPr>
                        <w:t xml:space="preserve"> 25</w:t>
                      </w:r>
                    </w:p>
                    <w:p w14:paraId="016E7230" w14:textId="109E9CFF" w:rsidR="00AD2788" w:rsidRPr="00870339" w:rsidRDefault="00AD2788" w:rsidP="00AD2788">
                      <w:pPr>
                        <w:rPr>
                          <w:rFonts w:eastAsia="MS Mincho"/>
                          <w:sz w:val="12"/>
                          <w:szCs w:val="12"/>
                          <w:lang w:eastAsia="ja-JP"/>
                        </w:rPr>
                      </w:pPr>
                      <w:r w:rsidRPr="00870339">
                        <w:rPr>
                          <w:rFonts w:eastAsia="MS Mincho"/>
                          <w:sz w:val="12"/>
                          <w:szCs w:val="12"/>
                          <w:lang w:eastAsia="ja-JP"/>
                        </w:rPr>
                        <w:t xml:space="preserve">  ρHV</w:t>
                      </w:r>
                      <w:r w:rsidRPr="00870339">
                        <w:rPr>
                          <w:rFonts w:eastAsia="MS Mincho" w:hint="eastAsia"/>
                          <w:sz w:val="12"/>
                          <w:szCs w:val="12"/>
                          <w:lang w:eastAsia="ja-JP"/>
                        </w:rPr>
                        <w:t xml:space="preserve"> </w:t>
                      </w:r>
                      <w:r w:rsidRPr="00870339">
                        <w:rPr>
                          <w:rFonts w:eastAsia="MS Mincho"/>
                          <w:sz w:val="12"/>
                          <w:szCs w:val="12"/>
                          <w:lang w:eastAsia="ja-JP"/>
                        </w:rPr>
                        <w:t>&gt;=</w:t>
                      </w:r>
                      <w:r w:rsidRPr="00870339">
                        <w:rPr>
                          <w:rFonts w:eastAsia="MS Mincho" w:hint="eastAsia"/>
                          <w:sz w:val="12"/>
                          <w:szCs w:val="12"/>
                          <w:lang w:eastAsia="ja-JP"/>
                        </w:rPr>
                        <w:t xml:space="preserve"> </w:t>
                      </w:r>
                      <w:r w:rsidRPr="00870339">
                        <w:rPr>
                          <w:rFonts w:eastAsia="MS Mincho"/>
                          <w:sz w:val="12"/>
                          <w:szCs w:val="12"/>
                          <w:lang w:eastAsia="ja-JP"/>
                        </w:rPr>
                        <w:t>0.8</w:t>
                      </w:r>
                    </w:p>
                    <w:p w14:paraId="051F5BCE" w14:textId="77777777" w:rsidR="00AD2788" w:rsidRPr="00AD2788" w:rsidRDefault="00AD2788" w:rsidP="00AD2788">
                      <w:pPr>
                        <w:rPr>
                          <w:rFonts w:eastAsia="MS Mincho"/>
                          <w:sz w:val="12"/>
                          <w:szCs w:val="12"/>
                          <w:lang w:eastAsia="ja-JP"/>
                        </w:rPr>
                      </w:pPr>
                      <w:r w:rsidRPr="00870339">
                        <w:rPr>
                          <w:rFonts w:eastAsia="MS Mincho"/>
                          <w:sz w:val="12"/>
                          <w:szCs w:val="12"/>
                          <w:lang w:eastAsia="ja-JP"/>
                        </w:rPr>
                        <w:t xml:space="preserve">  0.3</w:t>
                      </w:r>
                      <w:r w:rsidRPr="00870339">
                        <w:rPr>
                          <w:rFonts w:eastAsia="MS Mincho" w:hint="eastAsia"/>
                          <w:sz w:val="12"/>
                          <w:szCs w:val="12"/>
                          <w:lang w:eastAsia="ja-JP"/>
                        </w:rPr>
                        <w:t xml:space="preserve"> </w:t>
                      </w:r>
                      <w:r w:rsidRPr="00870339">
                        <w:rPr>
                          <w:rFonts w:eastAsia="MS Mincho"/>
                          <w:sz w:val="12"/>
                          <w:szCs w:val="12"/>
                          <w:lang w:eastAsia="ja-JP"/>
                        </w:rPr>
                        <w:t>&lt;=</w:t>
                      </w:r>
                      <w:r w:rsidRPr="00870339">
                        <w:rPr>
                          <w:rFonts w:eastAsia="MS Mincho" w:hint="eastAsia"/>
                          <w:sz w:val="12"/>
                          <w:szCs w:val="12"/>
                          <w:lang w:eastAsia="ja-JP"/>
                        </w:rPr>
                        <w:t xml:space="preserve"> </w:t>
                      </w:r>
                      <w:r w:rsidRPr="00870339">
                        <w:rPr>
                          <w:rFonts w:eastAsia="MS Mincho"/>
                          <w:sz w:val="12"/>
                          <w:szCs w:val="12"/>
                          <w:lang w:eastAsia="ja-JP"/>
                        </w:rPr>
                        <w:t>KDP</w:t>
                      </w:r>
                      <w:r w:rsidRPr="00870339">
                        <w:rPr>
                          <w:rFonts w:eastAsia="MS Mincho" w:hint="eastAsia"/>
                          <w:sz w:val="12"/>
                          <w:szCs w:val="12"/>
                          <w:lang w:eastAsia="ja-JP"/>
                        </w:rPr>
                        <w:t xml:space="preserve"> </w:t>
                      </w:r>
                      <w:r w:rsidRPr="00870339">
                        <w:rPr>
                          <w:rFonts w:eastAsia="MS Mincho"/>
                          <w:sz w:val="12"/>
                          <w:szCs w:val="12"/>
                          <w:lang w:eastAsia="ja-JP"/>
                        </w:rPr>
                        <w:t>&lt;=</w:t>
                      </w:r>
                      <w:r w:rsidRPr="00870339">
                        <w:rPr>
                          <w:rFonts w:eastAsia="MS Mincho" w:hint="eastAsia"/>
                          <w:sz w:val="12"/>
                          <w:szCs w:val="12"/>
                          <w:lang w:eastAsia="ja-JP"/>
                        </w:rPr>
                        <w:t xml:space="preserve"> </w:t>
                      </w:r>
                      <w:r w:rsidRPr="00870339">
                        <w:rPr>
                          <w:rFonts w:eastAsia="MS Mincho"/>
                          <w:sz w:val="12"/>
                          <w:szCs w:val="12"/>
                          <w:lang w:eastAsia="ja-JP"/>
                        </w:rPr>
                        <w:t>10.0</w:t>
                      </w:r>
                    </w:p>
                    <w:p w14:paraId="1F11A270" w14:textId="77777777" w:rsidR="00AD2788" w:rsidRPr="00870339" w:rsidRDefault="00AD2788">
                      <w:pPr>
                        <w:rPr>
                          <w:rFonts w:eastAsia="MS Mincho"/>
                          <w:sz w:val="12"/>
                          <w:szCs w:val="12"/>
                          <w:lang w:eastAsia="ja-JP"/>
                        </w:rPr>
                      </w:pPr>
                    </w:p>
                  </w:txbxContent>
                </v:textbox>
              </v:shape>
            </w:pict>
          </mc:Fallback>
        </mc:AlternateContent>
      </w:r>
      <w:r w:rsidRPr="00870339">
        <w:rPr>
          <w:rFonts w:eastAsiaTheme="majorEastAsia"/>
          <w:noProof/>
          <w:lang w:eastAsia="ja-JP"/>
        </w:rPr>
        <mc:AlternateContent>
          <mc:Choice Requires="wps">
            <w:drawing>
              <wp:anchor distT="0" distB="0" distL="114300" distR="114300" simplePos="0" relativeHeight="251698208" behindDoc="0" locked="0" layoutInCell="1" allowOverlap="1" wp14:anchorId="7DA624FF" wp14:editId="47F7C43E">
                <wp:simplePos x="0" y="0"/>
                <wp:positionH relativeFrom="column">
                  <wp:posOffset>2155372</wp:posOffset>
                </wp:positionH>
                <wp:positionV relativeFrom="paragraph">
                  <wp:posOffset>624114</wp:posOffset>
                </wp:positionV>
                <wp:extent cx="898072" cy="838200"/>
                <wp:effectExtent l="0" t="0" r="0" b="0"/>
                <wp:wrapNone/>
                <wp:docPr id="699703659" name="テキスト ボックス 1"/>
                <wp:cNvGraphicFramePr/>
                <a:graphic xmlns:a="http://schemas.openxmlformats.org/drawingml/2006/main">
                  <a:graphicData uri="http://schemas.microsoft.com/office/word/2010/wordprocessingShape">
                    <wps:wsp>
                      <wps:cNvSpPr txBox="1"/>
                      <wps:spPr>
                        <a:xfrm>
                          <a:off x="0" y="0"/>
                          <a:ext cx="898072" cy="838200"/>
                        </a:xfrm>
                        <a:prstGeom prst="rect">
                          <a:avLst/>
                        </a:prstGeom>
                        <a:solidFill>
                          <a:schemeClr val="lt1"/>
                        </a:solidFill>
                        <a:ln w="6350">
                          <a:noFill/>
                        </a:ln>
                      </wps:spPr>
                      <wps:txbx>
                        <w:txbxContent>
                          <w:p w14:paraId="086A2459" w14:textId="77777777" w:rsidR="00AD2788" w:rsidRPr="00870339" w:rsidRDefault="00AD2788" w:rsidP="00AD2788">
                            <w:pPr>
                              <w:rPr>
                                <w:rFonts w:eastAsia="MS Mincho"/>
                                <w:sz w:val="12"/>
                                <w:szCs w:val="12"/>
                                <w:lang w:eastAsia="ja-JP"/>
                              </w:rPr>
                            </w:pPr>
                            <w:r w:rsidRPr="00870339">
                              <w:rPr>
                                <w:rFonts w:eastAsia="MS Mincho"/>
                                <w:sz w:val="12"/>
                                <w:szCs w:val="12"/>
                                <w:lang w:eastAsia="ja-JP"/>
                              </w:rPr>
                              <w:t>Parameters</w:t>
                            </w:r>
                          </w:p>
                          <w:p w14:paraId="6B011424" w14:textId="04A50B68" w:rsidR="00AD2788" w:rsidRPr="00870339" w:rsidRDefault="00AD2788" w:rsidP="00AD2788">
                            <w:pPr>
                              <w:rPr>
                                <w:rFonts w:eastAsia="MS Mincho"/>
                                <w:sz w:val="12"/>
                                <w:szCs w:val="12"/>
                                <w:lang w:eastAsia="ja-JP"/>
                              </w:rPr>
                            </w:pPr>
                            <w:r w:rsidRPr="00870339">
                              <w:rPr>
                                <w:rFonts w:eastAsia="MS Mincho"/>
                                <w:sz w:val="12"/>
                                <w:szCs w:val="12"/>
                                <w:lang w:eastAsia="ja-JP"/>
                              </w:rPr>
                              <w:t xml:space="preserve">  B</w:t>
                            </w:r>
                            <w:r w:rsidRPr="00870339">
                              <w:rPr>
                                <w:rFonts w:eastAsia="MS Mincho" w:hint="eastAsia"/>
                                <w:sz w:val="12"/>
                                <w:szCs w:val="12"/>
                                <w:lang w:eastAsia="ja-JP"/>
                              </w:rPr>
                              <w:t xml:space="preserve"> </w:t>
                            </w:r>
                            <w:r w:rsidRPr="00870339">
                              <w:rPr>
                                <w:rFonts w:eastAsia="MS Mincho"/>
                                <w:sz w:val="12"/>
                                <w:szCs w:val="12"/>
                                <w:lang w:eastAsia="ja-JP"/>
                              </w:rPr>
                              <w:t>=</w:t>
                            </w:r>
                            <w:r w:rsidRPr="00870339">
                              <w:rPr>
                                <w:rFonts w:eastAsia="MS Mincho" w:hint="eastAsia"/>
                                <w:sz w:val="12"/>
                                <w:szCs w:val="12"/>
                                <w:lang w:eastAsia="ja-JP"/>
                              </w:rPr>
                              <w:t xml:space="preserve"> </w:t>
                            </w:r>
                            <w:r w:rsidRPr="00870339">
                              <w:rPr>
                                <w:rFonts w:eastAsia="MS Mincho"/>
                                <w:sz w:val="12"/>
                                <w:szCs w:val="12"/>
                                <w:lang w:eastAsia="ja-JP"/>
                              </w:rPr>
                              <w:t>200, β</w:t>
                            </w:r>
                            <w:r w:rsidRPr="00870339">
                              <w:rPr>
                                <w:rFonts w:eastAsia="MS Mincho" w:hint="eastAsia"/>
                                <w:sz w:val="12"/>
                                <w:szCs w:val="12"/>
                                <w:lang w:eastAsia="ja-JP"/>
                              </w:rPr>
                              <w:t xml:space="preserve"> </w:t>
                            </w:r>
                            <w:r w:rsidRPr="00870339">
                              <w:rPr>
                                <w:rFonts w:eastAsia="MS Mincho"/>
                                <w:sz w:val="12"/>
                                <w:szCs w:val="12"/>
                                <w:lang w:eastAsia="ja-JP"/>
                              </w:rPr>
                              <w:t>=</w:t>
                            </w:r>
                            <w:r w:rsidRPr="00870339">
                              <w:rPr>
                                <w:rFonts w:eastAsia="MS Mincho" w:hint="eastAsia"/>
                                <w:sz w:val="12"/>
                                <w:szCs w:val="12"/>
                                <w:lang w:eastAsia="ja-JP"/>
                              </w:rPr>
                              <w:t xml:space="preserve"> </w:t>
                            </w:r>
                            <w:r w:rsidRPr="00870339">
                              <w:rPr>
                                <w:rFonts w:eastAsia="MS Mincho"/>
                                <w:sz w:val="12"/>
                                <w:szCs w:val="12"/>
                                <w:lang w:eastAsia="ja-JP"/>
                              </w:rPr>
                              <w:t>1.6</w:t>
                            </w:r>
                          </w:p>
                          <w:p w14:paraId="236E908E" w14:textId="11190FBB" w:rsidR="00AD2788" w:rsidRPr="00870339" w:rsidRDefault="00AD2788" w:rsidP="00AD2788">
                            <w:pPr>
                              <w:rPr>
                                <w:rFonts w:eastAsia="MS Mincho"/>
                                <w:sz w:val="12"/>
                                <w:szCs w:val="12"/>
                                <w:lang w:eastAsia="ja-JP"/>
                              </w:rPr>
                            </w:pPr>
                            <w:r w:rsidRPr="00870339">
                              <w:rPr>
                                <w:rFonts w:eastAsia="MS Mincho"/>
                                <w:sz w:val="12"/>
                                <w:szCs w:val="12"/>
                                <w:lang w:eastAsia="ja-JP"/>
                              </w:rPr>
                              <w:t xml:space="preserve">  A</w:t>
                            </w:r>
                            <w:r w:rsidRPr="00870339">
                              <w:rPr>
                                <w:rFonts w:eastAsia="MS Mincho" w:hint="eastAsia"/>
                                <w:sz w:val="12"/>
                                <w:szCs w:val="12"/>
                                <w:lang w:eastAsia="ja-JP"/>
                              </w:rPr>
                              <w:t xml:space="preserve"> </w:t>
                            </w:r>
                            <w:r w:rsidRPr="00870339">
                              <w:rPr>
                                <w:rFonts w:eastAsia="MS Mincho"/>
                                <w:sz w:val="12"/>
                                <w:szCs w:val="12"/>
                                <w:lang w:eastAsia="ja-JP"/>
                              </w:rPr>
                              <w:t>=</w:t>
                            </w:r>
                            <w:r w:rsidRPr="00870339">
                              <w:rPr>
                                <w:rFonts w:eastAsia="MS Mincho" w:hint="eastAsia"/>
                                <w:sz w:val="12"/>
                                <w:szCs w:val="12"/>
                                <w:lang w:eastAsia="ja-JP"/>
                              </w:rPr>
                              <w:t xml:space="preserve"> </w:t>
                            </w:r>
                            <w:r w:rsidRPr="00870339">
                              <w:rPr>
                                <w:rFonts w:eastAsia="MS Mincho"/>
                                <w:sz w:val="12"/>
                                <w:szCs w:val="12"/>
                                <w:lang w:eastAsia="ja-JP"/>
                              </w:rPr>
                              <w:t>129, b</w:t>
                            </w:r>
                            <w:r w:rsidRPr="00870339">
                              <w:rPr>
                                <w:rFonts w:eastAsia="MS Mincho" w:hint="eastAsia"/>
                                <w:sz w:val="12"/>
                                <w:szCs w:val="12"/>
                                <w:lang w:eastAsia="ja-JP"/>
                              </w:rPr>
                              <w:t xml:space="preserve"> </w:t>
                            </w:r>
                            <w:r w:rsidRPr="00870339">
                              <w:rPr>
                                <w:rFonts w:eastAsia="MS Mincho"/>
                                <w:sz w:val="12"/>
                                <w:szCs w:val="12"/>
                                <w:lang w:eastAsia="ja-JP"/>
                              </w:rPr>
                              <w:t>=</w:t>
                            </w:r>
                            <w:r w:rsidRPr="00870339">
                              <w:rPr>
                                <w:rFonts w:eastAsia="MS Mincho" w:hint="eastAsia"/>
                                <w:sz w:val="12"/>
                                <w:szCs w:val="12"/>
                                <w:lang w:eastAsia="ja-JP"/>
                              </w:rPr>
                              <w:t xml:space="preserve"> </w:t>
                            </w:r>
                            <w:r w:rsidRPr="00870339">
                              <w:rPr>
                                <w:rFonts w:eastAsia="MS Mincho"/>
                                <w:sz w:val="12"/>
                                <w:szCs w:val="12"/>
                                <w:lang w:eastAsia="ja-JP"/>
                              </w:rPr>
                              <w:t>0.85</w:t>
                            </w:r>
                          </w:p>
                          <w:p w14:paraId="63AC6B94" w14:textId="164AC496" w:rsidR="00AD2788" w:rsidRPr="00870339" w:rsidRDefault="00AD2788" w:rsidP="00AD2788">
                            <w:pPr>
                              <w:rPr>
                                <w:rFonts w:eastAsia="MS Mincho"/>
                                <w:sz w:val="12"/>
                                <w:szCs w:val="12"/>
                                <w:lang w:eastAsia="ja-JP"/>
                              </w:rPr>
                            </w:pPr>
                            <w:r w:rsidRPr="00870339">
                              <w:rPr>
                                <w:rFonts w:eastAsia="MS Mincho"/>
                                <w:sz w:val="12"/>
                                <w:szCs w:val="12"/>
                                <w:lang w:eastAsia="ja-JP"/>
                              </w:rPr>
                              <w:t xml:space="preserve">  Z</w:t>
                            </w:r>
                            <w:r w:rsidRPr="00870339">
                              <w:rPr>
                                <w:rFonts w:eastAsia="MS Mincho" w:hint="eastAsia"/>
                                <w:sz w:val="12"/>
                                <w:szCs w:val="12"/>
                                <w:lang w:eastAsia="ja-JP"/>
                              </w:rPr>
                              <w:t xml:space="preserve"> </w:t>
                            </w:r>
                            <w:r w:rsidRPr="00870339">
                              <w:rPr>
                                <w:rFonts w:eastAsia="MS Mincho"/>
                                <w:sz w:val="12"/>
                                <w:szCs w:val="12"/>
                                <w:lang w:eastAsia="ja-JP"/>
                              </w:rPr>
                              <w:t>&gt;=</w:t>
                            </w:r>
                            <w:r w:rsidRPr="00870339">
                              <w:rPr>
                                <w:rFonts w:eastAsia="MS Mincho" w:hint="eastAsia"/>
                                <w:sz w:val="12"/>
                                <w:szCs w:val="12"/>
                                <w:lang w:eastAsia="ja-JP"/>
                              </w:rPr>
                              <w:t xml:space="preserve"> </w:t>
                            </w:r>
                            <w:r w:rsidRPr="00870339">
                              <w:rPr>
                                <w:rFonts w:eastAsia="MS Mincho"/>
                                <w:sz w:val="12"/>
                                <w:szCs w:val="12"/>
                                <w:lang w:eastAsia="ja-JP"/>
                              </w:rPr>
                              <w:t>38</w:t>
                            </w:r>
                          </w:p>
                          <w:p w14:paraId="68A7FE5B" w14:textId="7B6C946B" w:rsidR="00AD2788" w:rsidRPr="00870339" w:rsidRDefault="00AD2788" w:rsidP="00AD2788">
                            <w:pPr>
                              <w:rPr>
                                <w:rFonts w:eastAsia="MS Mincho"/>
                                <w:sz w:val="12"/>
                                <w:szCs w:val="12"/>
                                <w:lang w:eastAsia="ja-JP"/>
                              </w:rPr>
                            </w:pPr>
                            <w:r w:rsidRPr="00870339">
                              <w:rPr>
                                <w:rFonts w:eastAsia="MS Mincho"/>
                                <w:sz w:val="12"/>
                                <w:szCs w:val="12"/>
                                <w:lang w:eastAsia="ja-JP"/>
                              </w:rPr>
                              <w:t xml:space="preserve">  ρHV</w:t>
                            </w:r>
                            <w:r w:rsidRPr="00870339">
                              <w:rPr>
                                <w:rFonts w:eastAsia="MS Mincho" w:hint="eastAsia"/>
                                <w:sz w:val="12"/>
                                <w:szCs w:val="12"/>
                                <w:lang w:eastAsia="ja-JP"/>
                              </w:rPr>
                              <w:t xml:space="preserve"> </w:t>
                            </w:r>
                            <w:r w:rsidRPr="00870339">
                              <w:rPr>
                                <w:rFonts w:eastAsia="MS Mincho"/>
                                <w:sz w:val="12"/>
                                <w:szCs w:val="12"/>
                                <w:lang w:eastAsia="ja-JP"/>
                              </w:rPr>
                              <w:t>&gt;=</w:t>
                            </w:r>
                            <w:r w:rsidRPr="00870339">
                              <w:rPr>
                                <w:rFonts w:eastAsia="MS Mincho" w:hint="eastAsia"/>
                                <w:sz w:val="12"/>
                                <w:szCs w:val="12"/>
                                <w:lang w:eastAsia="ja-JP"/>
                              </w:rPr>
                              <w:t xml:space="preserve"> </w:t>
                            </w:r>
                            <w:r w:rsidRPr="00870339">
                              <w:rPr>
                                <w:rFonts w:eastAsia="MS Mincho"/>
                                <w:sz w:val="12"/>
                                <w:szCs w:val="12"/>
                                <w:lang w:eastAsia="ja-JP"/>
                              </w:rPr>
                              <w:t>0.98</w:t>
                            </w:r>
                          </w:p>
                          <w:p w14:paraId="0FD5D0FD" w14:textId="101E4541" w:rsidR="00AD2788" w:rsidRPr="00AD2788" w:rsidRDefault="00AD2788" w:rsidP="00AD2788">
                            <w:pPr>
                              <w:rPr>
                                <w:rFonts w:eastAsia="MS Mincho"/>
                                <w:sz w:val="12"/>
                                <w:szCs w:val="12"/>
                                <w:lang w:eastAsia="ja-JP"/>
                              </w:rPr>
                            </w:pPr>
                            <w:r w:rsidRPr="00870339">
                              <w:rPr>
                                <w:rFonts w:eastAsia="MS Mincho"/>
                                <w:sz w:val="12"/>
                                <w:szCs w:val="12"/>
                                <w:lang w:eastAsia="ja-JP"/>
                              </w:rPr>
                              <w:t xml:space="preserve">  0.3</w:t>
                            </w:r>
                            <w:r w:rsidRPr="00870339">
                              <w:rPr>
                                <w:rFonts w:eastAsia="MS Mincho" w:hint="eastAsia"/>
                                <w:sz w:val="12"/>
                                <w:szCs w:val="12"/>
                                <w:lang w:eastAsia="ja-JP"/>
                              </w:rPr>
                              <w:t xml:space="preserve"> </w:t>
                            </w:r>
                            <w:r w:rsidRPr="00870339">
                              <w:rPr>
                                <w:rFonts w:eastAsia="MS Mincho"/>
                                <w:sz w:val="12"/>
                                <w:szCs w:val="12"/>
                                <w:lang w:eastAsia="ja-JP"/>
                              </w:rPr>
                              <w:t>&lt;=</w:t>
                            </w:r>
                            <w:r w:rsidRPr="00870339">
                              <w:rPr>
                                <w:rFonts w:eastAsia="MS Mincho" w:hint="eastAsia"/>
                                <w:sz w:val="12"/>
                                <w:szCs w:val="12"/>
                                <w:lang w:eastAsia="ja-JP"/>
                              </w:rPr>
                              <w:t xml:space="preserve"> </w:t>
                            </w:r>
                            <w:r w:rsidRPr="00870339">
                              <w:rPr>
                                <w:rFonts w:eastAsia="MS Mincho"/>
                                <w:sz w:val="12"/>
                                <w:szCs w:val="12"/>
                                <w:lang w:eastAsia="ja-JP"/>
                              </w:rPr>
                              <w:t>KDP</w:t>
                            </w:r>
                            <w:r w:rsidRPr="00870339">
                              <w:rPr>
                                <w:rFonts w:eastAsia="MS Mincho" w:hint="eastAsia"/>
                                <w:sz w:val="12"/>
                                <w:szCs w:val="12"/>
                                <w:lang w:eastAsia="ja-JP"/>
                              </w:rPr>
                              <w:t xml:space="preserve"> </w:t>
                            </w:r>
                            <w:r w:rsidRPr="00870339">
                              <w:rPr>
                                <w:rFonts w:eastAsia="MS Mincho"/>
                                <w:sz w:val="12"/>
                                <w:szCs w:val="12"/>
                                <w:lang w:eastAsia="ja-JP"/>
                              </w:rPr>
                              <w:t>&lt;=</w:t>
                            </w:r>
                            <w:r w:rsidRPr="00870339">
                              <w:rPr>
                                <w:rFonts w:eastAsia="MS Mincho" w:hint="eastAsia"/>
                                <w:sz w:val="12"/>
                                <w:szCs w:val="12"/>
                                <w:lang w:eastAsia="ja-JP"/>
                              </w:rPr>
                              <w:t xml:space="preserve"> </w:t>
                            </w:r>
                            <w:r w:rsidRPr="00870339">
                              <w:rPr>
                                <w:rFonts w:eastAsia="MS Mincho"/>
                                <w:sz w:val="12"/>
                                <w:szCs w:val="12"/>
                                <w:lang w:eastAsia="ja-JP"/>
                              </w:rPr>
                              <w:t>10.0</w:t>
                            </w:r>
                          </w:p>
                          <w:p w14:paraId="6187B488" w14:textId="04D545B6" w:rsidR="00AD2788" w:rsidRPr="00870339" w:rsidRDefault="00AD2788">
                            <w:pPr>
                              <w:rPr>
                                <w:rFonts w:eastAsia="MS Mincho"/>
                                <w:sz w:val="12"/>
                                <w:szCs w:val="12"/>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624FF" id="_x0000_s1144" type="#_x0000_t202" style="position:absolute;left:0;text-align:left;margin-left:169.7pt;margin-top:49.15pt;width:70.7pt;height:66pt;z-index:2516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" fillcolor="white [3201]" stroked="f" strokeweight=".5pt">
                <v:textbox>
                  <w:txbxContent>
                    <w:p w14:paraId="086A2459" w14:textId="77777777" w:rsidR="00AD2788" w:rsidRPr="00870339" w:rsidRDefault="00AD2788" w:rsidP="00AD2788">
                      <w:pPr>
                        <w:rPr>
                          <w:rFonts w:eastAsia="MS Mincho"/>
                          <w:sz w:val="12"/>
                          <w:szCs w:val="12"/>
                          <w:lang w:eastAsia="ja-JP"/>
                        </w:rPr>
                      </w:pPr>
                      <w:r w:rsidRPr="00870339">
                        <w:rPr>
                          <w:rFonts w:eastAsia="MS Mincho"/>
                          <w:sz w:val="12"/>
                          <w:szCs w:val="12"/>
                          <w:lang w:eastAsia="ja-JP"/>
                        </w:rPr>
                        <w:t>Parameters</w:t>
                      </w:r>
                    </w:p>
                    <w:p w14:paraId="6B011424" w14:textId="04A50B68" w:rsidR="00AD2788" w:rsidRPr="00870339" w:rsidRDefault="00AD2788" w:rsidP="00AD2788">
                      <w:pPr>
                        <w:rPr>
                          <w:rFonts w:eastAsia="MS Mincho"/>
                          <w:sz w:val="12"/>
                          <w:szCs w:val="12"/>
                          <w:lang w:eastAsia="ja-JP"/>
                        </w:rPr>
                      </w:pPr>
                      <w:r w:rsidRPr="00870339">
                        <w:rPr>
                          <w:rFonts w:eastAsia="MS Mincho"/>
                          <w:sz w:val="12"/>
                          <w:szCs w:val="12"/>
                          <w:lang w:eastAsia="ja-JP"/>
                        </w:rPr>
                        <w:t xml:space="preserve">  B</w:t>
                      </w:r>
                      <w:r w:rsidRPr="00870339">
                        <w:rPr>
                          <w:rFonts w:eastAsia="MS Mincho" w:hint="eastAsia"/>
                          <w:sz w:val="12"/>
                          <w:szCs w:val="12"/>
                          <w:lang w:eastAsia="ja-JP"/>
                        </w:rPr>
                        <w:t xml:space="preserve"> </w:t>
                      </w:r>
                      <w:r w:rsidRPr="00870339">
                        <w:rPr>
                          <w:rFonts w:eastAsia="MS Mincho"/>
                          <w:sz w:val="12"/>
                          <w:szCs w:val="12"/>
                          <w:lang w:eastAsia="ja-JP"/>
                        </w:rPr>
                        <w:t>=</w:t>
                      </w:r>
                      <w:r w:rsidRPr="00870339">
                        <w:rPr>
                          <w:rFonts w:eastAsia="MS Mincho" w:hint="eastAsia"/>
                          <w:sz w:val="12"/>
                          <w:szCs w:val="12"/>
                          <w:lang w:eastAsia="ja-JP"/>
                        </w:rPr>
                        <w:t xml:space="preserve"> </w:t>
                      </w:r>
                      <w:r w:rsidRPr="00870339">
                        <w:rPr>
                          <w:rFonts w:eastAsia="MS Mincho"/>
                          <w:sz w:val="12"/>
                          <w:szCs w:val="12"/>
                          <w:lang w:eastAsia="ja-JP"/>
                        </w:rPr>
                        <w:t>200, β</w:t>
                      </w:r>
                      <w:r w:rsidRPr="00870339">
                        <w:rPr>
                          <w:rFonts w:eastAsia="MS Mincho" w:hint="eastAsia"/>
                          <w:sz w:val="12"/>
                          <w:szCs w:val="12"/>
                          <w:lang w:eastAsia="ja-JP"/>
                        </w:rPr>
                        <w:t xml:space="preserve"> </w:t>
                      </w:r>
                      <w:r w:rsidRPr="00870339">
                        <w:rPr>
                          <w:rFonts w:eastAsia="MS Mincho"/>
                          <w:sz w:val="12"/>
                          <w:szCs w:val="12"/>
                          <w:lang w:eastAsia="ja-JP"/>
                        </w:rPr>
                        <w:t>=</w:t>
                      </w:r>
                      <w:r w:rsidRPr="00870339">
                        <w:rPr>
                          <w:rFonts w:eastAsia="MS Mincho" w:hint="eastAsia"/>
                          <w:sz w:val="12"/>
                          <w:szCs w:val="12"/>
                          <w:lang w:eastAsia="ja-JP"/>
                        </w:rPr>
                        <w:t xml:space="preserve"> </w:t>
                      </w:r>
                      <w:r w:rsidRPr="00870339">
                        <w:rPr>
                          <w:rFonts w:eastAsia="MS Mincho"/>
                          <w:sz w:val="12"/>
                          <w:szCs w:val="12"/>
                          <w:lang w:eastAsia="ja-JP"/>
                        </w:rPr>
                        <w:t>1.6</w:t>
                      </w:r>
                    </w:p>
                    <w:p w14:paraId="236E908E" w14:textId="11190FBB" w:rsidR="00AD2788" w:rsidRPr="00870339" w:rsidRDefault="00AD2788" w:rsidP="00AD2788">
                      <w:pPr>
                        <w:rPr>
                          <w:rFonts w:eastAsia="MS Mincho"/>
                          <w:sz w:val="12"/>
                          <w:szCs w:val="12"/>
                          <w:lang w:eastAsia="ja-JP"/>
                        </w:rPr>
                      </w:pPr>
                      <w:r w:rsidRPr="00870339">
                        <w:rPr>
                          <w:rFonts w:eastAsia="MS Mincho"/>
                          <w:sz w:val="12"/>
                          <w:szCs w:val="12"/>
                          <w:lang w:eastAsia="ja-JP"/>
                        </w:rPr>
                        <w:t xml:space="preserve">  A</w:t>
                      </w:r>
                      <w:r w:rsidRPr="00870339">
                        <w:rPr>
                          <w:rFonts w:eastAsia="MS Mincho" w:hint="eastAsia"/>
                          <w:sz w:val="12"/>
                          <w:szCs w:val="12"/>
                          <w:lang w:eastAsia="ja-JP"/>
                        </w:rPr>
                        <w:t xml:space="preserve"> </w:t>
                      </w:r>
                      <w:r w:rsidRPr="00870339">
                        <w:rPr>
                          <w:rFonts w:eastAsia="MS Mincho"/>
                          <w:sz w:val="12"/>
                          <w:szCs w:val="12"/>
                          <w:lang w:eastAsia="ja-JP"/>
                        </w:rPr>
                        <w:t>=</w:t>
                      </w:r>
                      <w:r w:rsidRPr="00870339">
                        <w:rPr>
                          <w:rFonts w:eastAsia="MS Mincho" w:hint="eastAsia"/>
                          <w:sz w:val="12"/>
                          <w:szCs w:val="12"/>
                          <w:lang w:eastAsia="ja-JP"/>
                        </w:rPr>
                        <w:t xml:space="preserve"> </w:t>
                      </w:r>
                      <w:r w:rsidRPr="00870339">
                        <w:rPr>
                          <w:rFonts w:eastAsia="MS Mincho"/>
                          <w:sz w:val="12"/>
                          <w:szCs w:val="12"/>
                          <w:lang w:eastAsia="ja-JP"/>
                        </w:rPr>
                        <w:t>129, b</w:t>
                      </w:r>
                      <w:r w:rsidRPr="00870339">
                        <w:rPr>
                          <w:rFonts w:eastAsia="MS Mincho" w:hint="eastAsia"/>
                          <w:sz w:val="12"/>
                          <w:szCs w:val="12"/>
                          <w:lang w:eastAsia="ja-JP"/>
                        </w:rPr>
                        <w:t xml:space="preserve"> </w:t>
                      </w:r>
                      <w:r w:rsidRPr="00870339">
                        <w:rPr>
                          <w:rFonts w:eastAsia="MS Mincho"/>
                          <w:sz w:val="12"/>
                          <w:szCs w:val="12"/>
                          <w:lang w:eastAsia="ja-JP"/>
                        </w:rPr>
                        <w:t>=</w:t>
                      </w:r>
                      <w:r w:rsidRPr="00870339">
                        <w:rPr>
                          <w:rFonts w:eastAsia="MS Mincho" w:hint="eastAsia"/>
                          <w:sz w:val="12"/>
                          <w:szCs w:val="12"/>
                          <w:lang w:eastAsia="ja-JP"/>
                        </w:rPr>
                        <w:t xml:space="preserve"> </w:t>
                      </w:r>
                      <w:r w:rsidRPr="00870339">
                        <w:rPr>
                          <w:rFonts w:eastAsia="MS Mincho"/>
                          <w:sz w:val="12"/>
                          <w:szCs w:val="12"/>
                          <w:lang w:eastAsia="ja-JP"/>
                        </w:rPr>
                        <w:t>0.85</w:t>
                      </w:r>
                    </w:p>
                    <w:p w14:paraId="63AC6B94" w14:textId="164AC496" w:rsidR="00AD2788" w:rsidRPr="00870339" w:rsidRDefault="00AD2788" w:rsidP="00AD2788">
                      <w:pPr>
                        <w:rPr>
                          <w:rFonts w:eastAsia="MS Mincho"/>
                          <w:sz w:val="12"/>
                          <w:szCs w:val="12"/>
                          <w:lang w:eastAsia="ja-JP"/>
                        </w:rPr>
                      </w:pPr>
                      <w:r w:rsidRPr="00870339">
                        <w:rPr>
                          <w:rFonts w:eastAsia="MS Mincho"/>
                          <w:sz w:val="12"/>
                          <w:szCs w:val="12"/>
                          <w:lang w:eastAsia="ja-JP"/>
                        </w:rPr>
                        <w:t xml:space="preserve">  Z</w:t>
                      </w:r>
                      <w:r w:rsidRPr="00870339">
                        <w:rPr>
                          <w:rFonts w:eastAsia="MS Mincho" w:hint="eastAsia"/>
                          <w:sz w:val="12"/>
                          <w:szCs w:val="12"/>
                          <w:lang w:eastAsia="ja-JP"/>
                        </w:rPr>
                        <w:t xml:space="preserve"> </w:t>
                      </w:r>
                      <w:r w:rsidRPr="00870339">
                        <w:rPr>
                          <w:rFonts w:eastAsia="MS Mincho"/>
                          <w:sz w:val="12"/>
                          <w:szCs w:val="12"/>
                          <w:lang w:eastAsia="ja-JP"/>
                        </w:rPr>
                        <w:t>&gt;=</w:t>
                      </w:r>
                      <w:r w:rsidRPr="00870339">
                        <w:rPr>
                          <w:rFonts w:eastAsia="MS Mincho" w:hint="eastAsia"/>
                          <w:sz w:val="12"/>
                          <w:szCs w:val="12"/>
                          <w:lang w:eastAsia="ja-JP"/>
                        </w:rPr>
                        <w:t xml:space="preserve"> </w:t>
                      </w:r>
                      <w:r w:rsidRPr="00870339">
                        <w:rPr>
                          <w:rFonts w:eastAsia="MS Mincho"/>
                          <w:sz w:val="12"/>
                          <w:szCs w:val="12"/>
                          <w:lang w:eastAsia="ja-JP"/>
                        </w:rPr>
                        <w:t>38</w:t>
                      </w:r>
                    </w:p>
                    <w:p w14:paraId="68A7FE5B" w14:textId="7B6C946B" w:rsidR="00AD2788" w:rsidRPr="00870339" w:rsidRDefault="00AD2788" w:rsidP="00AD2788">
                      <w:pPr>
                        <w:rPr>
                          <w:rFonts w:eastAsia="MS Mincho"/>
                          <w:sz w:val="12"/>
                          <w:szCs w:val="12"/>
                          <w:lang w:eastAsia="ja-JP"/>
                        </w:rPr>
                      </w:pPr>
                      <w:r w:rsidRPr="00870339">
                        <w:rPr>
                          <w:rFonts w:eastAsia="MS Mincho"/>
                          <w:sz w:val="12"/>
                          <w:szCs w:val="12"/>
                          <w:lang w:eastAsia="ja-JP"/>
                        </w:rPr>
                        <w:t xml:space="preserve">  ρHV</w:t>
                      </w:r>
                      <w:r w:rsidRPr="00870339">
                        <w:rPr>
                          <w:rFonts w:eastAsia="MS Mincho" w:hint="eastAsia"/>
                          <w:sz w:val="12"/>
                          <w:szCs w:val="12"/>
                          <w:lang w:eastAsia="ja-JP"/>
                        </w:rPr>
                        <w:t xml:space="preserve"> </w:t>
                      </w:r>
                      <w:r w:rsidRPr="00870339">
                        <w:rPr>
                          <w:rFonts w:eastAsia="MS Mincho"/>
                          <w:sz w:val="12"/>
                          <w:szCs w:val="12"/>
                          <w:lang w:eastAsia="ja-JP"/>
                        </w:rPr>
                        <w:t>&gt;=</w:t>
                      </w:r>
                      <w:r w:rsidRPr="00870339">
                        <w:rPr>
                          <w:rFonts w:eastAsia="MS Mincho" w:hint="eastAsia"/>
                          <w:sz w:val="12"/>
                          <w:szCs w:val="12"/>
                          <w:lang w:eastAsia="ja-JP"/>
                        </w:rPr>
                        <w:t xml:space="preserve"> </w:t>
                      </w:r>
                      <w:r w:rsidRPr="00870339">
                        <w:rPr>
                          <w:rFonts w:eastAsia="MS Mincho"/>
                          <w:sz w:val="12"/>
                          <w:szCs w:val="12"/>
                          <w:lang w:eastAsia="ja-JP"/>
                        </w:rPr>
                        <w:t>0.98</w:t>
                      </w:r>
                    </w:p>
                    <w:p w14:paraId="0FD5D0FD" w14:textId="101E4541" w:rsidR="00AD2788" w:rsidRPr="00AD2788" w:rsidRDefault="00AD2788" w:rsidP="00AD2788">
                      <w:pPr>
                        <w:rPr>
                          <w:rFonts w:eastAsia="MS Mincho"/>
                          <w:sz w:val="12"/>
                          <w:szCs w:val="12"/>
                          <w:lang w:eastAsia="ja-JP"/>
                        </w:rPr>
                      </w:pPr>
                      <w:r w:rsidRPr="00870339">
                        <w:rPr>
                          <w:rFonts w:eastAsia="MS Mincho"/>
                          <w:sz w:val="12"/>
                          <w:szCs w:val="12"/>
                          <w:lang w:eastAsia="ja-JP"/>
                        </w:rPr>
                        <w:t xml:space="preserve">  0.3</w:t>
                      </w:r>
                      <w:r w:rsidRPr="00870339">
                        <w:rPr>
                          <w:rFonts w:eastAsia="MS Mincho" w:hint="eastAsia"/>
                          <w:sz w:val="12"/>
                          <w:szCs w:val="12"/>
                          <w:lang w:eastAsia="ja-JP"/>
                        </w:rPr>
                        <w:t xml:space="preserve"> </w:t>
                      </w:r>
                      <w:r w:rsidRPr="00870339">
                        <w:rPr>
                          <w:rFonts w:eastAsia="MS Mincho"/>
                          <w:sz w:val="12"/>
                          <w:szCs w:val="12"/>
                          <w:lang w:eastAsia="ja-JP"/>
                        </w:rPr>
                        <w:t>&lt;=</w:t>
                      </w:r>
                      <w:r w:rsidRPr="00870339">
                        <w:rPr>
                          <w:rFonts w:eastAsia="MS Mincho" w:hint="eastAsia"/>
                          <w:sz w:val="12"/>
                          <w:szCs w:val="12"/>
                          <w:lang w:eastAsia="ja-JP"/>
                        </w:rPr>
                        <w:t xml:space="preserve"> </w:t>
                      </w:r>
                      <w:r w:rsidRPr="00870339">
                        <w:rPr>
                          <w:rFonts w:eastAsia="MS Mincho"/>
                          <w:sz w:val="12"/>
                          <w:szCs w:val="12"/>
                          <w:lang w:eastAsia="ja-JP"/>
                        </w:rPr>
                        <w:t>KDP</w:t>
                      </w:r>
                      <w:r w:rsidRPr="00870339">
                        <w:rPr>
                          <w:rFonts w:eastAsia="MS Mincho" w:hint="eastAsia"/>
                          <w:sz w:val="12"/>
                          <w:szCs w:val="12"/>
                          <w:lang w:eastAsia="ja-JP"/>
                        </w:rPr>
                        <w:t xml:space="preserve"> </w:t>
                      </w:r>
                      <w:r w:rsidRPr="00870339">
                        <w:rPr>
                          <w:rFonts w:eastAsia="MS Mincho"/>
                          <w:sz w:val="12"/>
                          <w:szCs w:val="12"/>
                          <w:lang w:eastAsia="ja-JP"/>
                        </w:rPr>
                        <w:t>&lt;=</w:t>
                      </w:r>
                      <w:r w:rsidRPr="00870339">
                        <w:rPr>
                          <w:rFonts w:eastAsia="MS Mincho" w:hint="eastAsia"/>
                          <w:sz w:val="12"/>
                          <w:szCs w:val="12"/>
                          <w:lang w:eastAsia="ja-JP"/>
                        </w:rPr>
                        <w:t xml:space="preserve"> </w:t>
                      </w:r>
                      <w:r w:rsidRPr="00870339">
                        <w:rPr>
                          <w:rFonts w:eastAsia="MS Mincho"/>
                          <w:sz w:val="12"/>
                          <w:szCs w:val="12"/>
                          <w:lang w:eastAsia="ja-JP"/>
                        </w:rPr>
                        <w:t>10.0</w:t>
                      </w:r>
                    </w:p>
                    <w:p w14:paraId="6187B488" w14:textId="04D545B6" w:rsidR="00AD2788" w:rsidRPr="00870339" w:rsidRDefault="00AD2788">
                      <w:pPr>
                        <w:rPr>
                          <w:rFonts w:eastAsia="MS Mincho"/>
                          <w:sz w:val="12"/>
                          <w:szCs w:val="12"/>
                          <w:lang w:eastAsia="ja-JP"/>
                        </w:rPr>
                      </w:pPr>
                    </w:p>
                  </w:txbxContent>
                </v:textbox>
              </v:shape>
            </w:pict>
          </mc:Fallback>
        </mc:AlternateContent>
      </w:r>
      <w:r w:rsidR="009B04C0" w:rsidRPr="00870339">
        <w:rPr>
          <w:rFonts w:ascii="MS Mincho" w:eastAsia="MS Mincho" w:hAnsi="MS Mincho" w:cs="RyuminPro-Light"/>
          <w:noProof/>
          <w:sz w:val="21"/>
          <w:szCs w:val="21"/>
          <w:lang w:eastAsia="ja-JP"/>
        </w:rPr>
        <w:drawing>
          <wp:inline distT="0" distB="0" distL="0" distR="0" wp14:anchorId="65E512AF" wp14:editId="200AB731">
            <wp:extent cx="2698172" cy="2160000"/>
            <wp:effectExtent l="0" t="0" r="6985" b="0"/>
            <wp:docPr id="84" name="図 84"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descr="グラフ, 散布図&#10;&#10;自動的に生成された説明"/>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8172" cy="2160000"/>
                    </a:xfrm>
                    <a:prstGeom prst="rect">
                      <a:avLst/>
                    </a:prstGeom>
                    <a:noFill/>
                    <a:ln>
                      <a:noFill/>
                    </a:ln>
                  </pic:spPr>
                </pic:pic>
              </a:graphicData>
            </a:graphic>
          </wp:inline>
        </w:drawing>
      </w:r>
      <w:r w:rsidR="009B04C0" w:rsidRPr="00870339">
        <w:rPr>
          <w:rFonts w:ascii="MS Mincho" w:eastAsia="MS Mincho" w:hAnsi="MS Mincho" w:cs="RyuminPro-Light"/>
          <w:sz w:val="21"/>
          <w:szCs w:val="21"/>
          <w:lang w:eastAsia="ja-JP"/>
        </w:rPr>
        <w:t xml:space="preserve">  </w:t>
      </w:r>
      <w:r w:rsidR="009B04C0" w:rsidRPr="00870339">
        <w:rPr>
          <w:rFonts w:ascii="MS Mincho" w:eastAsia="MS Mincho" w:hAnsi="MS Mincho" w:cs="RyuminPro-Light"/>
          <w:noProof/>
          <w:sz w:val="21"/>
          <w:szCs w:val="21"/>
          <w:lang w:eastAsia="ja-JP"/>
        </w:rPr>
        <w:drawing>
          <wp:inline distT="0" distB="0" distL="0" distR="0" wp14:anchorId="56229C28" wp14:editId="08CD7DB5">
            <wp:extent cx="2698170" cy="2160000"/>
            <wp:effectExtent l="0" t="0" r="6985" b="0"/>
            <wp:docPr id="85" name="図 85"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descr="グラフ, 散布図&#10;&#10;自動的に生成された説明"/>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8170" cy="2160000"/>
                    </a:xfrm>
                    <a:prstGeom prst="rect">
                      <a:avLst/>
                    </a:prstGeom>
                    <a:noFill/>
                    <a:ln>
                      <a:noFill/>
                    </a:ln>
                  </pic:spPr>
                </pic:pic>
              </a:graphicData>
            </a:graphic>
          </wp:inline>
        </w:drawing>
      </w:r>
    </w:p>
    <w:p w14:paraId="7D920909" w14:textId="77777777" w:rsidR="009B04C0" w:rsidRPr="00870339" w:rsidRDefault="009B04C0" w:rsidP="009B04C0">
      <w:pPr>
        <w:widowControl w:val="0"/>
        <w:tabs>
          <w:tab w:val="left" w:pos="5670"/>
        </w:tabs>
        <w:autoSpaceDE w:val="0"/>
        <w:autoSpaceDN w:val="0"/>
        <w:adjustRightInd w:val="0"/>
        <w:spacing w:before="120"/>
        <w:ind w:leftChars="531" w:left="1274"/>
        <w:rPr>
          <w:rFonts w:eastAsia="MS Mincho"/>
          <w:sz w:val="20"/>
          <w:szCs w:val="20"/>
          <w:lang w:eastAsia="ja-JP"/>
        </w:rPr>
      </w:pPr>
      <w:r w:rsidRPr="00870339">
        <w:rPr>
          <w:rFonts w:eastAsia="MS Mincho"/>
          <w:sz w:val="20"/>
          <w:szCs w:val="20"/>
          <w:lang w:eastAsia="ja-JP"/>
        </w:rPr>
        <w:t>Initial Parameters</w:t>
      </w:r>
      <w:r w:rsidRPr="00870339">
        <w:rPr>
          <w:rFonts w:eastAsia="MS Mincho"/>
          <w:sz w:val="20"/>
          <w:szCs w:val="20"/>
          <w:lang w:eastAsia="ja-JP"/>
        </w:rPr>
        <w:tab/>
        <w:t>Optimal Parameters</w:t>
      </w:r>
    </w:p>
    <w:p w14:paraId="5BB3DA0C" w14:textId="77777777" w:rsidR="00774FE7" w:rsidRPr="00870339" w:rsidRDefault="00774FE7" w:rsidP="009B04C0">
      <w:pPr>
        <w:widowControl w:val="0"/>
        <w:autoSpaceDE w:val="0"/>
        <w:autoSpaceDN w:val="0"/>
        <w:adjustRightInd w:val="0"/>
        <w:spacing w:before="120"/>
        <w:ind w:firstLineChars="100" w:firstLine="180"/>
        <w:jc w:val="center"/>
        <w:rPr>
          <w:rFonts w:eastAsia="MS Mincho"/>
          <w:sz w:val="18"/>
          <w:szCs w:val="18"/>
          <w:lang w:eastAsia="ja-JP"/>
        </w:rPr>
      </w:pPr>
      <w:r w:rsidRPr="00870339">
        <w:rPr>
          <w:rFonts w:eastAsia="MS Mincho"/>
          <w:sz w:val="18"/>
          <w:szCs w:val="18"/>
          <w:lang w:eastAsia="ja-JP"/>
        </w:rPr>
        <w:t>B, β, a and b are variables used to quantify radar rainfall.</w:t>
      </w:r>
    </w:p>
    <w:p w14:paraId="6671A643" w14:textId="11ABD187" w:rsidR="009B04C0" w:rsidRPr="00870339" w:rsidRDefault="009B04C0" w:rsidP="009B04C0">
      <w:pPr>
        <w:widowControl w:val="0"/>
        <w:autoSpaceDE w:val="0"/>
        <w:autoSpaceDN w:val="0"/>
        <w:adjustRightInd w:val="0"/>
        <w:spacing w:before="120"/>
        <w:ind w:firstLineChars="100" w:firstLine="180"/>
        <w:jc w:val="center"/>
        <w:rPr>
          <w:rFonts w:eastAsia="MS Mincho"/>
          <w:sz w:val="18"/>
          <w:szCs w:val="18"/>
          <w:lang w:eastAsia="ja-JP"/>
        </w:rPr>
      </w:pPr>
      <w:r w:rsidRPr="00870339">
        <w:rPr>
          <w:rFonts w:eastAsia="MS Mincho"/>
          <w:sz w:val="18"/>
          <w:szCs w:val="18"/>
          <w:lang w:eastAsia="ja-JP"/>
        </w:rPr>
        <w:t>Fig.</w:t>
      </w:r>
      <w:r w:rsidR="00976ECD" w:rsidRPr="00870339">
        <w:rPr>
          <w:rFonts w:eastAsia="MS Mincho" w:hint="eastAsia"/>
          <w:sz w:val="18"/>
          <w:szCs w:val="18"/>
          <w:lang w:eastAsia="ja-JP"/>
        </w:rPr>
        <w:t xml:space="preserve"> </w:t>
      </w:r>
      <w:r w:rsidR="00153EF9" w:rsidRPr="00870339">
        <w:rPr>
          <w:rFonts w:eastAsia="MS Mincho" w:hint="eastAsia"/>
          <w:sz w:val="18"/>
          <w:szCs w:val="18"/>
          <w:lang w:eastAsia="ja-JP"/>
        </w:rPr>
        <w:t>7</w:t>
      </w:r>
      <w:r w:rsidRPr="00870339">
        <w:rPr>
          <w:rFonts w:eastAsia="MS Mincho"/>
          <w:sz w:val="18"/>
          <w:szCs w:val="18"/>
          <w:lang w:eastAsia="ja-JP"/>
        </w:rPr>
        <w:t xml:space="preserve">.5-1 Correlation Comparison of Rainfall Intensity between </w:t>
      </w:r>
      <w:r w:rsidRPr="00870339">
        <w:rPr>
          <w:rFonts w:eastAsiaTheme="majorEastAsia"/>
          <w:sz w:val="18"/>
          <w:szCs w:val="18"/>
          <w:lang w:eastAsia="ja-JP"/>
        </w:rPr>
        <w:t xml:space="preserve">X-band </w:t>
      </w:r>
      <w:r w:rsidRPr="00870339">
        <w:rPr>
          <w:rFonts w:eastAsia="MS Mincho"/>
          <w:sz w:val="18"/>
          <w:szCs w:val="18"/>
          <w:lang w:eastAsia="ja-JP"/>
        </w:rPr>
        <w:t>R</w:t>
      </w:r>
      <w:r w:rsidRPr="00870339">
        <w:rPr>
          <w:rFonts w:eastAsiaTheme="majorEastAsia"/>
          <w:sz w:val="18"/>
          <w:szCs w:val="18"/>
          <w:lang w:eastAsia="ja-JP"/>
        </w:rPr>
        <w:t xml:space="preserve">ainfall </w:t>
      </w:r>
      <w:r w:rsidRPr="00870339">
        <w:rPr>
          <w:rFonts w:eastAsia="MS Mincho"/>
          <w:sz w:val="18"/>
          <w:szCs w:val="18"/>
          <w:lang w:eastAsia="ja-JP"/>
        </w:rPr>
        <w:t>R</w:t>
      </w:r>
      <w:r w:rsidRPr="00870339">
        <w:rPr>
          <w:rFonts w:eastAsiaTheme="majorEastAsia"/>
          <w:sz w:val="18"/>
          <w:szCs w:val="18"/>
          <w:lang w:eastAsia="ja-JP"/>
        </w:rPr>
        <w:t>adar</w:t>
      </w:r>
      <w:r w:rsidRPr="00870339">
        <w:rPr>
          <w:rFonts w:eastAsia="MS Mincho"/>
          <w:sz w:val="18"/>
          <w:szCs w:val="18"/>
          <w:lang w:eastAsia="ja-JP"/>
        </w:rPr>
        <w:t xml:space="preserve"> and Ground Rain Gauge</w:t>
      </w:r>
    </w:p>
    <w:p w14:paraId="31044C41" w14:textId="77777777" w:rsidR="009B04C0" w:rsidRPr="00870339" w:rsidRDefault="009B04C0" w:rsidP="009B04C0">
      <w:pPr>
        <w:widowControl w:val="0"/>
        <w:autoSpaceDE w:val="0"/>
        <w:autoSpaceDN w:val="0"/>
        <w:adjustRightInd w:val="0"/>
        <w:jc w:val="both"/>
        <w:rPr>
          <w:rFonts w:ascii="MS Mincho" w:eastAsia="MS Mincho" w:hAnsi="MS Mincho"/>
          <w:sz w:val="18"/>
          <w:szCs w:val="18"/>
          <w:lang w:eastAsia="ja-JP"/>
        </w:rPr>
      </w:pPr>
    </w:p>
    <w:p w14:paraId="0CEE3361" w14:textId="03F25439" w:rsidR="009B04C0" w:rsidRPr="00870339" w:rsidRDefault="009B04C0" w:rsidP="00703E90">
      <w:pPr>
        <w:widowControl w:val="0"/>
        <w:autoSpaceDE w:val="0"/>
        <w:autoSpaceDN w:val="0"/>
        <w:adjustRightInd w:val="0"/>
        <w:jc w:val="both"/>
        <w:rPr>
          <w:rFonts w:eastAsia="MS Mincho"/>
          <w:lang w:eastAsia="ja-JP"/>
        </w:rPr>
      </w:pPr>
      <w:r w:rsidRPr="00870339">
        <w:rPr>
          <w:rFonts w:eastAsia="MS Mincho"/>
          <w:lang w:eastAsia="ja-JP"/>
        </w:rPr>
        <w:t>Fig.</w:t>
      </w:r>
      <w:r w:rsidR="00976ECD" w:rsidRPr="00870339">
        <w:rPr>
          <w:rFonts w:eastAsia="MS Mincho" w:hint="eastAsia"/>
          <w:lang w:eastAsia="ja-JP"/>
        </w:rPr>
        <w:t xml:space="preserve"> </w:t>
      </w:r>
      <w:r w:rsidR="00153EF9" w:rsidRPr="00870339">
        <w:rPr>
          <w:rFonts w:eastAsia="MS Mincho" w:hint="eastAsia"/>
          <w:lang w:eastAsia="ja-JP"/>
        </w:rPr>
        <w:t>7</w:t>
      </w:r>
      <w:r w:rsidRPr="00870339">
        <w:rPr>
          <w:rFonts w:eastAsia="MS Mincho"/>
          <w:lang w:eastAsia="ja-JP"/>
        </w:rPr>
        <w:t xml:space="preserve">.5-2 shows a comparison of the total accumulated rainfall between the </w:t>
      </w:r>
      <w:r w:rsidRPr="00870339">
        <w:rPr>
          <w:rFonts w:eastAsiaTheme="majorEastAsia"/>
          <w:lang w:eastAsia="ja-JP"/>
        </w:rPr>
        <w:t>X-band rainfall radar</w:t>
      </w:r>
      <w:r w:rsidRPr="00870339">
        <w:rPr>
          <w:rFonts w:eastAsia="MS Mincho"/>
          <w:lang w:eastAsia="ja-JP"/>
        </w:rPr>
        <w:t xml:space="preserve"> and the ground rain gauge before and after parameter optimization at the one ground rain gauge location.</w:t>
      </w:r>
    </w:p>
    <w:p w14:paraId="2935DAF2" w14:textId="77777777" w:rsidR="009B04C0" w:rsidRPr="00870339" w:rsidRDefault="009B04C0" w:rsidP="009B04C0">
      <w:pPr>
        <w:widowControl w:val="0"/>
        <w:autoSpaceDE w:val="0"/>
        <w:autoSpaceDN w:val="0"/>
        <w:adjustRightInd w:val="0"/>
        <w:jc w:val="both"/>
        <w:rPr>
          <w:rFonts w:eastAsia="MS Mincho"/>
          <w:lang w:eastAsia="ja-JP"/>
        </w:rPr>
      </w:pPr>
    </w:p>
    <w:p w14:paraId="121D2D10" w14:textId="77777777" w:rsidR="009B04C0" w:rsidRPr="00870339" w:rsidRDefault="009B04C0" w:rsidP="009B04C0">
      <w:pPr>
        <w:widowControl w:val="0"/>
        <w:autoSpaceDE w:val="0"/>
        <w:autoSpaceDN w:val="0"/>
        <w:adjustRightInd w:val="0"/>
        <w:spacing w:before="120"/>
        <w:ind w:firstLineChars="100" w:firstLine="210"/>
        <w:jc w:val="center"/>
        <w:rPr>
          <w:rFonts w:ascii="MS Mincho" w:eastAsia="MS Mincho" w:hAnsi="MS Mincho" w:cs="RyuminPro-Light"/>
          <w:sz w:val="21"/>
          <w:szCs w:val="21"/>
          <w:lang w:eastAsia="ja-JP"/>
        </w:rPr>
      </w:pPr>
      <w:r w:rsidRPr="00870339">
        <w:rPr>
          <w:rFonts w:ascii="MS Mincho" w:eastAsia="MS Mincho" w:hAnsi="MS Mincho" w:cs="RyuminPro-Light"/>
          <w:noProof/>
          <w:sz w:val="21"/>
          <w:szCs w:val="21"/>
          <w:lang w:eastAsia="ja-JP"/>
        </w:rPr>
        <w:drawing>
          <wp:inline distT="0" distB="0" distL="0" distR="0" wp14:anchorId="4E5C2DB1" wp14:editId="4151CE32">
            <wp:extent cx="2755507" cy="1836000"/>
            <wp:effectExtent l="0" t="0" r="6985"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5507" cy="1836000"/>
                    </a:xfrm>
                    <a:prstGeom prst="rect">
                      <a:avLst/>
                    </a:prstGeom>
                    <a:noFill/>
                    <a:ln>
                      <a:noFill/>
                    </a:ln>
                  </pic:spPr>
                </pic:pic>
              </a:graphicData>
            </a:graphic>
          </wp:inline>
        </w:drawing>
      </w:r>
      <w:r w:rsidRPr="00870339">
        <w:rPr>
          <w:rFonts w:ascii="MS Mincho" w:eastAsia="MS Mincho" w:hAnsi="MS Mincho" w:cs="RyuminPro-Light"/>
          <w:sz w:val="21"/>
          <w:szCs w:val="21"/>
          <w:lang w:eastAsia="ja-JP"/>
        </w:rPr>
        <w:t xml:space="preserve">  </w:t>
      </w:r>
      <w:r w:rsidRPr="00870339">
        <w:rPr>
          <w:rFonts w:ascii="MS Mincho" w:eastAsia="MS Mincho" w:hAnsi="MS Mincho" w:cs="RyuminPro-Light"/>
          <w:noProof/>
          <w:sz w:val="21"/>
          <w:szCs w:val="21"/>
          <w:lang w:eastAsia="ja-JP"/>
        </w:rPr>
        <w:drawing>
          <wp:inline distT="0" distB="0" distL="0" distR="0" wp14:anchorId="7A602768" wp14:editId="55D4B96A">
            <wp:extent cx="2755505" cy="1836000"/>
            <wp:effectExtent l="0" t="0" r="6985" b="0"/>
            <wp:docPr id="79" name="図 79"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グラフ, 折れ線グラフ&#10;&#10;自動的に生成された説明"/>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55505" cy="1836000"/>
                    </a:xfrm>
                    <a:prstGeom prst="rect">
                      <a:avLst/>
                    </a:prstGeom>
                    <a:noFill/>
                    <a:ln>
                      <a:noFill/>
                    </a:ln>
                  </pic:spPr>
                </pic:pic>
              </a:graphicData>
            </a:graphic>
          </wp:inline>
        </w:drawing>
      </w:r>
    </w:p>
    <w:p w14:paraId="04568CAB" w14:textId="77777777" w:rsidR="009B04C0" w:rsidRPr="00870339" w:rsidRDefault="009B04C0" w:rsidP="009B04C0">
      <w:pPr>
        <w:widowControl w:val="0"/>
        <w:tabs>
          <w:tab w:val="left" w:pos="5670"/>
        </w:tabs>
        <w:autoSpaceDE w:val="0"/>
        <w:autoSpaceDN w:val="0"/>
        <w:adjustRightInd w:val="0"/>
        <w:spacing w:before="120"/>
        <w:ind w:leftChars="531" w:left="1274"/>
        <w:rPr>
          <w:rFonts w:eastAsia="MS Mincho"/>
          <w:sz w:val="20"/>
          <w:szCs w:val="20"/>
          <w:lang w:eastAsia="ja-JP"/>
        </w:rPr>
      </w:pPr>
      <w:r w:rsidRPr="00870339">
        <w:rPr>
          <w:rFonts w:eastAsia="MS Mincho"/>
          <w:sz w:val="20"/>
          <w:szCs w:val="20"/>
          <w:lang w:eastAsia="ja-JP"/>
        </w:rPr>
        <w:t>Initial Parameters</w:t>
      </w:r>
      <w:r w:rsidRPr="00870339">
        <w:rPr>
          <w:rFonts w:eastAsia="MS Mincho"/>
          <w:sz w:val="20"/>
          <w:szCs w:val="20"/>
          <w:lang w:eastAsia="ja-JP"/>
        </w:rPr>
        <w:tab/>
        <w:t>Optimal Parameters</w:t>
      </w:r>
    </w:p>
    <w:p w14:paraId="075F2509" w14:textId="44DA472C" w:rsidR="009B04C0" w:rsidRPr="00870339" w:rsidRDefault="009B04C0" w:rsidP="009B04C0">
      <w:pPr>
        <w:widowControl w:val="0"/>
        <w:autoSpaceDE w:val="0"/>
        <w:autoSpaceDN w:val="0"/>
        <w:adjustRightInd w:val="0"/>
        <w:spacing w:before="120" w:line="100" w:lineRule="exact"/>
        <w:ind w:firstLineChars="100" w:firstLine="180"/>
        <w:jc w:val="center"/>
        <w:rPr>
          <w:rFonts w:eastAsia="MS Mincho"/>
          <w:sz w:val="18"/>
          <w:szCs w:val="18"/>
          <w:lang w:eastAsia="ja-JP"/>
        </w:rPr>
      </w:pPr>
      <w:r w:rsidRPr="00870339">
        <w:rPr>
          <w:rFonts w:eastAsia="MS Mincho"/>
          <w:sz w:val="18"/>
          <w:szCs w:val="18"/>
          <w:lang w:eastAsia="ja-JP"/>
        </w:rPr>
        <w:t>Fig.</w:t>
      </w:r>
      <w:r w:rsidR="00976ECD" w:rsidRPr="00870339">
        <w:rPr>
          <w:rFonts w:eastAsia="MS Mincho" w:hint="eastAsia"/>
          <w:sz w:val="18"/>
          <w:szCs w:val="18"/>
          <w:lang w:eastAsia="ja-JP"/>
        </w:rPr>
        <w:t xml:space="preserve"> </w:t>
      </w:r>
      <w:r w:rsidR="00153EF9" w:rsidRPr="00870339">
        <w:rPr>
          <w:rFonts w:eastAsia="MS Mincho" w:hint="eastAsia"/>
          <w:sz w:val="18"/>
          <w:szCs w:val="18"/>
          <w:lang w:eastAsia="ja-JP"/>
        </w:rPr>
        <w:t>7</w:t>
      </w:r>
      <w:r w:rsidRPr="00870339">
        <w:rPr>
          <w:rFonts w:eastAsia="MS Mincho"/>
          <w:sz w:val="18"/>
          <w:szCs w:val="18"/>
          <w:lang w:eastAsia="ja-JP"/>
        </w:rPr>
        <w:t xml:space="preserve">.5-2 Comparison of Total Accumulated Rainfall between </w:t>
      </w:r>
      <w:r w:rsidRPr="00870339">
        <w:rPr>
          <w:rFonts w:eastAsiaTheme="majorEastAsia"/>
          <w:sz w:val="18"/>
          <w:szCs w:val="18"/>
          <w:lang w:eastAsia="ja-JP"/>
        </w:rPr>
        <w:t xml:space="preserve">X-band </w:t>
      </w:r>
      <w:r w:rsidRPr="00870339">
        <w:rPr>
          <w:rFonts w:eastAsia="MS Mincho"/>
          <w:sz w:val="18"/>
          <w:szCs w:val="18"/>
          <w:lang w:eastAsia="ja-JP"/>
        </w:rPr>
        <w:t>R</w:t>
      </w:r>
      <w:r w:rsidRPr="00870339">
        <w:rPr>
          <w:rFonts w:eastAsiaTheme="majorEastAsia"/>
          <w:sz w:val="18"/>
          <w:szCs w:val="18"/>
          <w:lang w:eastAsia="ja-JP"/>
        </w:rPr>
        <w:t xml:space="preserve">ainfall </w:t>
      </w:r>
      <w:r w:rsidRPr="00870339">
        <w:rPr>
          <w:rFonts w:eastAsia="MS Mincho"/>
          <w:sz w:val="18"/>
          <w:szCs w:val="18"/>
          <w:lang w:eastAsia="ja-JP"/>
        </w:rPr>
        <w:t>R</w:t>
      </w:r>
      <w:r w:rsidRPr="00870339">
        <w:rPr>
          <w:rFonts w:eastAsiaTheme="majorEastAsia"/>
          <w:sz w:val="18"/>
          <w:szCs w:val="18"/>
          <w:lang w:eastAsia="ja-JP"/>
        </w:rPr>
        <w:t>adar</w:t>
      </w:r>
      <w:r w:rsidRPr="00870339">
        <w:rPr>
          <w:rFonts w:eastAsia="MS Mincho"/>
          <w:sz w:val="18"/>
          <w:szCs w:val="18"/>
          <w:lang w:eastAsia="ja-JP"/>
        </w:rPr>
        <w:t xml:space="preserve"> and Ground Rain Gauge </w:t>
      </w:r>
    </w:p>
    <w:p w14:paraId="681C847D" w14:textId="77777777" w:rsidR="009B04C0" w:rsidRPr="00870339" w:rsidRDefault="009B04C0" w:rsidP="00870339">
      <w:pPr>
        <w:widowControl w:val="0"/>
        <w:autoSpaceDE w:val="0"/>
        <w:autoSpaceDN w:val="0"/>
        <w:adjustRightInd w:val="0"/>
        <w:spacing w:before="120" w:line="160" w:lineRule="exact"/>
        <w:ind w:firstLineChars="100" w:firstLine="180"/>
        <w:jc w:val="center"/>
        <w:rPr>
          <w:rFonts w:eastAsia="MS Mincho"/>
          <w:sz w:val="18"/>
          <w:szCs w:val="18"/>
          <w:lang w:eastAsia="ja-JP"/>
        </w:rPr>
      </w:pPr>
      <w:r w:rsidRPr="00870339">
        <w:rPr>
          <w:rFonts w:eastAsia="MS Mincho"/>
          <w:sz w:val="18"/>
          <w:szCs w:val="18"/>
          <w:lang w:eastAsia="ja-JP"/>
        </w:rPr>
        <w:t>at the one ground rain gauge location</w:t>
      </w:r>
    </w:p>
    <w:p w14:paraId="29138E6C" w14:textId="77777777" w:rsidR="009B04C0" w:rsidRPr="00870339" w:rsidRDefault="009B04C0" w:rsidP="009B04C0">
      <w:pPr>
        <w:widowControl w:val="0"/>
        <w:autoSpaceDE w:val="0"/>
        <w:autoSpaceDN w:val="0"/>
        <w:adjustRightInd w:val="0"/>
        <w:spacing w:before="120"/>
        <w:ind w:firstLineChars="100" w:firstLine="210"/>
        <w:rPr>
          <w:rFonts w:ascii="MS Mincho" w:eastAsia="MS Mincho" w:hAnsi="MS Mincho" w:cs="RyuminPro-Light"/>
          <w:sz w:val="21"/>
          <w:szCs w:val="21"/>
          <w:lang w:eastAsia="ja-JP"/>
        </w:rPr>
      </w:pPr>
    </w:p>
    <w:p w14:paraId="6E4B84FF" w14:textId="7B4309D4" w:rsidR="009B04C0" w:rsidRPr="00870339" w:rsidRDefault="009B04C0" w:rsidP="00703E90">
      <w:pPr>
        <w:widowControl w:val="0"/>
        <w:autoSpaceDE w:val="0"/>
        <w:autoSpaceDN w:val="0"/>
        <w:adjustRightInd w:val="0"/>
        <w:jc w:val="both"/>
        <w:rPr>
          <w:rFonts w:eastAsia="MS Mincho"/>
          <w:lang w:eastAsia="ja-JP"/>
        </w:rPr>
      </w:pPr>
      <w:r w:rsidRPr="00870339">
        <w:rPr>
          <w:rFonts w:eastAsia="MS Mincho"/>
          <w:lang w:eastAsia="ja-JP"/>
        </w:rPr>
        <w:t>When using radar rainfall data for dam and river management</w:t>
      </w:r>
      <w:r w:rsidR="007F68F4" w:rsidRPr="00870339">
        <w:rPr>
          <w:rFonts w:eastAsia="MS Mincho"/>
          <w:lang w:eastAsia="ja-JP"/>
        </w:rPr>
        <w:t>,</w:t>
      </w:r>
      <w:r w:rsidRPr="00870339">
        <w:rPr>
          <w:rFonts w:eastAsia="MS Mincho"/>
          <w:lang w:eastAsia="ja-JP"/>
        </w:rPr>
        <w:t xml:space="preserve"> such as </w:t>
      </w:r>
      <w:r w:rsidRPr="00870339">
        <w:rPr>
          <w:rFonts w:eastAsiaTheme="majorEastAsia"/>
        </w:rPr>
        <w:t>dam inflow calculations</w:t>
      </w:r>
      <w:r w:rsidRPr="00870339">
        <w:rPr>
          <w:rFonts w:eastAsia="MS Mincho"/>
          <w:lang w:eastAsia="ja-JP"/>
        </w:rPr>
        <w:t>, the accuracy of the accumulated rainfall value is important. As shown in Fig.</w:t>
      </w:r>
      <w:r w:rsidR="00976ECD" w:rsidRPr="00870339">
        <w:rPr>
          <w:rFonts w:eastAsia="MS Mincho" w:hint="eastAsia"/>
          <w:lang w:eastAsia="ja-JP"/>
        </w:rPr>
        <w:t xml:space="preserve"> </w:t>
      </w:r>
      <w:r w:rsidR="00153EF9" w:rsidRPr="00870339">
        <w:rPr>
          <w:rFonts w:eastAsia="MS Mincho" w:hint="eastAsia"/>
          <w:lang w:eastAsia="ja-JP"/>
        </w:rPr>
        <w:t>7</w:t>
      </w:r>
      <w:r w:rsidRPr="00870339">
        <w:rPr>
          <w:rFonts w:eastAsia="MS Mincho"/>
          <w:lang w:eastAsia="ja-JP"/>
        </w:rPr>
        <w:t xml:space="preserve">.5-2, by optimizing the parameters, it is possible to obtain a high correlation between radar rainfall values and ground rainfall values.  Whereas </w:t>
      </w:r>
      <w:r w:rsidR="007F68F4" w:rsidRPr="00870339">
        <w:rPr>
          <w:rFonts w:eastAsia="MS Mincho"/>
          <w:lang w:eastAsia="ja-JP"/>
        </w:rPr>
        <w:t>a</w:t>
      </w:r>
      <w:r w:rsidR="007F68F4" w:rsidRPr="00870339">
        <w:rPr>
          <w:rFonts w:eastAsia="MS Mincho" w:hint="eastAsia"/>
          <w:lang w:eastAsia="ja-JP"/>
        </w:rPr>
        <w:t xml:space="preserve"> </w:t>
      </w:r>
      <w:r w:rsidRPr="00870339">
        <w:rPr>
          <w:rFonts w:eastAsia="MS Mincho"/>
          <w:lang w:eastAsia="ja-JP"/>
        </w:rPr>
        <w:t xml:space="preserve">ground rain gauge provides point data at its installation location, </w:t>
      </w:r>
      <w:r w:rsidRPr="00870339">
        <w:rPr>
          <w:rFonts w:eastAsiaTheme="majorEastAsia"/>
          <w:lang w:eastAsia="ja-JP"/>
        </w:rPr>
        <w:t>X-band rainfall radar</w:t>
      </w:r>
      <w:r w:rsidRPr="00870339">
        <w:rPr>
          <w:rFonts w:eastAsia="MS Mincho"/>
          <w:lang w:eastAsia="ja-JP"/>
        </w:rPr>
        <w:t xml:space="preserve"> can provide highly accurate rainfall values that are highly correlated with </w:t>
      </w:r>
      <w:r w:rsidR="004C4E3F" w:rsidRPr="00870339">
        <w:rPr>
          <w:rFonts w:eastAsia="MS Mincho" w:hint="eastAsia"/>
          <w:lang w:eastAsia="ja-JP"/>
        </w:rPr>
        <w:t xml:space="preserve">a </w:t>
      </w:r>
      <w:r w:rsidRPr="00870339">
        <w:rPr>
          <w:rFonts w:eastAsia="MS Mincho"/>
          <w:lang w:eastAsia="ja-JP"/>
        </w:rPr>
        <w:t>ground rain gauge over a wide observation range, making it extremely useful for dam and river management.</w:t>
      </w:r>
    </w:p>
    <w:p w14:paraId="0BFE32CA" w14:textId="77777777" w:rsidR="00F56339" w:rsidRPr="00870339" w:rsidRDefault="00F56339" w:rsidP="009B04C0">
      <w:pPr>
        <w:widowControl w:val="0"/>
        <w:autoSpaceDE w:val="0"/>
        <w:autoSpaceDN w:val="0"/>
        <w:adjustRightInd w:val="0"/>
        <w:rPr>
          <w:rFonts w:eastAsia="MS Mincho"/>
          <w:lang w:eastAsia="ja-JP"/>
        </w:rPr>
      </w:pPr>
    </w:p>
    <w:p w14:paraId="623A1A94" w14:textId="77777777" w:rsidR="009B04C0" w:rsidRPr="00870339" w:rsidRDefault="009B04C0" w:rsidP="00870339">
      <w:pPr>
        <w:pStyle w:val="Heading1"/>
        <w:numPr>
          <w:ilvl w:val="0"/>
          <w:numId w:val="21"/>
        </w:numPr>
        <w:ind w:left="567" w:hanging="567"/>
        <w:jc w:val="left"/>
        <w:rPr>
          <w:rFonts w:eastAsia="MS Mincho"/>
          <w:color w:val="000000" w:themeColor="text1"/>
          <w:u w:val="none"/>
          <w:lang w:eastAsia="ja-JP"/>
        </w:rPr>
      </w:pPr>
      <w:r w:rsidRPr="00870339">
        <w:rPr>
          <w:rFonts w:eastAsia="MS Mincho"/>
          <w:color w:val="000000" w:themeColor="text1"/>
          <w:u w:val="none"/>
          <w:lang w:eastAsia="ja-JP"/>
        </w:rPr>
        <w:t>Outline of the optimal dam and river management system</w:t>
      </w:r>
    </w:p>
    <w:p w14:paraId="6A1A87FD" w14:textId="77777777" w:rsidR="009B04C0" w:rsidRPr="00870339" w:rsidRDefault="009B04C0" w:rsidP="009B04C0">
      <w:pPr>
        <w:rPr>
          <w:rFonts w:eastAsiaTheme="majorEastAsia"/>
          <w:color w:val="000000" w:themeColor="text1"/>
        </w:rPr>
      </w:pPr>
    </w:p>
    <w:p w14:paraId="16DFE827" w14:textId="77777777" w:rsidR="009B04C0" w:rsidRPr="00870339" w:rsidRDefault="009B04C0" w:rsidP="00703E90">
      <w:pPr>
        <w:pStyle w:val="TG-FWSMainbody1"/>
        <w:rPr>
          <w:rFonts w:eastAsia="MS Mincho"/>
          <w:color w:val="000000" w:themeColor="text1"/>
          <w:sz w:val="21"/>
          <w:szCs w:val="21"/>
          <w:lang w:eastAsia="ja-JP"/>
        </w:rPr>
      </w:pPr>
      <w:r w:rsidRPr="00870339">
        <w:rPr>
          <w:rFonts w:eastAsia="MS Mincho"/>
          <w:color w:val="000000" w:themeColor="text1"/>
          <w:szCs w:val="24"/>
          <w:lang w:eastAsia="ja-JP"/>
        </w:rPr>
        <w:lastRenderedPageBreak/>
        <w:t xml:space="preserve">Dam management and the management of rivers in a </w:t>
      </w:r>
      <w:r w:rsidRPr="00870339">
        <w:rPr>
          <w:rFonts w:eastAsia="MS Mincho"/>
          <w:color w:val="000000" w:themeColor="text1"/>
          <w:szCs w:val="24"/>
          <w:lang w:val="en-US" w:eastAsia="ja-JP"/>
        </w:rPr>
        <w:t>basin</w:t>
      </w:r>
      <w:r w:rsidRPr="00870339">
        <w:rPr>
          <w:rFonts w:eastAsia="MS Mincho"/>
          <w:color w:val="000000" w:themeColor="text1"/>
          <w:szCs w:val="24"/>
          <w:lang w:eastAsia="ja-JP"/>
        </w:rPr>
        <w:t xml:space="preserve"> for disaster prevention purposes are management activities designed to minimize damage from floods and other natural disasters. The main aspects of water management other than structure maintenance are</w:t>
      </w:r>
      <w:r w:rsidRPr="00870339">
        <w:rPr>
          <w:rFonts w:eastAsia="MS Mincho"/>
          <w:color w:val="000000" w:themeColor="text1"/>
          <w:szCs w:val="24"/>
          <w:lang w:val="en-US" w:eastAsia="ja-JP"/>
        </w:rPr>
        <w:t xml:space="preserve"> listed below.</w:t>
      </w:r>
    </w:p>
    <w:p w14:paraId="26D9E195" w14:textId="77777777" w:rsidR="009B04C0" w:rsidRPr="00870339" w:rsidRDefault="009B04C0" w:rsidP="009B04C0">
      <w:pPr>
        <w:pStyle w:val="TG-FWSMainbody1"/>
        <w:rPr>
          <w:rFonts w:eastAsia="MS Mincho"/>
          <w:color w:val="000000" w:themeColor="text1"/>
          <w:sz w:val="21"/>
          <w:szCs w:val="21"/>
          <w:lang w:eastAsia="ja-JP"/>
        </w:rPr>
      </w:pPr>
    </w:p>
    <w:p w14:paraId="0FAFDA90" w14:textId="77777777" w:rsidR="009B04C0" w:rsidRPr="00870339" w:rsidRDefault="009B04C0" w:rsidP="00870339">
      <w:pPr>
        <w:pStyle w:val="Heading1"/>
        <w:numPr>
          <w:ilvl w:val="1"/>
          <w:numId w:val="21"/>
        </w:numPr>
        <w:ind w:left="426" w:hanging="426"/>
        <w:jc w:val="left"/>
        <w:rPr>
          <w:color w:val="000000" w:themeColor="text1"/>
          <w:u w:val="none"/>
        </w:rPr>
      </w:pPr>
      <w:r w:rsidRPr="00870339">
        <w:rPr>
          <w:color w:val="000000" w:themeColor="text1"/>
          <w:u w:val="none"/>
        </w:rPr>
        <w:t>River basin rainfall monitoring</w:t>
      </w:r>
    </w:p>
    <w:p w14:paraId="58388B89" w14:textId="55DD1502" w:rsidR="009B04C0" w:rsidRPr="00870339" w:rsidRDefault="009B04C0" w:rsidP="00703E90">
      <w:pPr>
        <w:pStyle w:val="TG-FWSMainbody1"/>
        <w:spacing w:beforeLines="50"/>
        <w:rPr>
          <w:rFonts w:eastAsia="MS Mincho"/>
          <w:color w:val="000000" w:themeColor="text1"/>
          <w:lang w:eastAsia="ja-JP"/>
        </w:rPr>
      </w:pPr>
      <w:r w:rsidRPr="00870339">
        <w:rPr>
          <w:rFonts w:eastAsia="MS Mincho"/>
          <w:color w:val="000000" w:themeColor="text1"/>
          <w:szCs w:val="24"/>
          <w:lang w:eastAsia="ja-JP"/>
        </w:rPr>
        <w:t>Generally, observation data from telemeters installed on the ground is used, but for monitoring localized heavy rain that occurs in short-term events, it is desirable to have as high-density and real-time observations as possible.</w:t>
      </w:r>
      <w:r w:rsidR="00155415" w:rsidRPr="00870339">
        <w:rPr>
          <w:rFonts w:eastAsia="MS Mincho" w:hint="eastAsia"/>
          <w:color w:val="000000" w:themeColor="text1"/>
          <w:szCs w:val="24"/>
          <w:lang w:eastAsia="ja-JP"/>
        </w:rPr>
        <w:t xml:space="preserve"> </w:t>
      </w:r>
      <w:r w:rsidRPr="00870339">
        <w:rPr>
          <w:rFonts w:eastAsia="MS Mincho"/>
          <w:color w:val="000000" w:themeColor="text1"/>
          <w:lang w:eastAsia="ja-JP"/>
        </w:rPr>
        <w:t>The system can calculate past rainfall</w:t>
      </w:r>
      <w:r w:rsidR="004C4E3F" w:rsidRPr="00870339">
        <w:rPr>
          <w:rFonts w:eastAsia="MS Mincho"/>
          <w:color w:val="000000" w:themeColor="text1"/>
          <w:lang w:eastAsia="ja-JP"/>
        </w:rPr>
        <w:t>,</w:t>
      </w:r>
      <w:r w:rsidRPr="00870339">
        <w:rPr>
          <w:rFonts w:eastAsia="MS Mincho"/>
          <w:color w:val="000000" w:themeColor="text1"/>
          <w:lang w:eastAsia="ja-JP"/>
        </w:rPr>
        <w:t xml:space="preserve"> such as 10-minute rainfall and cumulative rainfall for each 150 m x 150 m mesh within the 80 km radius of the X-band dual-polarized solid-state rainfall radar observation range. By selecting a mesh on the map on applications using GIS (Geographic Information System), the rainfall calculation results within that mesh can be displayed in </w:t>
      </w:r>
      <w:r w:rsidR="004C4E3F" w:rsidRPr="00870339">
        <w:rPr>
          <w:rFonts w:eastAsia="MS Mincho"/>
          <w:color w:val="000000" w:themeColor="text1"/>
          <w:lang w:eastAsia="ja-JP"/>
        </w:rPr>
        <w:t>a</w:t>
      </w:r>
      <w:r w:rsidR="004C4E3F" w:rsidRPr="00870339">
        <w:rPr>
          <w:rFonts w:eastAsia="MS Mincho" w:hint="eastAsia"/>
          <w:color w:val="000000" w:themeColor="text1"/>
          <w:lang w:eastAsia="ja-JP"/>
        </w:rPr>
        <w:t xml:space="preserve"> </w:t>
      </w:r>
      <w:r w:rsidRPr="00870339">
        <w:rPr>
          <w:rFonts w:eastAsia="MS Mincho"/>
          <w:color w:val="000000" w:themeColor="text1"/>
          <w:lang w:eastAsia="ja-JP"/>
        </w:rPr>
        <w:t xml:space="preserve">graph and </w:t>
      </w:r>
      <w:r w:rsidR="004C4E3F" w:rsidRPr="00870339">
        <w:rPr>
          <w:rFonts w:eastAsia="MS Mincho" w:hint="eastAsia"/>
          <w:color w:val="000000" w:themeColor="text1"/>
          <w:lang w:eastAsia="ja-JP"/>
        </w:rPr>
        <w:t xml:space="preserve">a </w:t>
      </w:r>
      <w:r w:rsidRPr="00870339">
        <w:rPr>
          <w:rFonts w:eastAsia="MS Mincho"/>
          <w:color w:val="000000" w:themeColor="text1"/>
          <w:lang w:eastAsia="ja-JP"/>
        </w:rPr>
        <w:t>form format every minute or every 10 minutes.</w:t>
      </w:r>
    </w:p>
    <w:p w14:paraId="0C4DF60B" w14:textId="1D7BC578" w:rsidR="009B04C0" w:rsidRPr="00870339" w:rsidRDefault="009B04C0" w:rsidP="00703E90">
      <w:pPr>
        <w:jc w:val="both"/>
        <w:rPr>
          <w:rFonts w:eastAsia="MS Mincho"/>
          <w:color w:val="000000" w:themeColor="text1"/>
          <w:lang w:eastAsia="ja-JP"/>
        </w:rPr>
      </w:pPr>
      <w:r w:rsidRPr="00870339">
        <w:rPr>
          <w:rFonts w:eastAsia="MS Mincho"/>
          <w:color w:val="000000" w:themeColor="text1"/>
          <w:lang w:eastAsia="ja-JP"/>
        </w:rPr>
        <w:t xml:space="preserve">This makes it possible to select any area within the radar observation range and calculate the amount of inflow into a dam, the average river basin rainfall, etc. In addition, the results of warning judgment according to each region's Standard </w:t>
      </w:r>
      <w:r w:rsidR="0011538D" w:rsidRPr="00870339">
        <w:rPr>
          <w:rFonts w:eastAsia="MS Mincho"/>
          <w:color w:val="000000" w:themeColor="text1"/>
          <w:lang w:eastAsia="ja-JP"/>
        </w:rPr>
        <w:t>Operating</w:t>
      </w:r>
      <w:r w:rsidRPr="00870339">
        <w:rPr>
          <w:rFonts w:eastAsia="MS Mincho"/>
          <w:color w:val="000000" w:themeColor="text1"/>
          <w:lang w:eastAsia="ja-JP"/>
        </w:rPr>
        <w:t xml:space="preserve"> Procedure (SOP) are displayed on the corresponding mesh, supporting highly accurate disaster prevention activities.</w:t>
      </w:r>
    </w:p>
    <w:p w14:paraId="25E4AD5C" w14:textId="77777777" w:rsidR="009B04C0" w:rsidRPr="00870339" w:rsidRDefault="009B04C0" w:rsidP="009B04C0">
      <w:pPr>
        <w:pStyle w:val="TG-FWSMainbody1"/>
        <w:rPr>
          <w:rFonts w:ascii="MS Mincho" w:eastAsia="MS Mincho" w:hAnsi="MS Mincho"/>
          <w:color w:val="000000" w:themeColor="text1"/>
          <w:sz w:val="21"/>
          <w:szCs w:val="21"/>
          <w:lang w:eastAsia="ja-JP"/>
        </w:rPr>
      </w:pPr>
      <w:r w:rsidRPr="00870339">
        <w:rPr>
          <w:rFonts w:ascii="MS Mincho" w:eastAsia="MS Mincho" w:hAnsi="MS Mincho"/>
          <w:noProof/>
          <w:color w:val="000000" w:themeColor="text1"/>
          <w:sz w:val="21"/>
          <w:szCs w:val="21"/>
          <w:lang w:eastAsia="ja-JP"/>
        </w:rPr>
        <mc:AlternateContent>
          <mc:Choice Requires="wpg">
            <w:drawing>
              <wp:anchor distT="0" distB="0" distL="114300" distR="114300" simplePos="0" relativeHeight="251658261" behindDoc="0" locked="0" layoutInCell="1" allowOverlap="1" wp14:anchorId="5CDA026E" wp14:editId="329C1785">
                <wp:simplePos x="0" y="0"/>
                <wp:positionH relativeFrom="column">
                  <wp:posOffset>1193470</wp:posOffset>
                </wp:positionH>
                <wp:positionV relativeFrom="paragraph">
                  <wp:posOffset>49637</wp:posOffset>
                </wp:positionV>
                <wp:extent cx="3710734" cy="1864410"/>
                <wp:effectExtent l="0" t="0" r="4445" b="2540"/>
                <wp:wrapNone/>
                <wp:docPr id="22" name="グループ化 22"/>
                <wp:cNvGraphicFramePr/>
                <a:graphic xmlns:a="http://schemas.openxmlformats.org/drawingml/2006/main">
                  <a:graphicData uri="http://schemas.microsoft.com/office/word/2010/wordprocessingGroup">
                    <wpg:wgp>
                      <wpg:cNvGrpSpPr/>
                      <wpg:grpSpPr>
                        <a:xfrm>
                          <a:off x="0" y="0"/>
                          <a:ext cx="3710734" cy="1864410"/>
                          <a:chOff x="0" y="0"/>
                          <a:chExt cx="3710734" cy="1864410"/>
                        </a:xfrm>
                      </wpg:grpSpPr>
                      <pic:pic xmlns:pic="http://schemas.openxmlformats.org/drawingml/2006/picture">
                        <pic:nvPicPr>
                          <pic:cNvPr id="97" name="図 9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00940" y="0"/>
                            <a:ext cx="3148965" cy="1852930"/>
                          </a:xfrm>
                          <a:prstGeom prst="rect">
                            <a:avLst/>
                          </a:prstGeom>
                          <a:solidFill>
                            <a:srgbClr val="FFFFFF"/>
                          </a:solidFill>
                          <a:ln w="9525">
                            <a:noFill/>
                            <a:miter lim="800000"/>
                            <a:headEnd/>
                            <a:tailEnd/>
                          </a:ln>
                        </pic:spPr>
                      </pic:pic>
                      <wps:wsp>
                        <wps:cNvPr id="14" name="テキスト ボックス 14"/>
                        <wps:cNvSpPr txBox="1"/>
                        <wps:spPr>
                          <a:xfrm>
                            <a:off x="0" y="35626"/>
                            <a:ext cx="1762760" cy="237490"/>
                          </a:xfrm>
                          <a:prstGeom prst="rect">
                            <a:avLst/>
                          </a:prstGeom>
                          <a:solidFill>
                            <a:schemeClr val="bg1"/>
                          </a:solidFill>
                          <a:ln w="6350">
                            <a:noFill/>
                          </a:ln>
                        </wps:spPr>
                        <wps:txbx>
                          <w:txbxContent>
                            <w:p w14:paraId="009F7659" w14:textId="77777777" w:rsidR="009B04C0" w:rsidRPr="00A97F1F" w:rsidRDefault="009B04C0" w:rsidP="009B04C0">
                              <w:pPr>
                                <w:jc w:val="both"/>
                                <w:rPr>
                                  <w:rFonts w:eastAsia="MS Mincho"/>
                                  <w:sz w:val="16"/>
                                  <w:szCs w:val="16"/>
                                </w:rPr>
                              </w:pPr>
                              <w:r w:rsidRPr="00A97F1F">
                                <w:rPr>
                                  <w:rFonts w:eastAsia="MS Mincho"/>
                                  <w:sz w:val="16"/>
                                  <w:szCs w:val="16"/>
                                </w:rPr>
                                <w:t xml:space="preserve">Example of </w:t>
                              </w:r>
                              <w:r>
                                <w:rPr>
                                  <w:rFonts w:eastAsia="MS Mincho"/>
                                  <w:sz w:val="16"/>
                                  <w:szCs w:val="16"/>
                                </w:rPr>
                                <w:t>local heavy rainfall.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2072244" y="1454727"/>
                            <a:ext cx="872490" cy="237490"/>
                          </a:xfrm>
                          <a:prstGeom prst="rect">
                            <a:avLst/>
                          </a:prstGeom>
                          <a:solidFill>
                            <a:schemeClr val="bg1"/>
                          </a:solidFill>
                          <a:ln w="6350">
                            <a:noFill/>
                          </a:ln>
                        </wps:spPr>
                        <wps:txbx>
                          <w:txbxContent>
                            <w:p w14:paraId="141D4CCC" w14:textId="77777777" w:rsidR="009B04C0" w:rsidRPr="00A97F1F" w:rsidRDefault="009B04C0" w:rsidP="009B04C0">
                              <w:pPr>
                                <w:jc w:val="both"/>
                                <w:rPr>
                                  <w:rFonts w:eastAsia="MS Mincho"/>
                                  <w:sz w:val="16"/>
                                  <w:szCs w:val="16"/>
                                </w:rPr>
                              </w:pPr>
                              <w:r>
                                <w:rPr>
                                  <w:rFonts w:eastAsia="MS Mincho"/>
                                  <w:sz w:val="16"/>
                                  <w:szCs w:val="16"/>
                                </w:rPr>
                                <w:t>Mesh of Rainfall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2719449" y="765959"/>
                            <a:ext cx="565785" cy="225425"/>
                          </a:xfrm>
                          <a:prstGeom prst="rect">
                            <a:avLst/>
                          </a:prstGeom>
                          <a:solidFill>
                            <a:schemeClr val="bg1"/>
                          </a:solidFill>
                          <a:ln w="6350">
                            <a:noFill/>
                          </a:ln>
                        </wps:spPr>
                        <wps:txbx>
                          <w:txbxContent>
                            <w:p w14:paraId="04EFB0D8" w14:textId="77777777" w:rsidR="009B04C0" w:rsidRPr="00A97F1F" w:rsidRDefault="009B04C0" w:rsidP="009B04C0">
                              <w:pPr>
                                <w:jc w:val="both"/>
                                <w:rPr>
                                  <w:rFonts w:eastAsia="MS Mincho"/>
                                  <w:sz w:val="16"/>
                                  <w:szCs w:val="16"/>
                                </w:rPr>
                              </w:pPr>
                              <w:r>
                                <w:rPr>
                                  <w:rFonts w:eastAsia="MS Mincho"/>
                                  <w:sz w:val="16"/>
                                  <w:szCs w:val="16"/>
                                </w:rPr>
                                <w:t>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テキスト ボックス 20"/>
                        <wps:cNvSpPr txBox="1"/>
                        <wps:spPr>
                          <a:xfrm>
                            <a:off x="1603169" y="1626920"/>
                            <a:ext cx="2107565" cy="237490"/>
                          </a:xfrm>
                          <a:prstGeom prst="rect">
                            <a:avLst/>
                          </a:prstGeom>
                          <a:solidFill>
                            <a:schemeClr val="bg1"/>
                          </a:solidFill>
                          <a:ln w="6350">
                            <a:noFill/>
                          </a:ln>
                        </wps:spPr>
                        <wps:txbx>
                          <w:txbxContent>
                            <w:p w14:paraId="4FBBD825" w14:textId="77777777" w:rsidR="009B04C0" w:rsidRPr="00A97F1F" w:rsidRDefault="009B04C0" w:rsidP="009B04C0">
                              <w:pPr>
                                <w:jc w:val="both"/>
                                <w:rPr>
                                  <w:rFonts w:eastAsia="MS Mincho"/>
                                  <w:sz w:val="16"/>
                                  <w:szCs w:val="16"/>
                                </w:rPr>
                              </w:pPr>
                              <w:r w:rsidRPr="00A97F1F">
                                <w:rPr>
                                  <w:rFonts w:eastAsia="MS Mincho"/>
                                  <w:sz w:val="16"/>
                                  <w:szCs w:val="16"/>
                                </w:rPr>
                                <w:t>Example of basin rainfall analysis information</w:t>
                              </w:r>
                              <w:r>
                                <w:rPr>
                                  <w:rFonts w:eastAsia="MS Mincho"/>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DA026E" id="グループ化 22" o:spid="_x0000_s1145" style="position:absolute;left:0;text-align:left;margin-left:93.95pt;margin-top:3.9pt;width:292.2pt;height:146.8pt;z-index:251658261;mso-position-horizontal-relative:text;mso-position-vertical-relative:text" coordsize="37107,1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">
                <v:shape id="図 97" o:spid="_x0000_s1146" type="#_x0000_t75" style="position:absolute;left:1009;width:31490;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" filled="t">
                  <v:imagedata r:id="rId49" o:title=""/>
                </v:shape>
                <v:shape id="テキスト ボックス 14" o:spid="_x0000_s1147" type="#_x0000_t202" style="position:absolute;top:356;width:1762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" fillcolor="white [3212]" stroked="f" strokeweight=".5pt">
                  <v:textbox>
                    <w:txbxContent>
                      <w:p w14:paraId="009F7659" w14:textId="77777777" w:rsidR="009B04C0" w:rsidRPr="00A97F1F" w:rsidRDefault="009B04C0" w:rsidP="009B04C0">
                        <w:pPr>
                          <w:jc w:val="both"/>
                          <w:rPr>
                            <w:rFonts w:eastAsia="MS Mincho"/>
                            <w:sz w:val="16"/>
                            <w:szCs w:val="16"/>
                          </w:rPr>
                        </w:pPr>
                        <w:r w:rsidRPr="00A97F1F">
                          <w:rPr>
                            <w:rFonts w:eastAsia="MS Mincho"/>
                            <w:sz w:val="16"/>
                            <w:szCs w:val="16"/>
                          </w:rPr>
                          <w:t xml:space="preserve">Example of </w:t>
                        </w:r>
                        <w:r>
                          <w:rPr>
                            <w:rFonts w:eastAsia="MS Mincho"/>
                            <w:sz w:val="16"/>
                            <w:szCs w:val="16"/>
                          </w:rPr>
                          <w:t>local heavy rainfall.</w:t>
                        </w:r>
                      </w:p>
                    </w:txbxContent>
                  </v:textbox>
                </v:shape>
                <v:shape id="テキスト ボックス 17" o:spid="_x0000_s1148" type="#_x0000_t202" style="position:absolute;left:20722;top:14547;width:872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" fillcolor="white [3212]" stroked="f" strokeweight=".5pt">
                  <v:textbox>
                    <w:txbxContent>
                      <w:p w14:paraId="141D4CCC" w14:textId="77777777" w:rsidR="009B04C0" w:rsidRPr="00A97F1F" w:rsidRDefault="009B04C0" w:rsidP="009B04C0">
                        <w:pPr>
                          <w:jc w:val="both"/>
                          <w:rPr>
                            <w:rFonts w:eastAsia="MS Mincho"/>
                            <w:sz w:val="16"/>
                            <w:szCs w:val="16"/>
                          </w:rPr>
                        </w:pPr>
                        <w:r>
                          <w:rPr>
                            <w:rFonts w:eastAsia="MS Mincho"/>
                            <w:sz w:val="16"/>
                            <w:szCs w:val="16"/>
                          </w:rPr>
                          <w:t>Mesh of Rainfall</w:t>
                        </w:r>
                      </w:p>
                    </w:txbxContent>
                  </v:textbox>
                </v:shape>
                <v:shape id="テキスト ボックス 18" o:spid="_x0000_s1149" type="#_x0000_t202" style="position:absolute;left:27194;top:7659;width:5658;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" fillcolor="white [3212]" stroked="f" strokeweight=".5pt">
                  <v:textbox>
                    <w:txbxContent>
                      <w:p w14:paraId="04EFB0D8" w14:textId="77777777" w:rsidR="009B04C0" w:rsidRPr="00A97F1F" w:rsidRDefault="009B04C0" w:rsidP="009B04C0">
                        <w:pPr>
                          <w:jc w:val="both"/>
                          <w:rPr>
                            <w:rFonts w:eastAsia="MS Mincho"/>
                            <w:sz w:val="16"/>
                            <w:szCs w:val="16"/>
                          </w:rPr>
                        </w:pPr>
                        <w:r>
                          <w:rPr>
                            <w:rFonts w:eastAsia="MS Mincho"/>
                            <w:sz w:val="16"/>
                            <w:szCs w:val="16"/>
                          </w:rPr>
                          <w:t>Legend</w:t>
                        </w:r>
                      </w:p>
                    </w:txbxContent>
                  </v:textbox>
                </v:shape>
                <v:shape id="テキスト ボックス 20" o:spid="_x0000_s1150" type="#_x0000_t202" style="position:absolute;left:16031;top:16269;width:2107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" fillcolor="white [3212]" stroked="f" strokeweight=".5pt">
                  <v:textbox>
                    <w:txbxContent>
                      <w:p w14:paraId="4FBBD825" w14:textId="77777777" w:rsidR="009B04C0" w:rsidRPr="00A97F1F" w:rsidRDefault="009B04C0" w:rsidP="009B04C0">
                        <w:pPr>
                          <w:jc w:val="both"/>
                          <w:rPr>
                            <w:rFonts w:eastAsia="MS Mincho"/>
                            <w:sz w:val="16"/>
                            <w:szCs w:val="16"/>
                          </w:rPr>
                        </w:pPr>
                        <w:r w:rsidRPr="00A97F1F">
                          <w:rPr>
                            <w:rFonts w:eastAsia="MS Mincho"/>
                            <w:sz w:val="16"/>
                            <w:szCs w:val="16"/>
                          </w:rPr>
                          <w:t>Example of basin rainfall analysis information</w:t>
                        </w:r>
                        <w:r>
                          <w:rPr>
                            <w:rFonts w:eastAsia="MS Mincho"/>
                            <w:sz w:val="16"/>
                            <w:szCs w:val="16"/>
                          </w:rPr>
                          <w:t>.</w:t>
                        </w:r>
                      </w:p>
                    </w:txbxContent>
                  </v:textbox>
                </v:shape>
              </v:group>
            </w:pict>
          </mc:Fallback>
        </mc:AlternateContent>
      </w:r>
    </w:p>
    <w:p w14:paraId="50DB6016" w14:textId="77777777" w:rsidR="009B04C0" w:rsidRPr="00870339" w:rsidRDefault="009B04C0" w:rsidP="009B04C0">
      <w:pPr>
        <w:pStyle w:val="TG-FWSMainbody1"/>
        <w:rPr>
          <w:rFonts w:ascii="MS Mincho" w:eastAsia="MS Mincho" w:hAnsi="MS Mincho"/>
          <w:color w:val="000000" w:themeColor="text1"/>
          <w:sz w:val="21"/>
          <w:szCs w:val="21"/>
          <w:lang w:eastAsia="ja-JP"/>
        </w:rPr>
      </w:pPr>
    </w:p>
    <w:p w14:paraId="0B0218A4" w14:textId="77777777" w:rsidR="009B04C0" w:rsidRPr="00870339" w:rsidRDefault="009B04C0" w:rsidP="009B04C0">
      <w:pPr>
        <w:pStyle w:val="TG-FWSMainbody1"/>
        <w:rPr>
          <w:rFonts w:ascii="MS Mincho" w:eastAsia="MS Mincho" w:hAnsi="MS Mincho"/>
          <w:color w:val="000000" w:themeColor="text1"/>
          <w:sz w:val="21"/>
          <w:szCs w:val="21"/>
          <w:lang w:eastAsia="ja-JP"/>
        </w:rPr>
      </w:pPr>
    </w:p>
    <w:p w14:paraId="6A780D96" w14:textId="77777777" w:rsidR="009B04C0" w:rsidRPr="00870339" w:rsidRDefault="009B04C0" w:rsidP="009B04C0">
      <w:pPr>
        <w:pStyle w:val="TG-FWSMainbody1"/>
        <w:rPr>
          <w:rFonts w:ascii="MS Mincho" w:eastAsia="MS Mincho" w:hAnsi="MS Mincho"/>
          <w:color w:val="000000" w:themeColor="text1"/>
          <w:sz w:val="21"/>
          <w:szCs w:val="21"/>
          <w:lang w:eastAsia="ja-JP"/>
        </w:rPr>
      </w:pPr>
    </w:p>
    <w:p w14:paraId="1AAE34AC" w14:textId="77777777" w:rsidR="009B04C0" w:rsidRPr="00870339" w:rsidRDefault="009B04C0" w:rsidP="009B04C0">
      <w:pPr>
        <w:pStyle w:val="TG-FWSMainbody1"/>
        <w:rPr>
          <w:rFonts w:ascii="MS Mincho" w:eastAsia="MS Mincho" w:hAnsi="MS Mincho"/>
          <w:color w:val="000000" w:themeColor="text1"/>
          <w:sz w:val="21"/>
          <w:szCs w:val="21"/>
          <w:lang w:eastAsia="ja-JP"/>
        </w:rPr>
      </w:pPr>
    </w:p>
    <w:p w14:paraId="282763A8" w14:textId="77777777" w:rsidR="009B04C0" w:rsidRPr="00870339" w:rsidRDefault="009B04C0" w:rsidP="009B04C0">
      <w:pPr>
        <w:pStyle w:val="TG-FWSMainbody1"/>
        <w:rPr>
          <w:rFonts w:ascii="MS Mincho" w:eastAsia="MS Mincho" w:hAnsi="MS Mincho"/>
          <w:color w:val="000000" w:themeColor="text1"/>
          <w:sz w:val="21"/>
          <w:szCs w:val="21"/>
          <w:lang w:eastAsia="ja-JP"/>
        </w:rPr>
      </w:pPr>
    </w:p>
    <w:p w14:paraId="0A26EE37" w14:textId="77777777" w:rsidR="009B04C0" w:rsidRPr="00870339" w:rsidRDefault="009B04C0" w:rsidP="009B04C0">
      <w:pPr>
        <w:pStyle w:val="TG-FWSMainbody1"/>
        <w:rPr>
          <w:rFonts w:ascii="MS Mincho" w:eastAsia="MS Mincho" w:hAnsi="MS Mincho"/>
          <w:color w:val="000000" w:themeColor="text1"/>
          <w:sz w:val="21"/>
          <w:szCs w:val="21"/>
          <w:lang w:eastAsia="ja-JP"/>
        </w:rPr>
      </w:pPr>
    </w:p>
    <w:p w14:paraId="128D60B7" w14:textId="77777777" w:rsidR="009B04C0" w:rsidRPr="00870339" w:rsidRDefault="009B04C0" w:rsidP="009B04C0">
      <w:pPr>
        <w:pStyle w:val="TG-FWSMainbody1"/>
        <w:rPr>
          <w:rFonts w:ascii="MS Mincho" w:eastAsia="MS Mincho" w:hAnsi="MS Mincho"/>
          <w:color w:val="000000" w:themeColor="text1"/>
          <w:sz w:val="21"/>
          <w:szCs w:val="21"/>
          <w:lang w:eastAsia="ja-JP"/>
        </w:rPr>
      </w:pPr>
      <w:r w:rsidRPr="00870339">
        <w:rPr>
          <w:rFonts w:ascii="GothicBBBPro-Medium" w:eastAsia="GothicBBBPro-Medium" w:hAnsi="CenturyOldStyle-Regular" w:cs="GothicBBBPro-Medium"/>
          <w:noProof/>
          <w:color w:val="000000" w:themeColor="text1"/>
          <w:sz w:val="18"/>
          <w:szCs w:val="18"/>
          <w:lang w:eastAsia="ja-JP"/>
        </w:rPr>
        <mc:AlternateContent>
          <mc:Choice Requires="wps">
            <w:drawing>
              <wp:anchor distT="0" distB="0" distL="114300" distR="114300" simplePos="0" relativeHeight="251658260" behindDoc="0" locked="0" layoutInCell="1" allowOverlap="1" wp14:anchorId="293F0FD3" wp14:editId="734EE891">
                <wp:simplePos x="0" y="0"/>
                <wp:positionH relativeFrom="margin">
                  <wp:posOffset>1377216</wp:posOffset>
                </wp:positionH>
                <wp:positionV relativeFrom="paragraph">
                  <wp:posOffset>104775</wp:posOffset>
                </wp:positionV>
                <wp:extent cx="4273550" cy="457200"/>
                <wp:effectExtent l="0" t="0" r="0" b="0"/>
                <wp:wrapSquare wrapText="bothSides"/>
                <wp:docPr id="21" name="テキスト ボックス 21"/>
                <wp:cNvGraphicFramePr/>
                <a:graphic xmlns:a="http://schemas.openxmlformats.org/drawingml/2006/main">
                  <a:graphicData uri="http://schemas.microsoft.com/office/word/2010/wordprocessingShape">
                    <wps:wsp>
                      <wps:cNvSpPr txBox="1"/>
                      <wps:spPr>
                        <a:xfrm>
                          <a:off x="0" y="0"/>
                          <a:ext cx="4273550" cy="457200"/>
                        </a:xfrm>
                        <a:prstGeom prst="rect">
                          <a:avLst/>
                        </a:prstGeom>
                        <a:noFill/>
                        <a:ln w="6350">
                          <a:noFill/>
                        </a:ln>
                      </wps:spPr>
                      <wps:txbx>
                        <w:txbxContent>
                          <w:p w14:paraId="2039BC7B" w14:textId="48711CA6" w:rsidR="009B04C0" w:rsidRPr="000002E0" w:rsidRDefault="009B04C0" w:rsidP="009B04C0">
                            <w:pPr>
                              <w:rPr>
                                <w:rFonts w:eastAsia="MS Mincho"/>
                                <w:color w:val="231F20"/>
                                <w:w w:val="110"/>
                                <w:sz w:val="20"/>
                                <w:szCs w:val="20"/>
                              </w:rPr>
                            </w:pPr>
                            <w:r w:rsidRPr="000002E0">
                              <w:rPr>
                                <w:rFonts w:eastAsia="MS Mincho"/>
                                <w:color w:val="231F20"/>
                                <w:w w:val="105"/>
                                <w:sz w:val="20"/>
                                <w:szCs w:val="20"/>
                                <w:lang w:eastAsia="ja-JP"/>
                              </w:rPr>
                              <w:t>Fig.</w:t>
                            </w:r>
                            <w:r w:rsidR="00976ECD">
                              <w:rPr>
                                <w:rFonts w:eastAsia="MS Mincho" w:hint="eastAsia"/>
                                <w:color w:val="231F20"/>
                                <w:w w:val="105"/>
                                <w:sz w:val="20"/>
                                <w:szCs w:val="20"/>
                                <w:lang w:eastAsia="ja-JP"/>
                              </w:rPr>
                              <w:t xml:space="preserve"> </w:t>
                            </w:r>
                            <w:r w:rsidR="00153EF9">
                              <w:rPr>
                                <w:rFonts w:eastAsia="MS Mincho" w:hint="eastAsia"/>
                                <w:color w:val="231F20"/>
                                <w:w w:val="105"/>
                                <w:sz w:val="20"/>
                                <w:szCs w:val="20"/>
                                <w:lang w:eastAsia="ja-JP"/>
                              </w:rPr>
                              <w:t>8</w:t>
                            </w:r>
                            <w:r w:rsidRPr="000002E0">
                              <w:rPr>
                                <w:rFonts w:eastAsia="MS Mincho"/>
                                <w:color w:val="231F20"/>
                                <w:w w:val="105"/>
                                <w:sz w:val="20"/>
                                <w:szCs w:val="20"/>
                                <w:lang w:eastAsia="ja-JP"/>
                              </w:rPr>
                              <w:t xml:space="preserve">.1-1 </w:t>
                            </w:r>
                            <w:r w:rsidRPr="000002E0">
                              <w:rPr>
                                <w:rFonts w:eastAsia="MS Mincho"/>
                                <w:color w:val="231F20"/>
                                <w:w w:val="110"/>
                                <w:sz w:val="20"/>
                                <w:szCs w:val="20"/>
                              </w:rPr>
                              <w:t xml:space="preserve">Display screen example for the calculation results </w:t>
                            </w:r>
                          </w:p>
                          <w:p w14:paraId="62008071" w14:textId="77777777" w:rsidR="009B04C0" w:rsidRPr="000002E0" w:rsidRDefault="009B04C0" w:rsidP="009B04C0">
                            <w:pPr>
                              <w:ind w:firstLineChars="384" w:firstLine="840"/>
                              <w:rPr>
                                <w:rFonts w:eastAsia="MS Mincho"/>
                                <w:sz w:val="20"/>
                                <w:szCs w:val="20"/>
                              </w:rPr>
                            </w:pPr>
                            <w:r w:rsidRPr="000002E0">
                              <w:rPr>
                                <w:rFonts w:eastAsia="MS Mincho"/>
                                <w:color w:val="231F20"/>
                                <w:w w:val="110"/>
                                <w:sz w:val="20"/>
                                <w:szCs w:val="20"/>
                              </w:rPr>
                              <w:t>of 60-minute rainfall and basin rainfall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F0FD3" id="テキスト ボックス 21" o:spid="_x0000_s1151" type="#_x0000_t202" style="position:absolute;left:0;text-align:left;margin-left:108.45pt;margin-top:8.25pt;width:336.5pt;height:36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" filled="f" stroked="f" strokeweight=".5pt">
                <v:textbox>
                  <w:txbxContent>
                    <w:p w14:paraId="2039BC7B" w14:textId="48711CA6" w:rsidR="009B04C0" w:rsidRPr="000002E0" w:rsidRDefault="009B04C0" w:rsidP="009B04C0">
                      <w:pPr>
                        <w:rPr>
                          <w:rFonts w:eastAsia="MS Mincho"/>
                          <w:color w:val="231F20"/>
                          <w:w w:val="110"/>
                          <w:sz w:val="20"/>
                          <w:szCs w:val="20"/>
                        </w:rPr>
                      </w:pPr>
                      <w:r w:rsidRPr="000002E0">
                        <w:rPr>
                          <w:rFonts w:eastAsia="MS Mincho"/>
                          <w:color w:val="231F20"/>
                          <w:w w:val="105"/>
                          <w:sz w:val="20"/>
                          <w:szCs w:val="20"/>
                          <w:lang w:eastAsia="ja-JP"/>
                        </w:rPr>
                        <w:t>Fig.</w:t>
                      </w:r>
                      <w:r w:rsidR="00976ECD">
                        <w:rPr>
                          <w:rFonts w:eastAsia="MS Mincho" w:hint="eastAsia"/>
                          <w:color w:val="231F20"/>
                          <w:w w:val="105"/>
                          <w:sz w:val="20"/>
                          <w:szCs w:val="20"/>
                          <w:lang w:eastAsia="ja-JP"/>
                        </w:rPr>
                        <w:t xml:space="preserve"> </w:t>
                      </w:r>
                      <w:r w:rsidR="00153EF9">
                        <w:rPr>
                          <w:rFonts w:eastAsia="MS Mincho" w:hint="eastAsia"/>
                          <w:color w:val="231F20"/>
                          <w:w w:val="105"/>
                          <w:sz w:val="20"/>
                          <w:szCs w:val="20"/>
                          <w:lang w:eastAsia="ja-JP"/>
                        </w:rPr>
                        <w:t>8</w:t>
                      </w:r>
                      <w:r w:rsidRPr="000002E0">
                        <w:rPr>
                          <w:rFonts w:eastAsia="MS Mincho"/>
                          <w:color w:val="231F20"/>
                          <w:w w:val="105"/>
                          <w:sz w:val="20"/>
                          <w:szCs w:val="20"/>
                          <w:lang w:eastAsia="ja-JP"/>
                        </w:rPr>
                        <w:t xml:space="preserve">.1-1 </w:t>
                      </w:r>
                      <w:r w:rsidRPr="000002E0">
                        <w:rPr>
                          <w:rFonts w:eastAsia="MS Mincho"/>
                          <w:color w:val="231F20"/>
                          <w:w w:val="110"/>
                          <w:sz w:val="20"/>
                          <w:szCs w:val="20"/>
                        </w:rPr>
                        <w:t xml:space="preserve">Display screen example for the calculation results </w:t>
                      </w:r>
                    </w:p>
                    <w:p w14:paraId="62008071" w14:textId="77777777" w:rsidR="009B04C0" w:rsidRPr="000002E0" w:rsidRDefault="009B04C0" w:rsidP="009B04C0">
                      <w:pPr>
                        <w:ind w:firstLineChars="384" w:firstLine="840"/>
                        <w:rPr>
                          <w:rFonts w:eastAsia="MS Mincho"/>
                          <w:sz w:val="20"/>
                          <w:szCs w:val="20"/>
                        </w:rPr>
                      </w:pPr>
                      <w:r w:rsidRPr="000002E0">
                        <w:rPr>
                          <w:rFonts w:eastAsia="MS Mincho"/>
                          <w:color w:val="231F20"/>
                          <w:w w:val="110"/>
                          <w:sz w:val="20"/>
                          <w:szCs w:val="20"/>
                        </w:rPr>
                        <w:t>of 60-minute rainfall and basin rainfall</w:t>
                      </w:r>
                    </w:p>
                  </w:txbxContent>
                </v:textbox>
                <w10:wrap type="square" anchorx="margin"/>
              </v:shape>
            </w:pict>
          </mc:Fallback>
        </mc:AlternateContent>
      </w:r>
    </w:p>
    <w:p w14:paraId="54C410D0" w14:textId="77777777" w:rsidR="009B04C0" w:rsidRPr="00870339" w:rsidRDefault="009B04C0" w:rsidP="009B04C0">
      <w:pPr>
        <w:pStyle w:val="TG-FWSMainbody1"/>
        <w:rPr>
          <w:rFonts w:ascii="MS Mincho" w:eastAsia="MS Mincho" w:hAnsi="MS Mincho"/>
          <w:color w:val="000000" w:themeColor="text1"/>
          <w:sz w:val="21"/>
          <w:szCs w:val="21"/>
          <w:lang w:eastAsia="ja-JP"/>
        </w:rPr>
      </w:pPr>
    </w:p>
    <w:p w14:paraId="00C5EE95" w14:textId="77777777" w:rsidR="009B04C0" w:rsidRPr="00870339" w:rsidRDefault="009B04C0" w:rsidP="009B04C0">
      <w:pPr>
        <w:rPr>
          <w:b/>
          <w:bCs/>
          <w:color w:val="000000" w:themeColor="text1"/>
        </w:rPr>
      </w:pPr>
    </w:p>
    <w:p w14:paraId="445E76A3" w14:textId="77777777" w:rsidR="009B04C0" w:rsidRPr="00870339" w:rsidRDefault="009B04C0" w:rsidP="00870339">
      <w:pPr>
        <w:pStyle w:val="Heading1"/>
        <w:numPr>
          <w:ilvl w:val="1"/>
          <w:numId w:val="21"/>
        </w:numPr>
        <w:ind w:left="426" w:hanging="426"/>
        <w:jc w:val="left"/>
        <w:rPr>
          <w:color w:val="000000" w:themeColor="text1"/>
          <w:u w:val="none"/>
        </w:rPr>
      </w:pPr>
      <w:r w:rsidRPr="00870339">
        <w:rPr>
          <w:color w:val="000000" w:themeColor="text1"/>
          <w:u w:val="none"/>
        </w:rPr>
        <w:t>Prediction of inflow into the dam and control of discharge</w:t>
      </w:r>
    </w:p>
    <w:p w14:paraId="76FA2102" w14:textId="77777777" w:rsidR="009B04C0" w:rsidRPr="00870339" w:rsidRDefault="009B04C0" w:rsidP="00703E90">
      <w:pPr>
        <w:pStyle w:val="TG-FWSMainbody1"/>
        <w:spacing w:beforeLines="50"/>
        <w:rPr>
          <w:rFonts w:eastAsia="MS Mincho"/>
          <w:color w:val="000000" w:themeColor="text1"/>
          <w:szCs w:val="24"/>
          <w:lang w:val="en-US" w:eastAsia="ja-JP"/>
        </w:rPr>
      </w:pPr>
      <w:r w:rsidRPr="00870339">
        <w:rPr>
          <w:rFonts w:eastAsia="MS Mincho"/>
          <w:color w:val="000000" w:themeColor="text1"/>
          <w:szCs w:val="24"/>
          <w:lang w:val="en-US" w:eastAsia="ja-JP"/>
        </w:rPr>
        <w:t>The capacity and arrival time of water reaching the dam are predicted and calculated based on rainfall data in the upstream area. If an inflow exceeding the flood control capacity is calculated and the calculated water level is predicted to exceed the dam's upper water level, the dam discharge amount should be increased gradually, and the flood control capacity is increased before the inflow water reaches the dam. It is necessary to discharge an amount equivalent to the above inflow amount in advance.</w:t>
      </w:r>
    </w:p>
    <w:p w14:paraId="74D12E34" w14:textId="77777777" w:rsidR="009B04C0" w:rsidRPr="00870339" w:rsidRDefault="009B04C0" w:rsidP="009B04C0">
      <w:pPr>
        <w:rPr>
          <w:rFonts w:eastAsiaTheme="majorEastAsia"/>
          <w:b/>
          <w:bCs/>
          <w:color w:val="000000" w:themeColor="text1"/>
        </w:rPr>
      </w:pPr>
    </w:p>
    <w:p w14:paraId="17E67110" w14:textId="77777777" w:rsidR="009B04C0" w:rsidRPr="00870339" w:rsidRDefault="009B04C0" w:rsidP="00870339">
      <w:pPr>
        <w:pStyle w:val="Heading1"/>
        <w:numPr>
          <w:ilvl w:val="1"/>
          <w:numId w:val="21"/>
        </w:numPr>
        <w:ind w:left="426" w:hanging="426"/>
        <w:jc w:val="left"/>
        <w:rPr>
          <w:color w:val="000000" w:themeColor="text1"/>
          <w:u w:val="none"/>
        </w:rPr>
      </w:pPr>
      <w:r w:rsidRPr="00870339">
        <w:rPr>
          <w:color w:val="000000" w:themeColor="text1"/>
          <w:u w:val="none"/>
        </w:rPr>
        <w:t>Flood forecasting and warnings</w:t>
      </w:r>
    </w:p>
    <w:p w14:paraId="7E8C2323" w14:textId="77777777" w:rsidR="009B04C0" w:rsidRPr="00870339" w:rsidRDefault="009B04C0" w:rsidP="00703E90">
      <w:pPr>
        <w:spacing w:beforeLines="50" w:before="120"/>
        <w:jc w:val="both"/>
        <w:rPr>
          <w:rFonts w:eastAsiaTheme="majorEastAsia"/>
          <w:color w:val="000000" w:themeColor="text1"/>
          <w:lang w:eastAsia="ja-JP"/>
        </w:rPr>
      </w:pPr>
      <w:r w:rsidRPr="00870339">
        <w:rPr>
          <w:rFonts w:eastAsiaTheme="majorEastAsia"/>
          <w:color w:val="000000" w:themeColor="text1"/>
          <w:lang w:eastAsia="ja-JP"/>
        </w:rPr>
        <w:t>A</w:t>
      </w:r>
      <w:r w:rsidRPr="00870339">
        <w:rPr>
          <w:rFonts w:eastAsiaTheme="majorEastAsia" w:hint="eastAsia"/>
          <w:color w:val="000000" w:themeColor="text1"/>
          <w:lang w:eastAsia="ja-JP"/>
        </w:rPr>
        <w:t xml:space="preserve"> </w:t>
      </w:r>
      <w:r w:rsidRPr="00870339">
        <w:rPr>
          <w:rFonts w:eastAsiaTheme="majorEastAsia"/>
          <w:color w:val="000000" w:themeColor="text1"/>
          <w:lang w:eastAsia="ja-JP"/>
        </w:rPr>
        <w:t>flood forecasting in the downstream area is simulated by adding the amount of rainfall in the downstream area to the dam discharge, and warnings are issued to residents in the area at risk of flooding according to predetermined procedures and methods.</w:t>
      </w:r>
    </w:p>
    <w:p w14:paraId="15CBDF92" w14:textId="5E7E8356" w:rsidR="009B04C0" w:rsidRPr="00870339" w:rsidRDefault="009B04C0" w:rsidP="00703E90">
      <w:pPr>
        <w:jc w:val="both"/>
        <w:rPr>
          <w:b/>
          <w:bCs/>
          <w:color w:val="000000" w:themeColor="text1"/>
        </w:rPr>
      </w:pPr>
    </w:p>
    <w:p w14:paraId="79EF7B14" w14:textId="77777777" w:rsidR="002625EA" w:rsidRPr="00870339" w:rsidRDefault="002625EA">
      <w:pPr>
        <w:rPr>
          <w:rFonts w:eastAsia="MS Mincho"/>
          <w:b/>
          <w:bCs/>
          <w:color w:val="000000" w:themeColor="text1"/>
          <w:lang w:eastAsia="ja-JP"/>
        </w:rPr>
      </w:pPr>
      <w:r w:rsidRPr="00870339">
        <w:rPr>
          <w:rFonts w:eastAsia="MS Mincho"/>
          <w:color w:val="000000" w:themeColor="text1"/>
          <w:lang w:eastAsia="ja-JP"/>
        </w:rPr>
        <w:br w:type="page"/>
      </w:r>
    </w:p>
    <w:p w14:paraId="494CA287" w14:textId="68D62251" w:rsidR="009B04C0" w:rsidRPr="00870339" w:rsidRDefault="009B04C0" w:rsidP="00870339">
      <w:pPr>
        <w:pStyle w:val="Heading1"/>
        <w:numPr>
          <w:ilvl w:val="0"/>
          <w:numId w:val="21"/>
        </w:numPr>
        <w:ind w:left="567" w:hanging="567"/>
        <w:jc w:val="left"/>
        <w:rPr>
          <w:rFonts w:eastAsia="MS Mincho"/>
          <w:color w:val="000000" w:themeColor="text1"/>
          <w:u w:val="none"/>
          <w:lang w:eastAsia="ja-JP"/>
        </w:rPr>
      </w:pPr>
      <w:r w:rsidRPr="00870339">
        <w:rPr>
          <w:rFonts w:eastAsia="MS Mincho"/>
          <w:color w:val="000000" w:themeColor="text1"/>
          <w:u w:val="none"/>
          <w:lang w:eastAsia="ja-JP"/>
        </w:rPr>
        <w:lastRenderedPageBreak/>
        <w:t>Overview of flood risk management application</w:t>
      </w:r>
    </w:p>
    <w:p w14:paraId="1C04019E" w14:textId="77777777" w:rsidR="009B04C0" w:rsidRPr="00870339" w:rsidRDefault="009B04C0" w:rsidP="009B04C0">
      <w:pPr>
        <w:rPr>
          <w:rFonts w:eastAsiaTheme="majorEastAsia"/>
          <w:b/>
          <w:bCs/>
          <w:color w:val="000000" w:themeColor="text1"/>
        </w:rPr>
      </w:pPr>
    </w:p>
    <w:p w14:paraId="11A95EFD" w14:textId="30535AF8" w:rsidR="009B04C0" w:rsidRPr="00870339" w:rsidRDefault="009B04C0" w:rsidP="00703E90">
      <w:pPr>
        <w:jc w:val="both"/>
        <w:rPr>
          <w:rFonts w:ascii="MS Mincho" w:eastAsia="MS Mincho" w:hAnsi="MS Mincho"/>
          <w:color w:val="000000" w:themeColor="text1"/>
          <w:sz w:val="21"/>
          <w:szCs w:val="21"/>
          <w:lang w:eastAsia="ja-JP"/>
        </w:rPr>
      </w:pPr>
      <w:r w:rsidRPr="00870339">
        <w:rPr>
          <w:rFonts w:eastAsia="MS Mincho"/>
          <w:color w:val="000000" w:themeColor="text1"/>
          <w:lang w:eastAsia="ja-JP"/>
        </w:rPr>
        <w:t>The flood risk management applications are used for optimal operation of dam and river management.</w:t>
      </w:r>
      <w:r w:rsidR="00155415" w:rsidRPr="00870339">
        <w:rPr>
          <w:rFonts w:eastAsia="MS Mincho" w:hint="eastAsia"/>
          <w:color w:val="000000" w:themeColor="text1"/>
          <w:lang w:eastAsia="ja-JP"/>
        </w:rPr>
        <w:t xml:space="preserve"> </w:t>
      </w:r>
      <w:r w:rsidRPr="00870339">
        <w:rPr>
          <w:rFonts w:eastAsia="MS Mincho"/>
          <w:color w:val="000000" w:themeColor="text1"/>
          <w:lang w:eastAsia="ja-JP"/>
        </w:rPr>
        <w:t>The flood risk management applications consist of a dam inflow prediction system and a dam operation support system. In addition, the observation data necessary to ensure the accuracy of flood risk management applications is automatically input in real-time from data observed by the X-band dual-polarized solid-state rainfall radar.</w:t>
      </w:r>
    </w:p>
    <w:p w14:paraId="29ADC8B5" w14:textId="77777777" w:rsidR="009B04C0" w:rsidRPr="00870339" w:rsidRDefault="009B04C0" w:rsidP="009B04C0">
      <w:pPr>
        <w:rPr>
          <w:rFonts w:eastAsiaTheme="majorEastAsia"/>
          <w:b/>
          <w:bCs/>
          <w:color w:val="000000" w:themeColor="text1"/>
        </w:rPr>
      </w:pPr>
    </w:p>
    <w:p w14:paraId="0AF99575" w14:textId="77777777" w:rsidR="009B04C0" w:rsidRPr="00870339" w:rsidRDefault="009B04C0" w:rsidP="00870339">
      <w:pPr>
        <w:pStyle w:val="Heading1"/>
        <w:numPr>
          <w:ilvl w:val="1"/>
          <w:numId w:val="21"/>
        </w:numPr>
        <w:ind w:left="426" w:hanging="426"/>
        <w:jc w:val="left"/>
        <w:rPr>
          <w:color w:val="000000" w:themeColor="text1"/>
          <w:u w:val="none"/>
        </w:rPr>
      </w:pPr>
      <w:r w:rsidRPr="00870339">
        <w:rPr>
          <w:color w:val="000000" w:themeColor="text1"/>
          <w:u w:val="none"/>
        </w:rPr>
        <w:t>Dam inflow prediction system</w:t>
      </w:r>
    </w:p>
    <w:p w14:paraId="7FFAA2ED" w14:textId="18B604BF" w:rsidR="009B04C0" w:rsidRPr="00870339" w:rsidRDefault="009B04C0" w:rsidP="00703E90">
      <w:pPr>
        <w:pStyle w:val="TG-FWSMainbody1"/>
        <w:spacing w:beforeLines="50"/>
        <w:rPr>
          <w:rFonts w:eastAsia="MS Mincho"/>
          <w:color w:val="000000" w:themeColor="text1"/>
          <w:lang w:eastAsia="ja-JP"/>
        </w:rPr>
      </w:pPr>
      <w:r w:rsidRPr="00870339">
        <w:rPr>
          <w:rFonts w:eastAsia="MS Mincho"/>
          <w:color w:val="000000" w:themeColor="text1"/>
          <w:szCs w:val="24"/>
          <w:lang w:eastAsia="ja-JP"/>
        </w:rPr>
        <w:t xml:space="preserve">The amount of water flowing into the dam is predicted and calculated </w:t>
      </w:r>
      <w:r w:rsidRPr="00870339">
        <w:rPr>
          <w:rFonts w:eastAsia="MS Mincho"/>
          <w:color w:val="000000" w:themeColor="text1"/>
          <w:lang w:eastAsia="ja-JP"/>
        </w:rPr>
        <w:t xml:space="preserve">using a </w:t>
      </w:r>
      <w:r w:rsidR="0011538D" w:rsidRPr="00870339">
        <w:rPr>
          <w:rFonts w:eastAsia="MS Mincho"/>
          <w:color w:val="000000" w:themeColor="text1"/>
          <w:lang w:eastAsia="ja-JP"/>
        </w:rPr>
        <w:t xml:space="preserve">hydrological </w:t>
      </w:r>
      <w:r w:rsidRPr="00870339">
        <w:rPr>
          <w:rFonts w:eastAsia="MS Mincho"/>
          <w:color w:val="000000" w:themeColor="text1"/>
          <w:lang w:eastAsia="ja-JP"/>
        </w:rPr>
        <w:t>model</w:t>
      </w:r>
      <w:r w:rsidRPr="00870339">
        <w:rPr>
          <w:rFonts w:eastAsia="MS Mincho"/>
          <w:color w:val="000000" w:themeColor="text1"/>
          <w:szCs w:val="24"/>
          <w:lang w:eastAsia="ja-JP"/>
        </w:rPr>
        <w:t xml:space="preserve"> by adding the amount of rainfall observed by </w:t>
      </w:r>
      <w:r w:rsidRPr="00870339">
        <w:rPr>
          <w:rFonts w:eastAsia="MS Mincho"/>
          <w:color w:val="000000" w:themeColor="text1"/>
          <w:lang w:eastAsia="ja-JP"/>
        </w:rPr>
        <w:t>the X-band dual-polarized solid-state rainfall radar</w:t>
      </w:r>
      <w:r w:rsidRPr="00870339">
        <w:rPr>
          <w:rFonts w:eastAsia="MS Mincho"/>
          <w:color w:val="000000" w:themeColor="text1"/>
          <w:szCs w:val="24"/>
          <w:lang w:eastAsia="ja-JP"/>
        </w:rPr>
        <w:t xml:space="preserve"> for each mesh to the upstream river flow calculated from the river water level upstream of the radar observation range, taking into account the land topography and geological conditions and the amount of evaporation.</w:t>
      </w:r>
      <w:r w:rsidR="00155415" w:rsidRPr="00870339">
        <w:rPr>
          <w:rFonts w:eastAsia="MS Mincho" w:hint="eastAsia"/>
          <w:color w:val="000000" w:themeColor="text1"/>
          <w:szCs w:val="24"/>
          <w:lang w:eastAsia="ja-JP"/>
        </w:rPr>
        <w:t xml:space="preserve"> </w:t>
      </w:r>
      <w:r w:rsidRPr="00870339">
        <w:rPr>
          <w:rFonts w:eastAsia="MS Mincho"/>
          <w:color w:val="000000" w:themeColor="text1"/>
          <w:lang w:eastAsia="ja-JP"/>
        </w:rPr>
        <w:t>The constants of the runoff model are determined through a trial study that reproduces past floods.</w:t>
      </w:r>
    </w:p>
    <w:p w14:paraId="4D4962B8" w14:textId="77777777" w:rsidR="009B04C0" w:rsidRPr="00870339" w:rsidRDefault="009B04C0" w:rsidP="009B04C0">
      <w:pPr>
        <w:rPr>
          <w:b/>
          <w:bCs/>
          <w:color w:val="000000" w:themeColor="text1"/>
        </w:rPr>
      </w:pPr>
    </w:p>
    <w:p w14:paraId="135D1A2B" w14:textId="77777777" w:rsidR="009B04C0" w:rsidRPr="00870339" w:rsidRDefault="009B04C0" w:rsidP="00870339">
      <w:pPr>
        <w:pStyle w:val="Heading1"/>
        <w:numPr>
          <w:ilvl w:val="1"/>
          <w:numId w:val="21"/>
        </w:numPr>
        <w:ind w:left="426" w:hanging="426"/>
        <w:jc w:val="left"/>
        <w:rPr>
          <w:color w:val="000000" w:themeColor="text1"/>
          <w:u w:val="none"/>
        </w:rPr>
      </w:pPr>
      <w:r w:rsidRPr="00870339">
        <w:rPr>
          <w:color w:val="000000" w:themeColor="text1"/>
          <w:u w:val="none"/>
        </w:rPr>
        <w:t>Dam operation support system</w:t>
      </w:r>
    </w:p>
    <w:p w14:paraId="75C1979E" w14:textId="77777777" w:rsidR="009B04C0" w:rsidRPr="00870339" w:rsidRDefault="009B04C0" w:rsidP="00703E90">
      <w:pPr>
        <w:spacing w:beforeLines="50" w:before="120"/>
        <w:jc w:val="both"/>
        <w:rPr>
          <w:rFonts w:eastAsia="MS Mincho"/>
          <w:color w:val="000000" w:themeColor="text1"/>
          <w:lang w:eastAsia="ja-JP"/>
        </w:rPr>
      </w:pPr>
      <w:r w:rsidRPr="00870339">
        <w:rPr>
          <w:rFonts w:eastAsia="MS Mincho"/>
          <w:color w:val="000000" w:themeColor="text1"/>
          <w:lang w:eastAsia="ja-JP"/>
        </w:rPr>
        <w:t xml:space="preserve">The dam discharge control algorithm takes into account the predicted and </w:t>
      </w:r>
      <w:r w:rsidRPr="00870339">
        <w:rPr>
          <w:rFonts w:eastAsia="MS Mincho" w:hint="eastAsia"/>
          <w:color w:val="000000" w:themeColor="text1"/>
          <w:lang w:eastAsia="ja-JP"/>
        </w:rPr>
        <w:t>c</w:t>
      </w:r>
      <w:r w:rsidRPr="00870339">
        <w:rPr>
          <w:rFonts w:eastAsia="MS Mincho"/>
          <w:color w:val="000000" w:themeColor="text1"/>
          <w:lang w:eastAsia="ja-JP"/>
        </w:rPr>
        <w:t>alculated inflow, the current water level of the reservoir, and the amount of rain that falls directly on the dam and calculates the optimal discharge timing to protect the dam facility itself (not exceeding the dam's maximum water level) and to avoid flooding downstream. In addition, data for downstream flood risk calculations are updated in real-time based on discharge volume settings.</w:t>
      </w:r>
    </w:p>
    <w:p w14:paraId="1EE28ADA" w14:textId="77777777" w:rsidR="009B04C0" w:rsidRPr="00870339" w:rsidRDefault="009B04C0" w:rsidP="009B04C0">
      <w:pPr>
        <w:rPr>
          <w:rFonts w:eastAsiaTheme="majorEastAsia"/>
          <w:b/>
          <w:bCs/>
          <w:color w:val="000000" w:themeColor="text1"/>
        </w:rPr>
      </w:pPr>
    </w:p>
    <w:p w14:paraId="73F589CF" w14:textId="77777777" w:rsidR="009B04C0" w:rsidRPr="00870339" w:rsidRDefault="009B04C0" w:rsidP="00870339">
      <w:pPr>
        <w:pStyle w:val="Heading1"/>
        <w:numPr>
          <w:ilvl w:val="1"/>
          <w:numId w:val="21"/>
        </w:numPr>
        <w:ind w:left="426" w:hanging="426"/>
        <w:jc w:val="left"/>
        <w:rPr>
          <w:color w:val="000000" w:themeColor="text1"/>
          <w:u w:val="none"/>
        </w:rPr>
      </w:pPr>
      <w:r w:rsidRPr="00870339">
        <w:rPr>
          <w:color w:val="000000" w:themeColor="text1"/>
          <w:u w:val="none"/>
        </w:rPr>
        <w:t>Data required to operate flood risk management applications</w:t>
      </w:r>
    </w:p>
    <w:p w14:paraId="46AE3223" w14:textId="07CD6A61" w:rsidR="009B04C0" w:rsidRPr="00870339" w:rsidRDefault="009B04C0" w:rsidP="00703E90">
      <w:pPr>
        <w:spacing w:beforeLines="50" w:before="120"/>
        <w:jc w:val="both"/>
        <w:rPr>
          <w:rFonts w:eastAsiaTheme="majorEastAsia"/>
          <w:color w:val="000000" w:themeColor="text1"/>
          <w:lang w:eastAsia="ja-JP"/>
        </w:rPr>
      </w:pPr>
      <w:r w:rsidRPr="00870339">
        <w:rPr>
          <w:rFonts w:eastAsia="MS Mincho"/>
          <w:color w:val="000000" w:themeColor="text1"/>
          <w:lang w:eastAsia="ja-JP"/>
        </w:rPr>
        <w:t>The operational accuracy of flood risk management applications depends on the accuracy and real-time nature of input observation data.</w:t>
      </w:r>
      <w:r w:rsidR="00155415" w:rsidRPr="00870339">
        <w:rPr>
          <w:rFonts w:eastAsia="MS Mincho" w:hint="eastAsia"/>
          <w:color w:val="000000" w:themeColor="text1"/>
          <w:lang w:eastAsia="ja-JP"/>
        </w:rPr>
        <w:t xml:space="preserve"> </w:t>
      </w:r>
      <w:r w:rsidRPr="00870339">
        <w:rPr>
          <w:rFonts w:eastAsiaTheme="majorEastAsia"/>
          <w:color w:val="000000" w:themeColor="text1"/>
          <w:lang w:eastAsia="ja-JP"/>
        </w:rPr>
        <w:t>The 150 m mesh data observed every 5 minutes with the X-band dual-polarized solid-state rainfall radar is saved as a CSV</w:t>
      </w:r>
      <w:r w:rsidR="0011538D" w:rsidRPr="00870339">
        <w:rPr>
          <w:rFonts w:eastAsiaTheme="majorEastAsia"/>
          <w:color w:val="000000" w:themeColor="text1"/>
          <w:lang w:eastAsia="ja-JP"/>
        </w:rPr>
        <w:t>-formatted</w:t>
      </w:r>
      <w:r w:rsidRPr="00870339">
        <w:rPr>
          <w:rFonts w:eastAsiaTheme="majorEastAsia"/>
          <w:color w:val="000000" w:themeColor="text1"/>
          <w:lang w:eastAsia="ja-JP"/>
        </w:rPr>
        <w:t xml:space="preserve"> file and provided to flood risk management applications.</w:t>
      </w:r>
      <w:r w:rsidR="00155415" w:rsidRPr="00870339">
        <w:rPr>
          <w:rFonts w:eastAsia="MS Mincho" w:hint="eastAsia"/>
          <w:color w:val="000000" w:themeColor="text1"/>
          <w:lang w:eastAsia="ja-JP"/>
        </w:rPr>
        <w:t xml:space="preserve"> </w:t>
      </w:r>
      <w:r w:rsidRPr="00870339">
        <w:rPr>
          <w:rFonts w:eastAsiaTheme="majorEastAsia"/>
          <w:color w:val="000000" w:themeColor="text1"/>
          <w:lang w:eastAsia="ja-JP"/>
        </w:rPr>
        <w:t xml:space="preserve">In the flood risk management applications, </w:t>
      </w:r>
      <w:bookmarkStart w:id="8" w:name="_Hlk208411584"/>
      <w:r w:rsidRPr="00870339">
        <w:rPr>
          <w:rFonts w:eastAsiaTheme="majorEastAsia"/>
          <w:lang w:eastAsia="ja-JP"/>
        </w:rPr>
        <w:t>CSV</w:t>
      </w:r>
      <w:r w:rsidR="0011538D" w:rsidRPr="00870339">
        <w:rPr>
          <w:rFonts w:eastAsia="Yu Gothic"/>
        </w:rPr>
        <w:t>-formatted file</w:t>
      </w:r>
      <w:r w:rsidR="0001332E">
        <w:rPr>
          <w:rFonts w:eastAsia="Yu Gothic" w:hint="eastAsia"/>
          <w:lang w:eastAsia="ja-JP"/>
        </w:rPr>
        <w:t>s</w:t>
      </w:r>
      <w:bookmarkEnd w:id="8"/>
      <w:r w:rsidRPr="00870339">
        <w:rPr>
          <w:rFonts w:eastAsiaTheme="majorEastAsia"/>
          <w:color w:val="000000" w:themeColor="text1"/>
          <w:lang w:eastAsia="ja-JP"/>
        </w:rPr>
        <w:t xml:space="preserve"> from the X-band dual-polarized solid-state rainfall radar are aggregated into hourly data, which is the time resolution of the </w:t>
      </w:r>
      <w:r w:rsidR="0011538D" w:rsidRPr="00870339">
        <w:rPr>
          <w:rFonts w:eastAsia="MS Mincho"/>
          <w:color w:val="000000" w:themeColor="text1"/>
          <w:lang w:eastAsia="ja-JP"/>
        </w:rPr>
        <w:t xml:space="preserve">hydrological </w:t>
      </w:r>
      <w:r w:rsidRPr="00870339">
        <w:rPr>
          <w:rFonts w:eastAsiaTheme="majorEastAsia"/>
          <w:color w:val="000000" w:themeColor="text1"/>
          <w:lang w:eastAsia="ja-JP"/>
        </w:rPr>
        <w:t xml:space="preserve">model. Furthermore, it is converted to mesh data of 15 seconds longitude and latitude (approximately 500 m) for use in the </w:t>
      </w:r>
      <w:r w:rsidR="0011538D" w:rsidRPr="00870339">
        <w:rPr>
          <w:rFonts w:eastAsia="MS Mincho"/>
          <w:color w:val="000000" w:themeColor="text1"/>
          <w:lang w:eastAsia="ja-JP"/>
        </w:rPr>
        <w:t xml:space="preserve">hydrological </w:t>
      </w:r>
      <w:r w:rsidRPr="00870339">
        <w:rPr>
          <w:rFonts w:eastAsiaTheme="majorEastAsia"/>
          <w:color w:val="000000" w:themeColor="text1"/>
          <w:lang w:eastAsia="ja-JP"/>
        </w:rPr>
        <w:t>model.</w:t>
      </w:r>
      <w:r w:rsidR="00155415" w:rsidRPr="00870339">
        <w:rPr>
          <w:rFonts w:eastAsia="MS Mincho" w:hint="eastAsia"/>
          <w:color w:val="000000" w:themeColor="text1"/>
          <w:lang w:eastAsia="ja-JP"/>
        </w:rPr>
        <w:t xml:space="preserve"> </w:t>
      </w:r>
      <w:r w:rsidRPr="00870339">
        <w:rPr>
          <w:rFonts w:eastAsiaTheme="majorEastAsia"/>
          <w:color w:val="000000" w:themeColor="text1"/>
          <w:lang w:eastAsia="ja-JP"/>
        </w:rPr>
        <w:t>In addition, areas outside the observation range of the X-band dual-polarized solid-state rainfall radar are</w:t>
      </w:r>
      <w:r w:rsidRPr="00870339">
        <w:rPr>
          <w:rFonts w:eastAsiaTheme="majorEastAsia" w:hint="eastAsia"/>
          <w:color w:val="000000" w:themeColor="text1"/>
          <w:lang w:eastAsia="ja-JP"/>
        </w:rPr>
        <w:t xml:space="preserve"> </w:t>
      </w:r>
      <w:r w:rsidRPr="00870339">
        <w:rPr>
          <w:rFonts w:eastAsia="MS Mincho"/>
          <w:color w:val="000000" w:themeColor="text1"/>
          <w:lang w:eastAsia="ja-JP"/>
        </w:rPr>
        <w:t>complement</w:t>
      </w:r>
      <w:r w:rsidRPr="00870339">
        <w:rPr>
          <w:rFonts w:eastAsiaTheme="majorEastAsia"/>
          <w:color w:val="000000" w:themeColor="text1"/>
          <w:lang w:eastAsia="ja-JP"/>
        </w:rPr>
        <w:t xml:space="preserve">ed with rainfall data from the </w:t>
      </w:r>
      <w:r w:rsidR="004C50A9" w:rsidRPr="00870339">
        <w:rPr>
          <w:rFonts w:eastAsiaTheme="majorEastAsia"/>
          <w:color w:val="000000" w:themeColor="text1"/>
          <w:lang w:eastAsia="ja-JP"/>
        </w:rPr>
        <w:t xml:space="preserve">Global Satellite Mapping of Precipitation </w:t>
      </w:r>
      <w:r w:rsidRPr="00870339">
        <w:rPr>
          <w:rFonts w:eastAsiaTheme="majorEastAsia"/>
          <w:color w:val="000000" w:themeColor="text1"/>
          <w:lang w:eastAsia="ja-JP"/>
        </w:rPr>
        <w:t>(</w:t>
      </w:r>
      <w:proofErr w:type="spellStart"/>
      <w:r w:rsidRPr="00870339">
        <w:rPr>
          <w:rFonts w:eastAsiaTheme="majorEastAsia"/>
          <w:color w:val="000000" w:themeColor="text1"/>
          <w:lang w:eastAsia="ja-JP"/>
        </w:rPr>
        <w:t>GSMaP</w:t>
      </w:r>
      <w:proofErr w:type="spellEnd"/>
      <w:r w:rsidRPr="00870339">
        <w:rPr>
          <w:rFonts w:eastAsiaTheme="majorEastAsia"/>
          <w:color w:val="000000" w:themeColor="text1"/>
          <w:lang w:eastAsia="ja-JP"/>
        </w:rPr>
        <w:t>) provided by the Japan Aerospace Exploration Agency (JAXA).</w:t>
      </w:r>
    </w:p>
    <w:p w14:paraId="23C646D4" w14:textId="77777777" w:rsidR="009B04C0" w:rsidRPr="00870339" w:rsidRDefault="009B04C0" w:rsidP="009B04C0">
      <w:pPr>
        <w:rPr>
          <w:b/>
          <w:bCs/>
          <w:color w:val="000000" w:themeColor="text1"/>
        </w:rPr>
      </w:pPr>
      <w:r w:rsidRPr="00870339">
        <w:rPr>
          <w:color w:val="000000" w:themeColor="text1"/>
        </w:rPr>
        <w:br w:type="page"/>
      </w:r>
    </w:p>
    <w:p w14:paraId="0897EBE4" w14:textId="77777777" w:rsidR="009B04C0" w:rsidRPr="00870339" w:rsidRDefault="009B04C0" w:rsidP="00870339">
      <w:pPr>
        <w:pStyle w:val="Heading1"/>
        <w:numPr>
          <w:ilvl w:val="0"/>
          <w:numId w:val="21"/>
        </w:numPr>
        <w:ind w:left="567" w:hanging="567"/>
        <w:jc w:val="left"/>
        <w:rPr>
          <w:rFonts w:eastAsia="MS Mincho"/>
          <w:color w:val="000000" w:themeColor="text1"/>
          <w:u w:val="none"/>
          <w:lang w:eastAsia="ja-JP"/>
        </w:rPr>
      </w:pPr>
      <w:r w:rsidRPr="00870339">
        <w:rPr>
          <w:rFonts w:eastAsia="MS Mincho"/>
          <w:color w:val="000000" w:themeColor="text1"/>
          <w:u w:val="none"/>
          <w:lang w:eastAsia="ja-JP"/>
        </w:rPr>
        <w:lastRenderedPageBreak/>
        <w:t>Case study</w:t>
      </w:r>
    </w:p>
    <w:p w14:paraId="47413822" w14:textId="77777777" w:rsidR="009B04C0" w:rsidRPr="00870339" w:rsidRDefault="009B04C0" w:rsidP="009B04C0">
      <w:pPr>
        <w:rPr>
          <w:rFonts w:eastAsiaTheme="majorEastAsia"/>
          <w:color w:val="000000" w:themeColor="text1"/>
        </w:rPr>
      </w:pPr>
    </w:p>
    <w:p w14:paraId="2C1353EF" w14:textId="1E2C4C2D" w:rsidR="009B04C0" w:rsidRPr="00870339" w:rsidRDefault="009B04C0" w:rsidP="00703E90">
      <w:pPr>
        <w:jc w:val="both"/>
        <w:rPr>
          <w:rFonts w:eastAsia="MS Mincho"/>
          <w:lang w:eastAsia="ja-JP"/>
        </w:rPr>
      </w:pPr>
      <w:r w:rsidRPr="00870339">
        <w:rPr>
          <w:rFonts w:eastAsia="MS Mincho"/>
          <w:lang w:eastAsia="ja-JP"/>
        </w:rPr>
        <w:t>The case study of the Pasak Jolasid Dam in Thailand (</w:t>
      </w:r>
      <w:r w:rsidRPr="00870339">
        <w:rPr>
          <w:rFonts w:eastAsiaTheme="majorEastAsia"/>
        </w:rPr>
        <w:t>the target system of the Ministry of Internal Affairs and Communications' Proof of Concept experiment</w:t>
      </w:r>
      <w:r w:rsidRPr="00870339">
        <w:rPr>
          <w:rFonts w:eastAsia="MS Mincho"/>
          <w:lang w:eastAsia="ja-JP"/>
        </w:rPr>
        <w:t xml:space="preserve">), which is operated by combining the </w:t>
      </w:r>
      <w:r w:rsidRPr="00870339">
        <w:rPr>
          <w:rFonts w:eastAsia="MS Mincho" w:hint="eastAsia"/>
          <w:lang w:eastAsia="ja-JP"/>
        </w:rPr>
        <w:t>X</w:t>
      </w:r>
      <w:r w:rsidRPr="00870339">
        <w:rPr>
          <w:rFonts w:eastAsia="MS Mincho"/>
          <w:lang w:eastAsia="ja-JP"/>
        </w:rPr>
        <w:t xml:space="preserve">-band dual-polarized solid-state rainfall radar and flood risk management applications, and the effects of optimal dam and river management </w:t>
      </w:r>
      <w:r w:rsidR="0001332E">
        <w:rPr>
          <w:rFonts w:eastAsia="MS Mincho" w:hint="eastAsia"/>
          <w:lang w:eastAsia="ja-JP"/>
        </w:rPr>
        <w:t>is</w:t>
      </w:r>
      <w:r w:rsidRPr="00870339">
        <w:rPr>
          <w:rFonts w:eastAsia="MS Mincho"/>
          <w:lang w:eastAsia="ja-JP"/>
        </w:rPr>
        <w:t xml:space="preserve"> explained.</w:t>
      </w:r>
    </w:p>
    <w:p w14:paraId="7C87BAA8" w14:textId="77777777" w:rsidR="009B04C0" w:rsidRPr="00870339" w:rsidRDefault="009B04C0" w:rsidP="009B04C0">
      <w:pPr>
        <w:rPr>
          <w:rFonts w:eastAsia="MS Mincho"/>
          <w:b/>
          <w:bCs/>
          <w:lang w:eastAsia="ja-JP"/>
        </w:rPr>
      </w:pPr>
    </w:p>
    <w:p w14:paraId="7E10C021" w14:textId="74931DA3" w:rsidR="009B04C0" w:rsidRPr="00870339" w:rsidRDefault="009B04C0" w:rsidP="00870339">
      <w:pPr>
        <w:pStyle w:val="Heading1"/>
        <w:numPr>
          <w:ilvl w:val="1"/>
          <w:numId w:val="21"/>
        </w:numPr>
        <w:ind w:left="567" w:hanging="567"/>
        <w:jc w:val="left"/>
        <w:rPr>
          <w:color w:val="000000" w:themeColor="text1"/>
          <w:u w:val="none"/>
        </w:rPr>
      </w:pPr>
      <w:r w:rsidRPr="00870339">
        <w:rPr>
          <w:color w:val="000000" w:themeColor="text1"/>
          <w:u w:val="none"/>
        </w:rPr>
        <w:t>Observation range of X-band radar</w:t>
      </w:r>
    </w:p>
    <w:p w14:paraId="333DD59E" w14:textId="0B13770F" w:rsidR="009B04C0" w:rsidRPr="00870339" w:rsidRDefault="009B04C0" w:rsidP="00703E90">
      <w:pPr>
        <w:spacing w:beforeLines="50" w:before="120"/>
        <w:jc w:val="both"/>
        <w:rPr>
          <w:rFonts w:eastAsia="MS Mincho"/>
          <w:lang w:eastAsia="ja-JP"/>
        </w:rPr>
      </w:pPr>
      <w:r w:rsidRPr="00870339">
        <w:rPr>
          <w:rFonts w:eastAsia="MS Mincho"/>
          <w:lang w:eastAsia="ja-JP"/>
        </w:rPr>
        <w:t xml:space="preserve">This time, the X-band dual-polarized solid-state rainfall radar was installed at </w:t>
      </w:r>
      <w:r w:rsidRPr="00870339">
        <w:rPr>
          <w:rFonts w:eastAsia="MS Mincho" w:hint="eastAsia"/>
          <w:lang w:eastAsia="ja-JP"/>
        </w:rPr>
        <w:t>t</w:t>
      </w:r>
      <w:r w:rsidRPr="00870339">
        <w:rPr>
          <w:rFonts w:eastAsia="MS Mincho"/>
          <w:lang w:eastAsia="ja-JP"/>
        </w:rPr>
        <w:t xml:space="preserve">he observation station S-42, about 20 km north of Pasak Jolasid Dam. The observation range of the X-band is 80 km, but taking into account the effects of heavy rainfall unique to Thailand, the effective observation range was set to 60 km. The Pasak River basin, Pasak Jolasid Dam and the radar coverage area </w:t>
      </w:r>
      <w:r w:rsidR="004C4E3F" w:rsidRPr="00870339">
        <w:rPr>
          <w:rFonts w:eastAsia="MS Mincho"/>
          <w:lang w:eastAsia="ja-JP"/>
        </w:rPr>
        <w:t>are</w:t>
      </w:r>
      <w:r w:rsidRPr="00870339">
        <w:rPr>
          <w:rFonts w:eastAsia="MS Mincho"/>
          <w:lang w:eastAsia="ja-JP"/>
        </w:rPr>
        <w:t xml:space="preserve"> shown in Fig.</w:t>
      </w:r>
      <w:r w:rsidR="00976ECD" w:rsidRPr="00870339">
        <w:rPr>
          <w:rFonts w:eastAsia="MS Mincho" w:hint="eastAsia"/>
          <w:lang w:eastAsia="ja-JP"/>
        </w:rPr>
        <w:t xml:space="preserve"> </w:t>
      </w:r>
      <w:r w:rsidR="00153EF9" w:rsidRPr="00870339">
        <w:rPr>
          <w:rFonts w:eastAsia="MS Mincho" w:hint="eastAsia"/>
          <w:lang w:eastAsia="ja-JP"/>
        </w:rPr>
        <w:t>10</w:t>
      </w:r>
      <w:r w:rsidRPr="00870339">
        <w:rPr>
          <w:rFonts w:eastAsia="MS Mincho"/>
          <w:lang w:eastAsia="ja-JP"/>
        </w:rPr>
        <w:t>.1-1.</w:t>
      </w:r>
      <w:r w:rsidR="00155415" w:rsidRPr="00870339">
        <w:rPr>
          <w:rFonts w:eastAsia="MS Mincho" w:hint="eastAsia"/>
          <w:lang w:eastAsia="ja-JP"/>
        </w:rPr>
        <w:t xml:space="preserve"> </w:t>
      </w:r>
      <w:r w:rsidRPr="00870339">
        <w:rPr>
          <w:rFonts w:eastAsia="MS Mincho"/>
          <w:lang w:eastAsia="ja-JP"/>
        </w:rPr>
        <w:t>Since the Pasak River basin is long from north to south, the X-band dual-polarized solid-state rainfall radar installed this time is located on the south side near the Pasak Jolasid Dam. In the future, it is desirable to use two radars for management in order to take the inflow from the upstream into account.</w:t>
      </w:r>
    </w:p>
    <w:p w14:paraId="6638E3F7" w14:textId="77777777" w:rsidR="009B04C0" w:rsidRPr="00870339" w:rsidRDefault="009B04C0" w:rsidP="009B04C0">
      <w:pPr>
        <w:rPr>
          <w:rFonts w:ascii="MS Mincho" w:eastAsia="MS Mincho" w:hAnsi="MS Mincho"/>
          <w:sz w:val="21"/>
          <w:szCs w:val="21"/>
          <w:lang w:eastAsia="ja-JP"/>
        </w:rPr>
      </w:pPr>
      <w:r w:rsidRPr="00870339">
        <w:rPr>
          <w:rFonts w:ascii="MS Mincho" w:eastAsia="MS Mincho" w:hAnsi="MS Mincho"/>
          <w:noProof/>
          <w:sz w:val="21"/>
          <w:szCs w:val="21"/>
          <w:lang w:eastAsia="ja-JP"/>
        </w:rPr>
        <mc:AlternateContent>
          <mc:Choice Requires="wpg">
            <w:drawing>
              <wp:anchor distT="0" distB="0" distL="114300" distR="114300" simplePos="0" relativeHeight="251658271" behindDoc="0" locked="0" layoutInCell="1" allowOverlap="1" wp14:anchorId="353CF77D" wp14:editId="7F853595">
                <wp:simplePos x="0" y="0"/>
                <wp:positionH relativeFrom="margin">
                  <wp:align>left</wp:align>
                </wp:positionH>
                <wp:positionV relativeFrom="paragraph">
                  <wp:posOffset>113665</wp:posOffset>
                </wp:positionV>
                <wp:extent cx="5917278" cy="2872740"/>
                <wp:effectExtent l="0" t="0" r="26670" b="22860"/>
                <wp:wrapNone/>
                <wp:docPr id="28" name="グループ化 28"/>
                <wp:cNvGraphicFramePr/>
                <a:graphic xmlns:a="http://schemas.openxmlformats.org/drawingml/2006/main">
                  <a:graphicData uri="http://schemas.microsoft.com/office/word/2010/wordprocessingGroup">
                    <wpg:wgp>
                      <wpg:cNvGrpSpPr/>
                      <wpg:grpSpPr>
                        <a:xfrm>
                          <a:off x="0" y="0"/>
                          <a:ext cx="5917278" cy="2872740"/>
                          <a:chOff x="0" y="0"/>
                          <a:chExt cx="5917278" cy="2872740"/>
                        </a:xfrm>
                      </wpg:grpSpPr>
                      <wpg:grpSp>
                        <wpg:cNvPr id="226" name="グループ化 226"/>
                        <wpg:cNvGrpSpPr/>
                        <wpg:grpSpPr>
                          <a:xfrm>
                            <a:off x="0" y="11876"/>
                            <a:ext cx="5917278" cy="2860864"/>
                            <a:chOff x="0" y="0"/>
                            <a:chExt cx="5917522" cy="2860864"/>
                          </a:xfrm>
                        </wpg:grpSpPr>
                        <pic:pic xmlns:pic="http://schemas.openxmlformats.org/drawingml/2006/picture">
                          <pic:nvPicPr>
                            <pic:cNvPr id="221" name="図 22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14686" y="0"/>
                              <a:ext cx="4562475" cy="2787650"/>
                            </a:xfrm>
                            <a:prstGeom prst="rect">
                              <a:avLst/>
                            </a:prstGeom>
                            <a:noFill/>
                            <a:ln>
                              <a:noFill/>
                            </a:ln>
                          </pic:spPr>
                        </pic:pic>
                        <wps:wsp>
                          <wps:cNvPr id="222" name="正方形/長方形 222"/>
                          <wps:cNvSpPr/>
                          <wps:spPr>
                            <a:xfrm>
                              <a:off x="0" y="1987826"/>
                              <a:ext cx="1865376" cy="599846"/>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テキスト ボックス 223"/>
                          <wps:cNvSpPr txBox="1"/>
                          <wps:spPr>
                            <a:xfrm>
                              <a:off x="4068066" y="723568"/>
                              <a:ext cx="1849452" cy="372745"/>
                            </a:xfrm>
                            <a:prstGeom prst="rect">
                              <a:avLst/>
                            </a:prstGeom>
                            <a:solidFill>
                              <a:sysClr val="window" lastClr="FFFFFF"/>
                            </a:solidFill>
                            <a:ln w="6350">
                              <a:solidFill>
                                <a:prstClr val="black"/>
                              </a:solidFill>
                            </a:ln>
                          </wps:spPr>
                          <wps:txbx>
                            <w:txbxContent>
                              <w:p w14:paraId="32333D63" w14:textId="77777777" w:rsidR="009B04C0" w:rsidRPr="00A97F1F" w:rsidRDefault="009B04C0" w:rsidP="009B04C0">
                                <w:pPr>
                                  <w:rPr>
                                    <w:rFonts w:eastAsia="MS Mincho"/>
                                    <w:sz w:val="18"/>
                                    <w:szCs w:val="18"/>
                                    <w:lang w:eastAsia="ja-JP"/>
                                  </w:rPr>
                                </w:pPr>
                                <w:r w:rsidRPr="00A97F1F">
                                  <w:rPr>
                                    <w:rFonts w:eastAsia="MS Mincho"/>
                                    <w:sz w:val="18"/>
                                    <w:szCs w:val="18"/>
                                    <w:lang w:eastAsia="ja-JP"/>
                                  </w:rPr>
                                  <w:t xml:space="preserve">Rada Site </w:t>
                                </w:r>
                                <w:r>
                                  <w:rPr>
                                    <w:rFonts w:eastAsia="MS Mincho"/>
                                    <w:sz w:val="18"/>
                                    <w:szCs w:val="18"/>
                                    <w:lang w:eastAsia="ja-JP"/>
                                  </w:rPr>
                                  <w:t>#</w:t>
                                </w:r>
                                <w:r w:rsidRPr="00A97F1F">
                                  <w:rPr>
                                    <w:rFonts w:eastAsia="MS Mincho"/>
                                    <w:sz w:val="18"/>
                                    <w:szCs w:val="18"/>
                                    <w:lang w:eastAsia="ja-JP"/>
                                  </w:rPr>
                                  <w:t>2</w:t>
                                </w:r>
                              </w:p>
                              <w:p w14:paraId="72C6DBE0" w14:textId="77777777" w:rsidR="009B04C0" w:rsidRPr="00A97F1F" w:rsidRDefault="009B04C0" w:rsidP="009B04C0">
                                <w:pPr>
                                  <w:rPr>
                                    <w:rFonts w:eastAsia="MS Mincho"/>
                                    <w:sz w:val="18"/>
                                    <w:szCs w:val="18"/>
                                    <w:lang w:eastAsia="ja-JP"/>
                                  </w:rPr>
                                </w:pPr>
                                <w:r w:rsidRPr="00A97F1F">
                                  <w:rPr>
                                    <w:rFonts w:eastAsia="MS Mincho"/>
                                    <w:sz w:val="18"/>
                                    <w:szCs w:val="18"/>
                                    <w:lang w:eastAsia="ja-JP"/>
                                  </w:rPr>
                                  <w:t>Considering addition in the future</w:t>
                                </w:r>
                                <w:r>
                                  <w:rPr>
                                    <w:rFonts w:eastAsia="MS Mincho"/>
                                    <w:sz w:val="18"/>
                                    <w:szCs w:val="1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a:off x="4068069" y="1548903"/>
                              <a:ext cx="1849453" cy="372745"/>
                            </a:xfrm>
                            <a:prstGeom prst="rect">
                              <a:avLst/>
                            </a:prstGeom>
                            <a:solidFill>
                              <a:sysClr val="window" lastClr="FFFFFF"/>
                            </a:solidFill>
                            <a:ln w="6350">
                              <a:solidFill>
                                <a:prstClr val="black"/>
                              </a:solidFill>
                            </a:ln>
                          </wps:spPr>
                          <wps:txbx>
                            <w:txbxContent>
                              <w:p w14:paraId="32FDD236" w14:textId="77777777" w:rsidR="009B04C0" w:rsidRPr="00A97F1F" w:rsidRDefault="009B04C0" w:rsidP="009B04C0">
                                <w:pPr>
                                  <w:rPr>
                                    <w:rFonts w:eastAsia="MS Mincho"/>
                                    <w:sz w:val="18"/>
                                    <w:szCs w:val="18"/>
                                    <w:lang w:eastAsia="ja-JP"/>
                                  </w:rPr>
                                </w:pPr>
                                <w:r w:rsidRPr="00A97F1F">
                                  <w:rPr>
                                    <w:rFonts w:eastAsia="MS Mincho"/>
                                    <w:sz w:val="18"/>
                                    <w:szCs w:val="18"/>
                                    <w:lang w:eastAsia="ja-JP"/>
                                  </w:rPr>
                                  <w:t xml:space="preserve">Rada Site </w:t>
                                </w:r>
                                <w:r>
                                  <w:rPr>
                                    <w:rFonts w:eastAsia="MS Mincho"/>
                                    <w:sz w:val="18"/>
                                    <w:szCs w:val="18"/>
                                    <w:lang w:eastAsia="ja-JP"/>
                                  </w:rPr>
                                  <w:t>#1</w:t>
                                </w:r>
                              </w:p>
                              <w:p w14:paraId="4E761FCF" w14:textId="77777777" w:rsidR="009B04C0" w:rsidRPr="00A97F1F" w:rsidRDefault="009B04C0" w:rsidP="009B04C0">
                                <w:pPr>
                                  <w:rPr>
                                    <w:rFonts w:eastAsia="MS Mincho"/>
                                    <w:sz w:val="18"/>
                                    <w:szCs w:val="18"/>
                                    <w:lang w:eastAsia="ja-JP"/>
                                  </w:rPr>
                                </w:pPr>
                                <w:r>
                                  <w:rPr>
                                    <w:rFonts w:eastAsia="MS Mincho"/>
                                    <w:sz w:val="18"/>
                                    <w:szCs w:val="18"/>
                                    <w:lang w:eastAsia="ja-JP"/>
                                  </w:rPr>
                                  <w:t>Operating in this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4067593" y="2149433"/>
                              <a:ext cx="1849453" cy="273133"/>
                            </a:xfrm>
                            <a:prstGeom prst="rect">
                              <a:avLst/>
                            </a:prstGeom>
                            <a:solidFill>
                              <a:sysClr val="window" lastClr="FFFFFF"/>
                            </a:solidFill>
                            <a:ln w="6350">
                              <a:solidFill>
                                <a:prstClr val="black"/>
                              </a:solidFill>
                            </a:ln>
                          </wps:spPr>
                          <wps:txbx>
                            <w:txbxContent>
                              <w:p w14:paraId="6C5AFB14" w14:textId="77777777" w:rsidR="009B04C0" w:rsidRPr="00A97F1F" w:rsidRDefault="009B04C0" w:rsidP="009B04C0">
                                <w:pPr>
                                  <w:rPr>
                                    <w:rFonts w:eastAsia="MS Mincho"/>
                                    <w:sz w:val="18"/>
                                    <w:szCs w:val="18"/>
                                    <w:lang w:eastAsia="ja-JP"/>
                                  </w:rPr>
                                </w:pPr>
                                <w:r w:rsidRPr="00A97F1F">
                                  <w:rPr>
                                    <w:rFonts w:eastAsia="MS Mincho"/>
                                    <w:sz w:val="18"/>
                                    <w:szCs w:val="18"/>
                                    <w:lang w:eastAsia="ja-JP"/>
                                  </w:rPr>
                                  <w:t>Pasak</w:t>
                                </w:r>
                                <w:r w:rsidRPr="00A97F1F">
                                  <w:rPr>
                                    <w:rFonts w:eastAsia="MS Mincho"/>
                                    <w:sz w:val="16"/>
                                    <w:szCs w:val="16"/>
                                    <w:lang w:eastAsia="ja-JP"/>
                                  </w:rPr>
                                  <w:t xml:space="preserve"> Jolasid 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テキスト ボックス 26"/>
                          <wps:cNvSpPr txBox="1"/>
                          <wps:spPr>
                            <a:xfrm>
                              <a:off x="1543765" y="2444162"/>
                              <a:ext cx="991095" cy="334663"/>
                            </a:xfrm>
                            <a:prstGeom prst="rect">
                              <a:avLst/>
                            </a:prstGeom>
                            <a:solidFill>
                              <a:sysClr val="window" lastClr="FFFFFF"/>
                            </a:solidFill>
                            <a:ln w="6350">
                              <a:solidFill>
                                <a:prstClr val="black"/>
                              </a:solidFill>
                            </a:ln>
                          </wps:spPr>
                          <wps:txbx>
                            <w:txbxContent>
                              <w:p w14:paraId="54107D22" w14:textId="77777777" w:rsidR="009B04C0" w:rsidRPr="00A97F1F" w:rsidRDefault="009B04C0" w:rsidP="009B04C0">
                                <w:pPr>
                                  <w:jc w:val="center"/>
                                  <w:rPr>
                                    <w:rFonts w:eastAsia="MS Mincho"/>
                                    <w:sz w:val="18"/>
                                    <w:szCs w:val="18"/>
                                    <w:lang w:eastAsia="ja-JP"/>
                                  </w:rPr>
                                </w:pPr>
                                <w:r>
                                  <w:rPr>
                                    <w:rFonts w:eastAsia="MS Mincho"/>
                                    <w:sz w:val="18"/>
                                    <w:szCs w:val="18"/>
                                    <w:lang w:eastAsia="ja-JP"/>
                                  </w:rPr>
                                  <w:t>River Basin of Pasak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2614606" y="2587731"/>
                              <a:ext cx="1930368" cy="273133"/>
                            </a:xfrm>
                            <a:prstGeom prst="rect">
                              <a:avLst/>
                            </a:prstGeom>
                            <a:solidFill>
                              <a:sysClr val="window" lastClr="FFFFFF"/>
                            </a:solidFill>
                            <a:ln w="6350">
                              <a:solidFill>
                                <a:prstClr val="black"/>
                              </a:solidFill>
                            </a:ln>
                          </wps:spPr>
                          <wps:txbx>
                            <w:txbxContent>
                              <w:p w14:paraId="0AD73771" w14:textId="77777777" w:rsidR="009B04C0" w:rsidRPr="00A97F1F" w:rsidRDefault="009B04C0" w:rsidP="009B04C0">
                                <w:pPr>
                                  <w:rPr>
                                    <w:rFonts w:eastAsia="MS Mincho"/>
                                    <w:sz w:val="18"/>
                                    <w:szCs w:val="18"/>
                                    <w:lang w:eastAsia="ja-JP"/>
                                  </w:rPr>
                                </w:pPr>
                                <w:r>
                                  <w:rPr>
                                    <w:rFonts w:eastAsia="MS Mincho"/>
                                    <w:sz w:val="18"/>
                                    <w:szCs w:val="18"/>
                                    <w:lang w:eastAsia="ja-JP"/>
                                  </w:rPr>
                                  <w:t>Simulation Map of Radar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 name="テキスト ボックス 23"/>
                        <wps:cNvSpPr txBox="1"/>
                        <wps:spPr>
                          <a:xfrm>
                            <a:off x="2476005" y="0"/>
                            <a:ext cx="2106930" cy="236855"/>
                          </a:xfrm>
                          <a:prstGeom prst="rect">
                            <a:avLst/>
                          </a:prstGeom>
                          <a:solidFill>
                            <a:schemeClr val="bg1"/>
                          </a:solidFill>
                          <a:ln w="6350">
                            <a:noFill/>
                          </a:ln>
                        </wps:spPr>
                        <wps:txbx>
                          <w:txbxContent>
                            <w:p w14:paraId="4B43CD2E" w14:textId="77777777" w:rsidR="009B04C0" w:rsidRPr="00A97F1F" w:rsidRDefault="009B04C0" w:rsidP="009B04C0">
                              <w:pPr>
                                <w:jc w:val="both"/>
                                <w:rPr>
                                  <w:rFonts w:eastAsia="MS Mincho"/>
                                  <w:sz w:val="16"/>
                                  <w:szCs w:val="16"/>
                                </w:rPr>
                              </w:pPr>
                              <w:r>
                                <w:rPr>
                                  <w:rFonts w:eastAsia="MS Mincho"/>
                                  <w:sz w:val="16"/>
                                  <w:szCs w:val="16"/>
                                </w:rPr>
                                <w:t xml:space="preserve">Radar Coverage: Assuming Radius 60km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3CF77D" id="グループ化 28" o:spid="_x0000_s1152" style="position:absolute;margin-left:0;margin-top:8.95pt;width:465.95pt;height:226.2pt;z-index:251658271;mso-position-horizontal:left;mso-position-horizontal-relative:margin;mso-position-vertical-relative:text;mso-width-relative:margin" coordsize="59172,28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">
                <v:group id="グループ化 226" o:spid="_x0000_s1153" style="position:absolute;top:118;width:59172;height:28609" coordsize="59175,2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図 221" o:spid="_x0000_s1154" type="#_x0000_t75" style="position:absolute;left:2146;width:45625;height:27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">
                    <v:imagedata r:id="rId51" o:title=""/>
                  </v:shape>
                  <v:rect id="正方形/長方形 222" o:spid="_x0000_s1155" style="position:absolute;top:19878;width:18653;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" fillcolor="window" strokecolor="window" strokeweight="2pt"/>
                  <v:shape id="テキスト ボックス 223" o:spid="_x0000_s1156" type="#_x0000_t202" style="position:absolute;left:40680;top:7235;width:18495;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" fillcolor="window" strokeweight=".5pt">
                    <v:textbox>
                      <w:txbxContent>
                        <w:p w14:paraId="32333D63" w14:textId="77777777" w:rsidR="009B04C0" w:rsidRPr="00A97F1F" w:rsidRDefault="009B04C0" w:rsidP="009B04C0">
                          <w:pPr>
                            <w:rPr>
                              <w:rFonts w:eastAsia="MS Mincho"/>
                              <w:sz w:val="18"/>
                              <w:szCs w:val="18"/>
                              <w:lang w:eastAsia="ja-JP"/>
                            </w:rPr>
                          </w:pPr>
                          <w:r w:rsidRPr="00A97F1F">
                            <w:rPr>
                              <w:rFonts w:eastAsia="MS Mincho"/>
                              <w:sz w:val="18"/>
                              <w:szCs w:val="18"/>
                              <w:lang w:eastAsia="ja-JP"/>
                            </w:rPr>
                            <w:t xml:space="preserve">Rada Site </w:t>
                          </w:r>
                          <w:r>
                            <w:rPr>
                              <w:rFonts w:eastAsia="MS Mincho"/>
                              <w:sz w:val="18"/>
                              <w:szCs w:val="18"/>
                              <w:lang w:eastAsia="ja-JP"/>
                            </w:rPr>
                            <w:t>#</w:t>
                          </w:r>
                          <w:r w:rsidRPr="00A97F1F">
                            <w:rPr>
                              <w:rFonts w:eastAsia="MS Mincho"/>
                              <w:sz w:val="18"/>
                              <w:szCs w:val="18"/>
                              <w:lang w:eastAsia="ja-JP"/>
                            </w:rPr>
                            <w:t>2</w:t>
                          </w:r>
                        </w:p>
                        <w:p w14:paraId="72C6DBE0" w14:textId="77777777" w:rsidR="009B04C0" w:rsidRPr="00A97F1F" w:rsidRDefault="009B04C0" w:rsidP="009B04C0">
                          <w:pPr>
                            <w:rPr>
                              <w:rFonts w:eastAsia="MS Mincho"/>
                              <w:sz w:val="18"/>
                              <w:szCs w:val="18"/>
                              <w:lang w:eastAsia="ja-JP"/>
                            </w:rPr>
                          </w:pPr>
                          <w:r w:rsidRPr="00A97F1F">
                            <w:rPr>
                              <w:rFonts w:eastAsia="MS Mincho"/>
                              <w:sz w:val="18"/>
                              <w:szCs w:val="18"/>
                              <w:lang w:eastAsia="ja-JP"/>
                            </w:rPr>
                            <w:t>Considering addition in the future</w:t>
                          </w:r>
                          <w:r>
                            <w:rPr>
                              <w:rFonts w:eastAsia="MS Mincho"/>
                              <w:sz w:val="18"/>
                              <w:szCs w:val="18"/>
                              <w:lang w:eastAsia="ja-JP"/>
                            </w:rPr>
                            <w:t>.</w:t>
                          </w:r>
                        </w:p>
                      </w:txbxContent>
                    </v:textbox>
                  </v:shape>
                  <v:shape id="テキスト ボックス 24" o:spid="_x0000_s1157" type="#_x0000_t202" style="position:absolute;left:40680;top:15489;width:18495;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GIwwAAANsAAAAPAAAAZHJzL2Rvd25yZXYueG1sRI9Ba8JA&#10;FITvQv/D8gredFMp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ce1hiMMAAADbAAAADwAA&#10;AAAAAAAAAAAAAAAHAgAAZHJzL2Rvd25yZXYueG1sUEsFBgAAAAADAAMAtwAAAPcCAAAAAA==&#10;" fillcolor="window" strokeweight=".5pt">
                    <v:textbox>
                      <w:txbxContent>
                        <w:p w14:paraId="32FDD236" w14:textId="77777777" w:rsidR="009B04C0" w:rsidRPr="00A97F1F" w:rsidRDefault="009B04C0" w:rsidP="009B04C0">
                          <w:pPr>
                            <w:rPr>
                              <w:rFonts w:eastAsia="MS Mincho"/>
                              <w:sz w:val="18"/>
                              <w:szCs w:val="18"/>
                              <w:lang w:eastAsia="ja-JP"/>
                            </w:rPr>
                          </w:pPr>
                          <w:r w:rsidRPr="00A97F1F">
                            <w:rPr>
                              <w:rFonts w:eastAsia="MS Mincho"/>
                              <w:sz w:val="18"/>
                              <w:szCs w:val="18"/>
                              <w:lang w:eastAsia="ja-JP"/>
                            </w:rPr>
                            <w:t xml:space="preserve">Rada Site </w:t>
                          </w:r>
                          <w:r>
                            <w:rPr>
                              <w:rFonts w:eastAsia="MS Mincho"/>
                              <w:sz w:val="18"/>
                              <w:szCs w:val="18"/>
                              <w:lang w:eastAsia="ja-JP"/>
                            </w:rPr>
                            <w:t>#1</w:t>
                          </w:r>
                        </w:p>
                        <w:p w14:paraId="4E761FCF" w14:textId="77777777" w:rsidR="009B04C0" w:rsidRPr="00A97F1F" w:rsidRDefault="009B04C0" w:rsidP="009B04C0">
                          <w:pPr>
                            <w:rPr>
                              <w:rFonts w:eastAsia="MS Mincho"/>
                              <w:sz w:val="18"/>
                              <w:szCs w:val="18"/>
                              <w:lang w:eastAsia="ja-JP"/>
                            </w:rPr>
                          </w:pPr>
                          <w:r>
                            <w:rPr>
                              <w:rFonts w:eastAsia="MS Mincho"/>
                              <w:sz w:val="18"/>
                              <w:szCs w:val="18"/>
                              <w:lang w:eastAsia="ja-JP"/>
                            </w:rPr>
                            <w:t>Operating in this project.</w:t>
                          </w:r>
                        </w:p>
                      </w:txbxContent>
                    </v:textbox>
                  </v:shape>
                  <v:shape id="テキスト ボックス 25" o:spid="_x0000_s1158" type="#_x0000_t202" style="position:absolute;left:40675;top:21494;width:18495;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QTwwAAANsAAAAPAAAAZHJzL2Rvd25yZXYueG1sRI9Ba8JA&#10;FITvQv/D8gredFOh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HqHEE8MAAADbAAAADwAA&#10;AAAAAAAAAAAAAAAHAgAAZHJzL2Rvd25yZXYueG1sUEsFBgAAAAADAAMAtwAAAPcCAAAAAA==&#10;" fillcolor="window" strokeweight=".5pt">
                    <v:textbox>
                      <w:txbxContent>
                        <w:p w14:paraId="6C5AFB14" w14:textId="77777777" w:rsidR="009B04C0" w:rsidRPr="00A97F1F" w:rsidRDefault="009B04C0" w:rsidP="009B04C0">
                          <w:pPr>
                            <w:rPr>
                              <w:rFonts w:eastAsia="MS Mincho"/>
                              <w:sz w:val="18"/>
                              <w:szCs w:val="18"/>
                              <w:lang w:eastAsia="ja-JP"/>
                            </w:rPr>
                          </w:pPr>
                          <w:r w:rsidRPr="00A97F1F">
                            <w:rPr>
                              <w:rFonts w:eastAsia="MS Mincho"/>
                              <w:sz w:val="18"/>
                              <w:szCs w:val="18"/>
                              <w:lang w:eastAsia="ja-JP"/>
                            </w:rPr>
                            <w:t>Pasak</w:t>
                          </w:r>
                          <w:r w:rsidRPr="00A97F1F">
                            <w:rPr>
                              <w:rFonts w:eastAsia="MS Mincho"/>
                              <w:sz w:val="16"/>
                              <w:szCs w:val="16"/>
                              <w:lang w:eastAsia="ja-JP"/>
                            </w:rPr>
                            <w:t xml:space="preserve"> Jolasid Dam</w:t>
                          </w:r>
                        </w:p>
                      </w:txbxContent>
                    </v:textbox>
                  </v:shape>
                  <v:shape id="テキスト ボックス 26" o:spid="_x0000_s1159" type="#_x0000_t202" style="position:absolute;left:15437;top:24441;width:9911;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" fillcolor="window" strokeweight=".5pt">
                    <v:textbox>
                      <w:txbxContent>
                        <w:p w14:paraId="54107D22" w14:textId="77777777" w:rsidR="009B04C0" w:rsidRPr="00A97F1F" w:rsidRDefault="009B04C0" w:rsidP="009B04C0">
                          <w:pPr>
                            <w:jc w:val="center"/>
                            <w:rPr>
                              <w:rFonts w:eastAsia="MS Mincho"/>
                              <w:sz w:val="18"/>
                              <w:szCs w:val="18"/>
                              <w:lang w:eastAsia="ja-JP"/>
                            </w:rPr>
                          </w:pPr>
                          <w:r>
                            <w:rPr>
                              <w:rFonts w:eastAsia="MS Mincho"/>
                              <w:sz w:val="18"/>
                              <w:szCs w:val="18"/>
                              <w:lang w:eastAsia="ja-JP"/>
                            </w:rPr>
                            <w:t>River Basin of Pasak River</w:t>
                          </w:r>
                        </w:p>
                      </w:txbxContent>
                    </v:textbox>
                  </v:shape>
                  <v:shape id="テキスト ボックス 27" o:spid="_x0000_s1160" type="#_x0000_t202" style="position:absolute;left:26146;top:25877;width:19303;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" fillcolor="window" strokeweight=".5pt">
                    <v:textbox>
                      <w:txbxContent>
                        <w:p w14:paraId="0AD73771" w14:textId="77777777" w:rsidR="009B04C0" w:rsidRPr="00A97F1F" w:rsidRDefault="009B04C0" w:rsidP="009B04C0">
                          <w:pPr>
                            <w:rPr>
                              <w:rFonts w:eastAsia="MS Mincho"/>
                              <w:sz w:val="18"/>
                              <w:szCs w:val="18"/>
                              <w:lang w:eastAsia="ja-JP"/>
                            </w:rPr>
                          </w:pPr>
                          <w:r>
                            <w:rPr>
                              <w:rFonts w:eastAsia="MS Mincho"/>
                              <w:sz w:val="18"/>
                              <w:szCs w:val="18"/>
                              <w:lang w:eastAsia="ja-JP"/>
                            </w:rPr>
                            <w:t>Simulation Map of Radar Coverage</w:t>
                          </w:r>
                        </w:p>
                      </w:txbxContent>
                    </v:textbox>
                  </v:shape>
                </v:group>
                <v:shape id="テキスト ボックス 23" o:spid="_x0000_s1161" type="#_x0000_t202" style="position:absolute;left:24760;width:21069;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" fillcolor="white [3212]" stroked="f" strokeweight=".5pt">
                  <v:textbox>
                    <w:txbxContent>
                      <w:p w14:paraId="4B43CD2E" w14:textId="77777777" w:rsidR="009B04C0" w:rsidRPr="00A97F1F" w:rsidRDefault="009B04C0" w:rsidP="009B04C0">
                        <w:pPr>
                          <w:jc w:val="both"/>
                          <w:rPr>
                            <w:rFonts w:eastAsia="MS Mincho"/>
                            <w:sz w:val="16"/>
                            <w:szCs w:val="16"/>
                          </w:rPr>
                        </w:pPr>
                        <w:r>
                          <w:rPr>
                            <w:rFonts w:eastAsia="MS Mincho"/>
                            <w:sz w:val="16"/>
                            <w:szCs w:val="16"/>
                          </w:rPr>
                          <w:t xml:space="preserve">Radar Coverage: Assuming Radius 60km </w:t>
                        </w:r>
                      </w:p>
                    </w:txbxContent>
                  </v:textbox>
                </v:shape>
                <w10:wrap anchorx="margin"/>
              </v:group>
            </w:pict>
          </mc:Fallback>
        </mc:AlternateContent>
      </w:r>
    </w:p>
    <w:p w14:paraId="2F8E6534" w14:textId="77777777" w:rsidR="009B04C0" w:rsidRPr="00870339" w:rsidRDefault="009B04C0" w:rsidP="009B04C0">
      <w:pPr>
        <w:rPr>
          <w:rFonts w:eastAsia="MS Mincho"/>
          <w:lang w:eastAsia="ja-JP"/>
        </w:rPr>
      </w:pPr>
    </w:p>
    <w:p w14:paraId="04CD5A01" w14:textId="77777777" w:rsidR="009B04C0" w:rsidRPr="00870339" w:rsidRDefault="009B04C0" w:rsidP="009B04C0">
      <w:pPr>
        <w:rPr>
          <w:rFonts w:eastAsia="MS Mincho"/>
          <w:lang w:eastAsia="ja-JP"/>
        </w:rPr>
      </w:pPr>
    </w:p>
    <w:p w14:paraId="5502913C" w14:textId="77777777" w:rsidR="009B04C0" w:rsidRPr="00870339" w:rsidRDefault="009B04C0" w:rsidP="009B04C0">
      <w:pPr>
        <w:rPr>
          <w:rFonts w:eastAsia="MS Mincho"/>
          <w:lang w:eastAsia="ja-JP"/>
        </w:rPr>
      </w:pPr>
    </w:p>
    <w:p w14:paraId="5E8A7F77" w14:textId="77777777" w:rsidR="009B04C0" w:rsidRPr="00870339" w:rsidRDefault="009B04C0" w:rsidP="009B04C0">
      <w:pPr>
        <w:rPr>
          <w:rFonts w:eastAsia="MS Mincho"/>
          <w:lang w:eastAsia="ja-JP"/>
        </w:rPr>
      </w:pPr>
    </w:p>
    <w:p w14:paraId="0248DBD0" w14:textId="77777777" w:rsidR="009B04C0" w:rsidRPr="00870339" w:rsidRDefault="009B04C0" w:rsidP="009B04C0">
      <w:pPr>
        <w:rPr>
          <w:rFonts w:eastAsia="MS Mincho"/>
          <w:lang w:eastAsia="ja-JP"/>
        </w:rPr>
      </w:pPr>
    </w:p>
    <w:p w14:paraId="40257D66" w14:textId="77777777" w:rsidR="009B04C0" w:rsidRPr="00870339" w:rsidRDefault="009B04C0" w:rsidP="009B04C0">
      <w:pPr>
        <w:rPr>
          <w:rFonts w:eastAsia="MS Mincho"/>
          <w:lang w:eastAsia="ja-JP"/>
        </w:rPr>
      </w:pPr>
    </w:p>
    <w:p w14:paraId="79488CCB" w14:textId="77777777" w:rsidR="009B04C0" w:rsidRPr="00870339" w:rsidRDefault="009B04C0" w:rsidP="009B04C0">
      <w:pPr>
        <w:rPr>
          <w:rFonts w:eastAsia="MS Mincho"/>
          <w:lang w:eastAsia="ja-JP"/>
        </w:rPr>
      </w:pPr>
    </w:p>
    <w:p w14:paraId="6F4E3750" w14:textId="77777777" w:rsidR="009B04C0" w:rsidRPr="00870339" w:rsidRDefault="009B04C0" w:rsidP="009B04C0">
      <w:pPr>
        <w:rPr>
          <w:rFonts w:eastAsia="MS Mincho"/>
          <w:lang w:eastAsia="ja-JP"/>
        </w:rPr>
      </w:pPr>
    </w:p>
    <w:p w14:paraId="26ACE3BD" w14:textId="77777777" w:rsidR="009B04C0" w:rsidRPr="00870339" w:rsidRDefault="009B04C0" w:rsidP="009B04C0">
      <w:pPr>
        <w:rPr>
          <w:rFonts w:eastAsia="MS Mincho"/>
          <w:lang w:eastAsia="ja-JP"/>
        </w:rPr>
      </w:pPr>
    </w:p>
    <w:p w14:paraId="51A97DE2" w14:textId="77777777" w:rsidR="009B04C0" w:rsidRPr="00870339" w:rsidRDefault="009B04C0" w:rsidP="009B04C0">
      <w:pPr>
        <w:rPr>
          <w:rFonts w:eastAsia="MS Mincho"/>
          <w:lang w:eastAsia="ja-JP"/>
        </w:rPr>
      </w:pPr>
    </w:p>
    <w:p w14:paraId="6E4F3817" w14:textId="77777777" w:rsidR="009B04C0" w:rsidRPr="00870339" w:rsidRDefault="009B04C0" w:rsidP="009B04C0">
      <w:pPr>
        <w:rPr>
          <w:rFonts w:eastAsia="MS Mincho"/>
          <w:lang w:eastAsia="ja-JP"/>
        </w:rPr>
      </w:pPr>
    </w:p>
    <w:p w14:paraId="7027C742" w14:textId="77777777" w:rsidR="009B04C0" w:rsidRPr="00870339" w:rsidRDefault="009B04C0" w:rsidP="009B04C0">
      <w:pPr>
        <w:rPr>
          <w:rFonts w:eastAsia="MS Mincho"/>
          <w:lang w:eastAsia="ja-JP"/>
        </w:rPr>
      </w:pPr>
    </w:p>
    <w:p w14:paraId="41142763" w14:textId="77777777" w:rsidR="009B04C0" w:rsidRPr="00870339" w:rsidRDefault="009B04C0" w:rsidP="009B04C0">
      <w:pPr>
        <w:rPr>
          <w:rFonts w:eastAsia="MS Mincho"/>
          <w:lang w:eastAsia="ja-JP"/>
        </w:rPr>
      </w:pPr>
    </w:p>
    <w:p w14:paraId="3D37D6E8" w14:textId="77777777" w:rsidR="009B04C0" w:rsidRPr="00870339" w:rsidRDefault="009B04C0" w:rsidP="009B04C0">
      <w:pPr>
        <w:rPr>
          <w:rFonts w:eastAsia="MS Mincho"/>
          <w:lang w:eastAsia="ja-JP"/>
        </w:rPr>
      </w:pPr>
    </w:p>
    <w:p w14:paraId="223C693C" w14:textId="77777777" w:rsidR="009B04C0" w:rsidRPr="00870339" w:rsidRDefault="009B04C0" w:rsidP="009B04C0">
      <w:pPr>
        <w:rPr>
          <w:rFonts w:eastAsia="MS Mincho"/>
          <w:lang w:eastAsia="ja-JP"/>
        </w:rPr>
      </w:pPr>
    </w:p>
    <w:p w14:paraId="029DEC4E" w14:textId="77777777" w:rsidR="009B04C0" w:rsidRPr="00870339" w:rsidRDefault="009B04C0" w:rsidP="009B04C0">
      <w:pPr>
        <w:rPr>
          <w:rFonts w:eastAsia="MS Mincho"/>
          <w:lang w:eastAsia="ja-JP"/>
        </w:rPr>
      </w:pPr>
    </w:p>
    <w:p w14:paraId="7F7F2714" w14:textId="77777777" w:rsidR="009B04C0" w:rsidRPr="00870339" w:rsidRDefault="009B04C0" w:rsidP="009B04C0">
      <w:pPr>
        <w:rPr>
          <w:rFonts w:eastAsia="MS Mincho"/>
          <w:lang w:eastAsia="ja-JP"/>
        </w:rPr>
      </w:pPr>
      <w:r w:rsidRPr="00870339">
        <w:rPr>
          <w:rFonts w:ascii="GothicBBBPro-Medium" w:eastAsia="GothicBBBPro-Medium" w:hAnsi="CenturyOldStyle-Regular" w:cs="GothicBBBPro-Medium"/>
          <w:noProof/>
          <w:sz w:val="18"/>
          <w:szCs w:val="18"/>
          <w:lang w:eastAsia="ja-JP"/>
        </w:rPr>
        <mc:AlternateContent>
          <mc:Choice Requires="wps">
            <w:drawing>
              <wp:anchor distT="0" distB="0" distL="114300" distR="114300" simplePos="0" relativeHeight="251658265" behindDoc="0" locked="0" layoutInCell="1" allowOverlap="1" wp14:anchorId="3EEEED06" wp14:editId="6F07DD36">
                <wp:simplePos x="0" y="0"/>
                <wp:positionH relativeFrom="margin">
                  <wp:posOffset>1551940</wp:posOffset>
                </wp:positionH>
                <wp:positionV relativeFrom="paragraph">
                  <wp:posOffset>74930</wp:posOffset>
                </wp:positionV>
                <wp:extent cx="3247390" cy="287020"/>
                <wp:effectExtent l="0" t="0" r="0" b="0"/>
                <wp:wrapSquare wrapText="bothSides"/>
                <wp:docPr id="61" name="テキスト ボックス 61"/>
                <wp:cNvGraphicFramePr/>
                <a:graphic xmlns:a="http://schemas.openxmlformats.org/drawingml/2006/main">
                  <a:graphicData uri="http://schemas.microsoft.com/office/word/2010/wordprocessingShape">
                    <wps:wsp>
                      <wps:cNvSpPr txBox="1"/>
                      <wps:spPr>
                        <a:xfrm>
                          <a:off x="0" y="0"/>
                          <a:ext cx="3247390" cy="287020"/>
                        </a:xfrm>
                        <a:prstGeom prst="rect">
                          <a:avLst/>
                        </a:prstGeom>
                        <a:noFill/>
                        <a:ln w="6350">
                          <a:noFill/>
                        </a:ln>
                      </wps:spPr>
                      <wps:txbx>
                        <w:txbxContent>
                          <w:p w14:paraId="7881749E" w14:textId="5576C6CA" w:rsidR="009B04C0" w:rsidRPr="000002E0" w:rsidRDefault="009B04C0" w:rsidP="009B04C0">
                            <w:pPr>
                              <w:rPr>
                                <w:rFonts w:eastAsia="MS Mincho"/>
                                <w:sz w:val="20"/>
                                <w:szCs w:val="20"/>
                              </w:rPr>
                            </w:pPr>
                            <w:r w:rsidRPr="000002E0">
                              <w:rPr>
                                <w:rFonts w:eastAsia="MS Mincho"/>
                                <w:w w:val="105"/>
                                <w:sz w:val="20"/>
                                <w:szCs w:val="20"/>
                                <w:lang w:eastAsia="ja-JP"/>
                              </w:rPr>
                              <w:t>Fig.</w:t>
                            </w:r>
                            <w:r w:rsidR="00976ECD">
                              <w:rPr>
                                <w:rFonts w:eastAsia="MS Mincho" w:hint="eastAsia"/>
                                <w:w w:val="105"/>
                                <w:sz w:val="20"/>
                                <w:szCs w:val="20"/>
                                <w:lang w:eastAsia="ja-JP"/>
                              </w:rPr>
                              <w:t xml:space="preserve"> </w:t>
                            </w:r>
                            <w:r w:rsidR="00153EF9">
                              <w:rPr>
                                <w:rFonts w:eastAsia="MS Mincho" w:hint="eastAsia"/>
                                <w:w w:val="105"/>
                                <w:sz w:val="20"/>
                                <w:szCs w:val="20"/>
                                <w:lang w:eastAsia="ja-JP"/>
                              </w:rPr>
                              <w:t>10</w:t>
                            </w:r>
                            <w:r w:rsidRPr="000002E0">
                              <w:rPr>
                                <w:rFonts w:eastAsia="MS Mincho"/>
                                <w:w w:val="105"/>
                                <w:sz w:val="20"/>
                                <w:szCs w:val="20"/>
                                <w:lang w:eastAsia="ja-JP"/>
                              </w:rPr>
                              <w:t>.</w:t>
                            </w:r>
                            <w:r w:rsidRPr="000002E0">
                              <w:rPr>
                                <w:rFonts w:eastAsia="MS Mincho"/>
                                <w:w w:val="105"/>
                                <w:sz w:val="20"/>
                                <w:szCs w:val="20"/>
                              </w:rPr>
                              <w:t>1-1</w:t>
                            </w:r>
                            <w:r w:rsidRPr="000002E0">
                              <w:rPr>
                                <w:rFonts w:eastAsia="MS Mincho"/>
                                <w:spacing w:val="40"/>
                                <w:w w:val="110"/>
                                <w:sz w:val="20"/>
                                <w:szCs w:val="20"/>
                                <w:lang w:eastAsia="ja-JP"/>
                              </w:rPr>
                              <w:t xml:space="preserve"> </w:t>
                            </w:r>
                            <w:r w:rsidRPr="000002E0">
                              <w:rPr>
                                <w:rFonts w:eastAsia="MS Mincho"/>
                                <w:w w:val="110"/>
                                <w:sz w:val="20"/>
                                <w:szCs w:val="20"/>
                              </w:rPr>
                              <w:t xml:space="preserve">Coverage of X band </w:t>
                            </w:r>
                            <w:r w:rsidRPr="002233CB">
                              <w:rPr>
                                <w:rFonts w:eastAsia="MS Mincho"/>
                                <w:w w:val="110"/>
                                <w:sz w:val="20"/>
                                <w:szCs w:val="20"/>
                              </w:rPr>
                              <w:t>Rad</w:t>
                            </w:r>
                            <w:r w:rsidRPr="002233CB">
                              <w:rPr>
                                <w:rFonts w:eastAsia="MS Mincho" w:hint="eastAsia"/>
                                <w:w w:val="110"/>
                                <w:sz w:val="20"/>
                                <w:szCs w:val="20"/>
                                <w:lang w:eastAsia="ja-JP"/>
                              </w:rPr>
                              <w:t>a</w:t>
                            </w:r>
                            <w:r w:rsidRPr="002233CB">
                              <w:rPr>
                                <w:rFonts w:eastAsia="MS Mincho"/>
                                <w:w w:val="110"/>
                                <w:sz w:val="20"/>
                                <w:szCs w:val="20"/>
                              </w:rPr>
                              <w:t xml:space="preser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EED06" id="テキスト ボックス 61" o:spid="_x0000_s1162" type="#_x0000_t202" style="position:absolute;margin-left:122.2pt;margin-top:5.9pt;width:255.7pt;height:22.6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" filled="f" stroked="f" strokeweight=".5pt">
                <v:textbox>
                  <w:txbxContent>
                    <w:p w14:paraId="7881749E" w14:textId="5576C6CA" w:rsidR="009B04C0" w:rsidRPr="000002E0" w:rsidRDefault="009B04C0" w:rsidP="009B04C0">
                      <w:pPr>
                        <w:rPr>
                          <w:rFonts w:eastAsia="MS Mincho"/>
                          <w:sz w:val="20"/>
                          <w:szCs w:val="20"/>
                        </w:rPr>
                      </w:pPr>
                      <w:r w:rsidRPr="000002E0">
                        <w:rPr>
                          <w:rFonts w:eastAsia="MS Mincho"/>
                          <w:w w:val="105"/>
                          <w:sz w:val="20"/>
                          <w:szCs w:val="20"/>
                          <w:lang w:eastAsia="ja-JP"/>
                        </w:rPr>
                        <w:t>Fig.</w:t>
                      </w:r>
                      <w:r w:rsidR="00976ECD">
                        <w:rPr>
                          <w:rFonts w:eastAsia="MS Mincho" w:hint="eastAsia"/>
                          <w:w w:val="105"/>
                          <w:sz w:val="20"/>
                          <w:szCs w:val="20"/>
                          <w:lang w:eastAsia="ja-JP"/>
                        </w:rPr>
                        <w:t xml:space="preserve"> </w:t>
                      </w:r>
                      <w:r w:rsidR="00153EF9">
                        <w:rPr>
                          <w:rFonts w:eastAsia="MS Mincho" w:hint="eastAsia"/>
                          <w:w w:val="105"/>
                          <w:sz w:val="20"/>
                          <w:szCs w:val="20"/>
                          <w:lang w:eastAsia="ja-JP"/>
                        </w:rPr>
                        <w:t>10</w:t>
                      </w:r>
                      <w:r w:rsidRPr="000002E0">
                        <w:rPr>
                          <w:rFonts w:eastAsia="MS Mincho"/>
                          <w:w w:val="105"/>
                          <w:sz w:val="20"/>
                          <w:szCs w:val="20"/>
                          <w:lang w:eastAsia="ja-JP"/>
                        </w:rPr>
                        <w:t>.</w:t>
                      </w:r>
                      <w:r w:rsidRPr="000002E0">
                        <w:rPr>
                          <w:rFonts w:eastAsia="MS Mincho"/>
                          <w:w w:val="105"/>
                          <w:sz w:val="20"/>
                          <w:szCs w:val="20"/>
                        </w:rPr>
                        <w:t>1-1</w:t>
                      </w:r>
                      <w:r w:rsidRPr="000002E0">
                        <w:rPr>
                          <w:rFonts w:eastAsia="MS Mincho"/>
                          <w:spacing w:val="40"/>
                          <w:w w:val="110"/>
                          <w:sz w:val="20"/>
                          <w:szCs w:val="20"/>
                          <w:lang w:eastAsia="ja-JP"/>
                        </w:rPr>
                        <w:t xml:space="preserve"> </w:t>
                      </w:r>
                      <w:r w:rsidRPr="000002E0">
                        <w:rPr>
                          <w:rFonts w:eastAsia="MS Mincho"/>
                          <w:w w:val="110"/>
                          <w:sz w:val="20"/>
                          <w:szCs w:val="20"/>
                        </w:rPr>
                        <w:t xml:space="preserve">Coverage of X band </w:t>
                      </w:r>
                      <w:r w:rsidRPr="002233CB">
                        <w:rPr>
                          <w:rFonts w:eastAsia="MS Mincho"/>
                          <w:w w:val="110"/>
                          <w:sz w:val="20"/>
                          <w:szCs w:val="20"/>
                        </w:rPr>
                        <w:t>Rad</w:t>
                      </w:r>
                      <w:r w:rsidRPr="002233CB">
                        <w:rPr>
                          <w:rFonts w:eastAsia="MS Mincho" w:hint="eastAsia"/>
                          <w:w w:val="110"/>
                          <w:sz w:val="20"/>
                          <w:szCs w:val="20"/>
                          <w:lang w:eastAsia="ja-JP"/>
                        </w:rPr>
                        <w:t>a</w:t>
                      </w:r>
                      <w:r w:rsidRPr="002233CB">
                        <w:rPr>
                          <w:rFonts w:eastAsia="MS Mincho"/>
                          <w:w w:val="110"/>
                          <w:sz w:val="20"/>
                          <w:szCs w:val="20"/>
                        </w:rPr>
                        <w:t xml:space="preserve">r </w:t>
                      </w:r>
                    </w:p>
                  </w:txbxContent>
                </v:textbox>
                <w10:wrap type="square" anchorx="margin"/>
              </v:shape>
            </w:pict>
          </mc:Fallback>
        </mc:AlternateContent>
      </w:r>
    </w:p>
    <w:p w14:paraId="4C0B13B1" w14:textId="77777777" w:rsidR="009B04C0" w:rsidRPr="00870339" w:rsidRDefault="009B04C0" w:rsidP="009B04C0">
      <w:pPr>
        <w:rPr>
          <w:rFonts w:eastAsia="MS Mincho"/>
          <w:lang w:eastAsia="ja-JP"/>
        </w:rPr>
      </w:pPr>
    </w:p>
    <w:p w14:paraId="5FFF4D95" w14:textId="77777777" w:rsidR="009B04C0" w:rsidRPr="00870339" w:rsidRDefault="009B04C0" w:rsidP="009B04C0">
      <w:pPr>
        <w:rPr>
          <w:rFonts w:ascii="MS Mincho" w:eastAsia="MS Mincho" w:hAnsi="MS Mincho" w:cs="GothicBBBPro-Medium"/>
          <w:b/>
          <w:bCs/>
          <w:sz w:val="21"/>
          <w:szCs w:val="21"/>
          <w:lang w:eastAsia="ja-JP"/>
        </w:rPr>
      </w:pPr>
    </w:p>
    <w:p w14:paraId="605036A0" w14:textId="77777777" w:rsidR="009B04C0" w:rsidRPr="00870339" w:rsidRDefault="009B04C0" w:rsidP="009B04C0">
      <w:pPr>
        <w:rPr>
          <w:b/>
          <w:bCs/>
        </w:rPr>
      </w:pPr>
      <w:r w:rsidRPr="00870339">
        <w:br w:type="page"/>
      </w:r>
    </w:p>
    <w:p w14:paraId="004C8EBE" w14:textId="77777777" w:rsidR="009B04C0" w:rsidRPr="00870339" w:rsidRDefault="009B04C0" w:rsidP="00870339">
      <w:pPr>
        <w:pStyle w:val="Heading1"/>
        <w:numPr>
          <w:ilvl w:val="1"/>
          <w:numId w:val="21"/>
        </w:numPr>
        <w:ind w:left="567" w:hanging="567"/>
        <w:jc w:val="left"/>
        <w:rPr>
          <w:color w:val="000000" w:themeColor="text1"/>
          <w:u w:val="none"/>
        </w:rPr>
      </w:pPr>
      <w:r w:rsidRPr="00870339">
        <w:rPr>
          <w:color w:val="000000" w:themeColor="text1"/>
          <w:u w:val="none"/>
        </w:rPr>
        <w:lastRenderedPageBreak/>
        <w:t>Configuration of Pasak Jolasid Dam Management System</w:t>
      </w:r>
    </w:p>
    <w:p w14:paraId="140CB0BF" w14:textId="4B927C7A" w:rsidR="009B04C0" w:rsidRPr="00870339" w:rsidRDefault="009B04C0" w:rsidP="00703E90">
      <w:pPr>
        <w:spacing w:beforeLines="50" w:before="120"/>
        <w:jc w:val="both"/>
        <w:rPr>
          <w:rFonts w:eastAsia="MS Mincho"/>
          <w:lang w:eastAsia="ja-JP"/>
        </w:rPr>
      </w:pPr>
      <w:r w:rsidRPr="00870339">
        <w:rPr>
          <w:rFonts w:eastAsia="MS Mincho"/>
          <w:lang w:eastAsia="ja-JP"/>
        </w:rPr>
        <w:t>The configuration of the X-band dual-polarized solid-state rainfall radar and flood risk applications is shown in Fig.</w:t>
      </w:r>
      <w:r w:rsidR="00976ECD" w:rsidRPr="00870339">
        <w:rPr>
          <w:rFonts w:eastAsia="MS Mincho" w:hint="eastAsia"/>
          <w:lang w:eastAsia="ja-JP"/>
        </w:rPr>
        <w:t xml:space="preserve"> </w:t>
      </w:r>
      <w:r w:rsidR="00153EF9" w:rsidRPr="00870339">
        <w:rPr>
          <w:rFonts w:eastAsia="MS Mincho" w:hint="eastAsia"/>
          <w:lang w:eastAsia="ja-JP"/>
        </w:rPr>
        <w:t>10</w:t>
      </w:r>
      <w:r w:rsidRPr="00870339">
        <w:rPr>
          <w:rFonts w:eastAsia="MS Mincho"/>
          <w:lang w:eastAsia="ja-JP"/>
        </w:rPr>
        <w:t>.2-1.</w:t>
      </w:r>
    </w:p>
    <w:p w14:paraId="45E538D3" w14:textId="77777777" w:rsidR="009B04C0" w:rsidRPr="00870339" w:rsidRDefault="009B04C0" w:rsidP="009B04C0">
      <w:pPr>
        <w:rPr>
          <w:rFonts w:ascii="MS Mincho" w:eastAsia="MS Mincho" w:hAnsi="MS Mincho"/>
          <w:sz w:val="21"/>
          <w:szCs w:val="21"/>
          <w:lang w:eastAsia="ja-JP"/>
        </w:rPr>
      </w:pPr>
    </w:p>
    <w:p w14:paraId="05C1C9A8" w14:textId="77777777" w:rsidR="009B04C0" w:rsidRPr="00870339" w:rsidRDefault="009B04C0" w:rsidP="009B04C0">
      <w:pPr>
        <w:rPr>
          <w:rFonts w:eastAsia="MS Mincho"/>
          <w:lang w:eastAsia="ja-JP"/>
        </w:rPr>
      </w:pPr>
      <w:r w:rsidRPr="00870339">
        <w:rPr>
          <w:rFonts w:eastAsia="MS Mincho"/>
          <w:noProof/>
          <w:lang w:eastAsia="ja-JP"/>
        </w:rPr>
        <w:drawing>
          <wp:anchor distT="0" distB="0" distL="114300" distR="114300" simplePos="0" relativeHeight="251658272" behindDoc="0" locked="0" layoutInCell="1" allowOverlap="1" wp14:anchorId="1BBE5F40" wp14:editId="7158CCD3">
            <wp:simplePos x="0" y="0"/>
            <wp:positionH relativeFrom="column">
              <wp:posOffset>1672641</wp:posOffset>
            </wp:positionH>
            <wp:positionV relativeFrom="paragraph">
              <wp:posOffset>64491</wp:posOffset>
            </wp:positionV>
            <wp:extent cx="3234568" cy="1606093"/>
            <wp:effectExtent l="0" t="0" r="0" b="0"/>
            <wp:wrapNone/>
            <wp:docPr id="30" name="図 30" descr="ダイアグラム,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ダイアグラム, テキスト&#10;&#10;自動的に生成された説明"/>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34568" cy="16060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339">
        <w:rPr>
          <w:noProof/>
        </w:rPr>
        <w:drawing>
          <wp:anchor distT="0" distB="0" distL="114300" distR="114300" simplePos="0" relativeHeight="251658264" behindDoc="0" locked="0" layoutInCell="1" allowOverlap="1" wp14:anchorId="76B6ABCB" wp14:editId="58E96F60">
            <wp:simplePos x="0" y="0"/>
            <wp:positionH relativeFrom="column">
              <wp:posOffset>691459</wp:posOffset>
            </wp:positionH>
            <wp:positionV relativeFrom="paragraph">
              <wp:posOffset>6046</wp:posOffset>
            </wp:positionV>
            <wp:extent cx="840105" cy="1120775"/>
            <wp:effectExtent l="0" t="0" r="0" b="3175"/>
            <wp:wrapSquare wrapText="bothSides"/>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40105"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1F743" w14:textId="77777777" w:rsidR="009B04C0" w:rsidRPr="00870339" w:rsidRDefault="009B04C0" w:rsidP="009B04C0">
      <w:pPr>
        <w:rPr>
          <w:rFonts w:eastAsia="MS Mincho"/>
          <w:lang w:eastAsia="ja-JP"/>
        </w:rPr>
      </w:pPr>
    </w:p>
    <w:p w14:paraId="2757BF40" w14:textId="3B4F400B" w:rsidR="009B04C0" w:rsidRPr="00870339" w:rsidRDefault="009B04C0" w:rsidP="009B04C0">
      <w:pPr>
        <w:rPr>
          <w:rFonts w:eastAsia="MS Mincho"/>
          <w:lang w:eastAsia="ja-JP"/>
        </w:rPr>
      </w:pPr>
      <w:r w:rsidRPr="00870339">
        <w:rPr>
          <w:noProof/>
        </w:rPr>
        <w:drawing>
          <wp:anchor distT="0" distB="0" distL="114300" distR="114300" simplePos="0" relativeHeight="251658262" behindDoc="0" locked="0" layoutInCell="1" allowOverlap="1" wp14:anchorId="0E628D9F" wp14:editId="688DD461">
            <wp:simplePos x="0" y="0"/>
            <wp:positionH relativeFrom="column">
              <wp:posOffset>5016583</wp:posOffset>
            </wp:positionH>
            <wp:positionV relativeFrom="paragraph">
              <wp:posOffset>20320</wp:posOffset>
            </wp:positionV>
            <wp:extent cx="826770" cy="619760"/>
            <wp:effectExtent l="0" t="0" r="0" b="8890"/>
            <wp:wrapSquare wrapText="bothSides"/>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2677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0C21B" w14:textId="6A58B7BE" w:rsidR="009B04C0" w:rsidRPr="00870339" w:rsidRDefault="007C4DF0" w:rsidP="009B04C0">
      <w:pPr>
        <w:rPr>
          <w:rFonts w:eastAsia="MS Mincho"/>
          <w:lang w:eastAsia="ja-JP"/>
        </w:rPr>
      </w:pPr>
      <w:r w:rsidRPr="00870339">
        <w:rPr>
          <w:rFonts w:ascii="MS Mincho" w:eastAsia="MS Mincho" w:hAnsi="MS Mincho" w:hint="eastAsia"/>
          <w:b/>
          <w:bCs/>
          <w:noProof/>
          <w:sz w:val="21"/>
          <w:szCs w:val="21"/>
          <w:lang w:eastAsia="ja-JP"/>
        </w:rPr>
        <mc:AlternateContent>
          <mc:Choice Requires="wps">
            <w:drawing>
              <wp:anchor distT="0" distB="0" distL="114300" distR="114300" simplePos="0" relativeHeight="251715616" behindDoc="0" locked="0" layoutInCell="1" allowOverlap="1" wp14:anchorId="6CCD516A" wp14:editId="6E025130">
                <wp:simplePos x="0" y="0"/>
                <wp:positionH relativeFrom="column">
                  <wp:posOffset>1623060</wp:posOffset>
                </wp:positionH>
                <wp:positionV relativeFrom="paragraph">
                  <wp:posOffset>15277</wp:posOffset>
                </wp:positionV>
                <wp:extent cx="679450" cy="222250"/>
                <wp:effectExtent l="0" t="0" r="0" b="6350"/>
                <wp:wrapNone/>
                <wp:docPr id="445751114" name="テキスト ボックス 445751114"/>
                <wp:cNvGraphicFramePr/>
                <a:graphic xmlns:a="http://schemas.openxmlformats.org/drawingml/2006/main">
                  <a:graphicData uri="http://schemas.microsoft.com/office/word/2010/wordprocessingShape">
                    <wps:wsp>
                      <wps:cNvSpPr txBox="1"/>
                      <wps:spPr>
                        <a:xfrm>
                          <a:off x="0" y="0"/>
                          <a:ext cx="679450" cy="222250"/>
                        </a:xfrm>
                        <a:prstGeom prst="rect">
                          <a:avLst/>
                        </a:prstGeom>
                        <a:noFill/>
                        <a:ln w="6350">
                          <a:noFill/>
                        </a:ln>
                      </wps:spPr>
                      <wps:txbx>
                        <w:txbxContent>
                          <w:p w14:paraId="47C9873A" w14:textId="34A81522" w:rsidR="007C4DF0" w:rsidRPr="0001332E" w:rsidRDefault="007C4DF0" w:rsidP="007C4DF0">
                            <w:pPr>
                              <w:rPr>
                                <w:rFonts w:ascii="Arial" w:eastAsia="MS Mincho" w:hAnsi="Arial" w:cs="Arial"/>
                                <w:b/>
                                <w:bCs/>
                                <w:sz w:val="8"/>
                                <w:szCs w:val="8"/>
                                <w:lang w:eastAsia="ja-JP"/>
                              </w:rPr>
                            </w:pPr>
                            <w:r w:rsidRPr="007C4DF0">
                              <w:rPr>
                                <w:rFonts w:ascii="Arial" w:eastAsia="MS Mincho" w:hAnsi="Arial" w:cs="Arial"/>
                                <w:b/>
                                <w:bCs/>
                                <w:sz w:val="8"/>
                                <w:szCs w:val="8"/>
                                <w:lang w:eastAsia="ja-JP"/>
                              </w:rPr>
                              <w:t>Rainfal</w:t>
                            </w:r>
                            <w:r w:rsidRPr="0001332E">
                              <w:rPr>
                                <w:rFonts w:ascii="Arial" w:eastAsia="MS Mincho" w:hAnsi="Arial" w:cs="Arial"/>
                                <w:b/>
                                <w:bCs/>
                                <w:sz w:val="8"/>
                                <w:szCs w:val="8"/>
                                <w:lang w:eastAsia="ja-JP"/>
                              </w:rPr>
                              <w:t>l Radar</w:t>
                            </w:r>
                          </w:p>
                          <w:p w14:paraId="45C2C1A8" w14:textId="38B1C8CE" w:rsidR="007C4DF0" w:rsidRPr="007C4DF0" w:rsidRDefault="007C4DF0" w:rsidP="007C4DF0">
                            <w:pPr>
                              <w:rPr>
                                <w:rFonts w:ascii="Arial" w:eastAsia="MS Mincho" w:hAnsi="Arial" w:cs="Arial"/>
                                <w:b/>
                                <w:bCs/>
                                <w:sz w:val="8"/>
                                <w:szCs w:val="8"/>
                                <w:lang w:eastAsia="ja-JP"/>
                              </w:rPr>
                            </w:pPr>
                            <w:r w:rsidRPr="0001332E">
                              <w:rPr>
                                <w:rFonts w:ascii="Arial" w:eastAsia="MS Mincho" w:hAnsi="Arial" w:cs="Arial"/>
                                <w:b/>
                                <w:bCs/>
                                <w:sz w:val="8"/>
                                <w:szCs w:val="8"/>
                                <w:lang w:eastAsia="ja-JP"/>
                              </w:rPr>
                              <w:t>&amp; Control Terminal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D516A" id="テキスト ボックス 445751114" o:spid="_x0000_s1163" type="#_x0000_t202" style="position:absolute;margin-left:127.8pt;margin-top:1.2pt;width:53.5pt;height:17.5pt;z-index:2517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" filled="f" stroked="f" strokeweight=".5pt">
                <v:textbox>
                  <w:txbxContent>
                    <w:p w14:paraId="47C9873A" w14:textId="34A81522" w:rsidR="007C4DF0" w:rsidRPr="0001332E" w:rsidRDefault="007C4DF0" w:rsidP="007C4DF0">
                      <w:pPr>
                        <w:rPr>
                          <w:rFonts w:ascii="Arial" w:eastAsia="MS Mincho" w:hAnsi="Arial" w:cs="Arial"/>
                          <w:b/>
                          <w:bCs/>
                          <w:sz w:val="8"/>
                          <w:szCs w:val="8"/>
                          <w:lang w:eastAsia="ja-JP"/>
                        </w:rPr>
                      </w:pPr>
                      <w:r w:rsidRPr="007C4DF0">
                        <w:rPr>
                          <w:rFonts w:ascii="Arial" w:eastAsia="MS Mincho" w:hAnsi="Arial" w:cs="Arial"/>
                          <w:b/>
                          <w:bCs/>
                          <w:sz w:val="8"/>
                          <w:szCs w:val="8"/>
                          <w:lang w:eastAsia="ja-JP"/>
                        </w:rPr>
                        <w:t>Rainfal</w:t>
                      </w:r>
                      <w:r w:rsidRPr="0001332E">
                        <w:rPr>
                          <w:rFonts w:ascii="Arial" w:eastAsia="MS Mincho" w:hAnsi="Arial" w:cs="Arial"/>
                          <w:b/>
                          <w:bCs/>
                          <w:sz w:val="8"/>
                          <w:szCs w:val="8"/>
                          <w:lang w:eastAsia="ja-JP"/>
                        </w:rPr>
                        <w:t>l Radar</w:t>
                      </w:r>
                    </w:p>
                    <w:p w14:paraId="45C2C1A8" w14:textId="38B1C8CE" w:rsidR="007C4DF0" w:rsidRPr="007C4DF0" w:rsidRDefault="007C4DF0" w:rsidP="007C4DF0">
                      <w:pPr>
                        <w:rPr>
                          <w:rFonts w:ascii="Arial" w:eastAsia="MS Mincho" w:hAnsi="Arial" w:cs="Arial"/>
                          <w:b/>
                          <w:bCs/>
                          <w:sz w:val="8"/>
                          <w:szCs w:val="8"/>
                          <w:lang w:eastAsia="ja-JP"/>
                        </w:rPr>
                      </w:pPr>
                      <w:r w:rsidRPr="0001332E">
                        <w:rPr>
                          <w:rFonts w:ascii="Arial" w:eastAsia="MS Mincho" w:hAnsi="Arial" w:cs="Arial"/>
                          <w:b/>
                          <w:bCs/>
                          <w:sz w:val="8"/>
                          <w:szCs w:val="8"/>
                          <w:lang w:eastAsia="ja-JP"/>
                        </w:rPr>
                        <w:t>&amp; Control Terminal</w:t>
                      </w:r>
                    </w:p>
                  </w:txbxContent>
                </v:textbox>
              </v:shape>
            </w:pict>
          </mc:Fallback>
        </mc:AlternateContent>
      </w:r>
      <w:r w:rsidRPr="00870339">
        <w:rPr>
          <w:rFonts w:eastAsia="MS Mincho"/>
          <w:noProof/>
          <w:lang w:eastAsia="ja-JP"/>
        </w:rPr>
        <mc:AlternateContent>
          <mc:Choice Requires="wps">
            <w:drawing>
              <wp:anchor distT="0" distB="0" distL="114300" distR="114300" simplePos="0" relativeHeight="251714592" behindDoc="0" locked="0" layoutInCell="1" allowOverlap="1" wp14:anchorId="0931F53C" wp14:editId="1CE9723B">
                <wp:simplePos x="0" y="0"/>
                <wp:positionH relativeFrom="column">
                  <wp:posOffset>1734185</wp:posOffset>
                </wp:positionH>
                <wp:positionV relativeFrom="paragraph">
                  <wp:posOffset>51472</wp:posOffset>
                </wp:positionV>
                <wp:extent cx="309245" cy="125095"/>
                <wp:effectExtent l="0" t="0" r="0" b="8255"/>
                <wp:wrapNone/>
                <wp:docPr id="564369919" name="正方形/長方形 3"/>
                <wp:cNvGraphicFramePr/>
                <a:graphic xmlns:a="http://schemas.openxmlformats.org/drawingml/2006/main">
                  <a:graphicData uri="http://schemas.microsoft.com/office/word/2010/wordprocessingShape">
                    <wps:wsp>
                      <wps:cNvSpPr/>
                      <wps:spPr>
                        <a:xfrm>
                          <a:off x="0" y="0"/>
                          <a:ext cx="309245" cy="1250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50A934" id="正方形/長方形 3" o:spid="_x0000_s1026" style="position:absolute;margin-left:136.55pt;margin-top:4.05pt;width:24.35pt;height:9.85pt;z-index:2517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" fillcolor="white [3212]" stroked="f" strokeweight="2pt"/>
            </w:pict>
          </mc:Fallback>
        </mc:AlternateContent>
      </w:r>
      <w:r w:rsidRPr="00870339">
        <w:rPr>
          <w:rFonts w:eastAsia="MS Mincho"/>
          <w:noProof/>
          <w:lang w:eastAsia="ja-JP"/>
        </w:rPr>
        <mc:AlternateContent>
          <mc:Choice Requires="wps">
            <w:drawing>
              <wp:anchor distT="0" distB="0" distL="114300" distR="114300" simplePos="0" relativeHeight="251712544" behindDoc="0" locked="0" layoutInCell="1" allowOverlap="1" wp14:anchorId="42F92BFE" wp14:editId="1F597F6E">
                <wp:simplePos x="0" y="0"/>
                <wp:positionH relativeFrom="column">
                  <wp:posOffset>1736762</wp:posOffset>
                </wp:positionH>
                <wp:positionV relativeFrom="paragraph">
                  <wp:posOffset>59690</wp:posOffset>
                </wp:positionV>
                <wp:extent cx="448235" cy="125505"/>
                <wp:effectExtent l="0" t="0" r="9525" b="8255"/>
                <wp:wrapNone/>
                <wp:docPr id="254883642" name="正方形/長方形 3"/>
                <wp:cNvGraphicFramePr/>
                <a:graphic xmlns:a="http://schemas.openxmlformats.org/drawingml/2006/main">
                  <a:graphicData uri="http://schemas.microsoft.com/office/word/2010/wordprocessingShape">
                    <wps:wsp>
                      <wps:cNvSpPr/>
                      <wps:spPr>
                        <a:xfrm>
                          <a:off x="0" y="0"/>
                          <a:ext cx="448235" cy="1255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F7B50" id="正方形/長方形 3" o:spid="_x0000_s1026" style="position:absolute;margin-left:136.75pt;margin-top:4.7pt;width:35.3pt;height:9.9pt;z-index:2517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" fillcolor="white [3212]" stroked="f" strokeweight="2pt"/>
            </w:pict>
          </mc:Fallback>
        </mc:AlternateContent>
      </w:r>
    </w:p>
    <w:p w14:paraId="71336710" w14:textId="54472EB1" w:rsidR="009B04C0" w:rsidRPr="00870339" w:rsidRDefault="009B04C0" w:rsidP="009B04C0">
      <w:pPr>
        <w:rPr>
          <w:rFonts w:eastAsia="MS Mincho"/>
          <w:lang w:eastAsia="ja-JP"/>
        </w:rPr>
      </w:pPr>
    </w:p>
    <w:p w14:paraId="5C05C852" w14:textId="689D70B1" w:rsidR="009B04C0" w:rsidRPr="00870339" w:rsidRDefault="009B04C0" w:rsidP="009B04C0">
      <w:pPr>
        <w:rPr>
          <w:rFonts w:eastAsia="MS Mincho"/>
          <w:lang w:eastAsia="ja-JP"/>
        </w:rPr>
      </w:pPr>
    </w:p>
    <w:p w14:paraId="64E2E733" w14:textId="77777777" w:rsidR="009B04C0" w:rsidRPr="00870339" w:rsidRDefault="009B04C0" w:rsidP="009B04C0">
      <w:pPr>
        <w:rPr>
          <w:rFonts w:eastAsia="MS Mincho"/>
          <w:lang w:eastAsia="ja-JP"/>
        </w:rPr>
      </w:pPr>
      <w:r w:rsidRPr="00870339">
        <w:rPr>
          <w:rFonts w:ascii="MS Mincho" w:eastAsia="MS Mincho" w:hAnsi="MS Mincho" w:hint="eastAsia"/>
          <w:b/>
          <w:bCs/>
          <w:noProof/>
          <w:sz w:val="21"/>
          <w:szCs w:val="21"/>
          <w:lang w:eastAsia="ja-JP"/>
        </w:rPr>
        <mc:AlternateContent>
          <mc:Choice Requires="wps">
            <w:drawing>
              <wp:anchor distT="0" distB="0" distL="114300" distR="114300" simplePos="0" relativeHeight="251658269" behindDoc="0" locked="0" layoutInCell="1" allowOverlap="1" wp14:anchorId="2226E99F" wp14:editId="49DD3C92">
                <wp:simplePos x="0" y="0"/>
                <wp:positionH relativeFrom="column">
                  <wp:posOffset>4813402</wp:posOffset>
                </wp:positionH>
                <wp:positionV relativeFrom="paragraph">
                  <wp:posOffset>8357</wp:posOffset>
                </wp:positionV>
                <wp:extent cx="1280160" cy="658368"/>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1280160" cy="658368"/>
                        </a:xfrm>
                        <a:prstGeom prst="rect">
                          <a:avLst/>
                        </a:prstGeom>
                        <a:noFill/>
                        <a:ln w="6350">
                          <a:noFill/>
                        </a:ln>
                      </wps:spPr>
                      <wps:txbx>
                        <w:txbxContent>
                          <w:p w14:paraId="22FA45D1" w14:textId="77777777" w:rsidR="009B04C0" w:rsidRDefault="009B04C0" w:rsidP="009B04C0">
                            <w:pPr>
                              <w:rPr>
                                <w:rFonts w:eastAsia="MS Mincho"/>
                                <w:sz w:val="16"/>
                                <w:szCs w:val="16"/>
                                <w:lang w:eastAsia="ja-JP"/>
                              </w:rPr>
                            </w:pPr>
                            <w:r>
                              <w:rPr>
                                <w:rFonts w:eastAsia="MS Mincho" w:hint="eastAsia"/>
                                <w:sz w:val="16"/>
                                <w:szCs w:val="16"/>
                                <w:lang w:eastAsia="ja-JP"/>
                              </w:rPr>
                              <w:t>O</w:t>
                            </w:r>
                            <w:r>
                              <w:rPr>
                                <w:rFonts w:eastAsia="MS Mincho"/>
                                <w:sz w:val="16"/>
                                <w:szCs w:val="16"/>
                                <w:lang w:eastAsia="ja-JP"/>
                              </w:rPr>
                              <w:t>perating PC for O</w:t>
                            </w:r>
                            <w:r w:rsidRPr="00BC1FA6">
                              <w:rPr>
                                <w:rFonts w:eastAsia="MS Mincho"/>
                                <w:sz w:val="16"/>
                                <w:szCs w:val="16"/>
                                <w:lang w:eastAsia="ja-JP"/>
                              </w:rPr>
                              <w:t xml:space="preserve">ptimal </w:t>
                            </w:r>
                            <w:r>
                              <w:rPr>
                                <w:rFonts w:eastAsia="MS Mincho"/>
                                <w:sz w:val="16"/>
                                <w:szCs w:val="16"/>
                                <w:lang w:eastAsia="ja-JP"/>
                              </w:rPr>
                              <w:t>D</w:t>
                            </w:r>
                            <w:r w:rsidRPr="00BC1FA6">
                              <w:rPr>
                                <w:rFonts w:eastAsia="MS Mincho"/>
                                <w:sz w:val="16"/>
                                <w:szCs w:val="16"/>
                                <w:lang w:eastAsia="ja-JP"/>
                              </w:rPr>
                              <w:t xml:space="preserve">am and </w:t>
                            </w:r>
                            <w:r>
                              <w:rPr>
                                <w:rFonts w:eastAsia="MS Mincho"/>
                                <w:sz w:val="16"/>
                                <w:szCs w:val="16"/>
                                <w:lang w:eastAsia="ja-JP"/>
                              </w:rPr>
                              <w:t>R</w:t>
                            </w:r>
                            <w:r w:rsidRPr="00BC1FA6">
                              <w:rPr>
                                <w:rFonts w:eastAsia="MS Mincho"/>
                                <w:sz w:val="16"/>
                                <w:szCs w:val="16"/>
                                <w:lang w:eastAsia="ja-JP"/>
                              </w:rPr>
                              <w:t>iver management systems</w:t>
                            </w:r>
                          </w:p>
                          <w:p w14:paraId="76551CEB" w14:textId="77777777" w:rsidR="009B04C0" w:rsidRDefault="009B04C0" w:rsidP="009B04C0">
                            <w:pPr>
                              <w:rPr>
                                <w:rFonts w:eastAsia="MS Mincho"/>
                                <w:sz w:val="16"/>
                                <w:szCs w:val="16"/>
                                <w:lang w:eastAsia="ja-JP"/>
                              </w:rPr>
                            </w:pPr>
                            <w:r>
                              <w:rPr>
                                <w:rFonts w:eastAsia="MS Mincho" w:hint="eastAsia"/>
                                <w:sz w:val="16"/>
                                <w:szCs w:val="16"/>
                                <w:lang w:eastAsia="ja-JP"/>
                              </w:rPr>
                              <w:t>a</w:t>
                            </w:r>
                            <w:r>
                              <w:rPr>
                                <w:rFonts w:eastAsia="MS Mincho"/>
                                <w:sz w:val="16"/>
                                <w:szCs w:val="16"/>
                                <w:lang w:eastAsia="ja-JP"/>
                              </w:rPr>
                              <w:t>t Dam Operating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6E99F" id="テキスト ボックス 66" o:spid="_x0000_s1164" type="#_x0000_t202" style="position:absolute;margin-left:379pt;margin-top:.65pt;width:100.8pt;height:51.8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sIGgIAADQ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" filled="f" stroked="f" strokeweight=".5pt">
                <v:textbox>
                  <w:txbxContent>
                    <w:p w14:paraId="22FA45D1" w14:textId="77777777" w:rsidR="009B04C0" w:rsidRDefault="009B04C0" w:rsidP="009B04C0">
                      <w:pPr>
                        <w:rPr>
                          <w:rFonts w:eastAsia="MS Mincho"/>
                          <w:sz w:val="16"/>
                          <w:szCs w:val="16"/>
                          <w:lang w:eastAsia="ja-JP"/>
                        </w:rPr>
                      </w:pPr>
                      <w:r>
                        <w:rPr>
                          <w:rFonts w:eastAsia="MS Mincho" w:hint="eastAsia"/>
                          <w:sz w:val="16"/>
                          <w:szCs w:val="16"/>
                          <w:lang w:eastAsia="ja-JP"/>
                        </w:rPr>
                        <w:t>O</w:t>
                      </w:r>
                      <w:r>
                        <w:rPr>
                          <w:rFonts w:eastAsia="MS Mincho"/>
                          <w:sz w:val="16"/>
                          <w:szCs w:val="16"/>
                          <w:lang w:eastAsia="ja-JP"/>
                        </w:rPr>
                        <w:t>perating PC for O</w:t>
                      </w:r>
                      <w:r w:rsidRPr="00BC1FA6">
                        <w:rPr>
                          <w:rFonts w:eastAsia="MS Mincho"/>
                          <w:sz w:val="16"/>
                          <w:szCs w:val="16"/>
                          <w:lang w:eastAsia="ja-JP"/>
                        </w:rPr>
                        <w:t xml:space="preserve">ptimal </w:t>
                      </w:r>
                      <w:r>
                        <w:rPr>
                          <w:rFonts w:eastAsia="MS Mincho"/>
                          <w:sz w:val="16"/>
                          <w:szCs w:val="16"/>
                          <w:lang w:eastAsia="ja-JP"/>
                        </w:rPr>
                        <w:t>D</w:t>
                      </w:r>
                      <w:r w:rsidRPr="00BC1FA6">
                        <w:rPr>
                          <w:rFonts w:eastAsia="MS Mincho"/>
                          <w:sz w:val="16"/>
                          <w:szCs w:val="16"/>
                          <w:lang w:eastAsia="ja-JP"/>
                        </w:rPr>
                        <w:t xml:space="preserve">am and </w:t>
                      </w:r>
                      <w:r>
                        <w:rPr>
                          <w:rFonts w:eastAsia="MS Mincho"/>
                          <w:sz w:val="16"/>
                          <w:szCs w:val="16"/>
                          <w:lang w:eastAsia="ja-JP"/>
                        </w:rPr>
                        <w:t>R</w:t>
                      </w:r>
                      <w:r w:rsidRPr="00BC1FA6">
                        <w:rPr>
                          <w:rFonts w:eastAsia="MS Mincho"/>
                          <w:sz w:val="16"/>
                          <w:szCs w:val="16"/>
                          <w:lang w:eastAsia="ja-JP"/>
                        </w:rPr>
                        <w:t>iver management systems</w:t>
                      </w:r>
                    </w:p>
                    <w:p w14:paraId="76551CEB" w14:textId="77777777" w:rsidR="009B04C0" w:rsidRDefault="009B04C0" w:rsidP="009B04C0">
                      <w:pPr>
                        <w:rPr>
                          <w:rFonts w:eastAsia="MS Mincho"/>
                          <w:sz w:val="16"/>
                          <w:szCs w:val="16"/>
                          <w:lang w:eastAsia="ja-JP"/>
                        </w:rPr>
                      </w:pPr>
                      <w:r>
                        <w:rPr>
                          <w:rFonts w:eastAsia="MS Mincho" w:hint="eastAsia"/>
                          <w:sz w:val="16"/>
                          <w:szCs w:val="16"/>
                          <w:lang w:eastAsia="ja-JP"/>
                        </w:rPr>
                        <w:t>a</w:t>
                      </w:r>
                      <w:r>
                        <w:rPr>
                          <w:rFonts w:eastAsia="MS Mincho"/>
                          <w:sz w:val="16"/>
                          <w:szCs w:val="16"/>
                          <w:lang w:eastAsia="ja-JP"/>
                        </w:rPr>
                        <w:t>t Dam Operating Room</w:t>
                      </w:r>
                    </w:p>
                  </w:txbxContent>
                </v:textbox>
              </v:shape>
            </w:pict>
          </mc:Fallback>
        </mc:AlternateContent>
      </w:r>
      <w:r w:rsidRPr="00870339">
        <w:rPr>
          <w:rFonts w:ascii="MS Mincho" w:eastAsia="MS Mincho" w:hAnsi="MS Mincho" w:hint="eastAsia"/>
          <w:b/>
          <w:bCs/>
          <w:noProof/>
          <w:sz w:val="21"/>
          <w:szCs w:val="21"/>
          <w:lang w:eastAsia="ja-JP"/>
        </w:rPr>
        <mc:AlternateContent>
          <mc:Choice Requires="wps">
            <w:drawing>
              <wp:anchor distT="0" distB="0" distL="114300" distR="114300" simplePos="0" relativeHeight="251658267" behindDoc="0" locked="0" layoutInCell="1" allowOverlap="1" wp14:anchorId="476995A4" wp14:editId="389E7DEF">
                <wp:simplePos x="0" y="0"/>
                <wp:positionH relativeFrom="column">
                  <wp:posOffset>698500</wp:posOffset>
                </wp:positionH>
                <wp:positionV relativeFrom="paragraph">
                  <wp:posOffset>73964</wp:posOffset>
                </wp:positionV>
                <wp:extent cx="977900" cy="23812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977900" cy="238125"/>
                        </a:xfrm>
                        <a:prstGeom prst="rect">
                          <a:avLst/>
                        </a:prstGeom>
                        <a:noFill/>
                        <a:ln w="6350">
                          <a:noFill/>
                        </a:ln>
                      </wps:spPr>
                      <wps:txbx>
                        <w:txbxContent>
                          <w:p w14:paraId="43F42B4F" w14:textId="77777777" w:rsidR="009B04C0" w:rsidRPr="00456680" w:rsidRDefault="009B04C0" w:rsidP="009B04C0">
                            <w:pPr>
                              <w:rPr>
                                <w:rFonts w:eastAsia="MS Mincho"/>
                                <w:sz w:val="16"/>
                                <w:szCs w:val="16"/>
                                <w:lang w:eastAsia="ja-JP"/>
                              </w:rPr>
                            </w:pPr>
                            <w:r>
                              <w:rPr>
                                <w:rFonts w:eastAsia="MS Mincho" w:hint="eastAsia"/>
                                <w:sz w:val="16"/>
                                <w:szCs w:val="16"/>
                                <w:lang w:eastAsia="ja-JP"/>
                              </w:rPr>
                              <w:t>R</w:t>
                            </w:r>
                            <w:r>
                              <w:rPr>
                                <w:rFonts w:eastAsia="MS Mincho"/>
                                <w:sz w:val="16"/>
                                <w:szCs w:val="16"/>
                                <w:lang w:eastAsia="ja-JP"/>
                              </w:rPr>
                              <w:t>adar Tower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995A4" id="テキスト ボックス 63" o:spid="_x0000_s1165" type="#_x0000_t202" style="position:absolute;margin-left:55pt;margin-top:5.8pt;width:77pt;height:18.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" filled="f" stroked="f" strokeweight=".5pt">
                <v:textbox>
                  <w:txbxContent>
                    <w:p w14:paraId="43F42B4F" w14:textId="77777777" w:rsidR="009B04C0" w:rsidRPr="00456680" w:rsidRDefault="009B04C0" w:rsidP="009B04C0">
                      <w:pPr>
                        <w:rPr>
                          <w:rFonts w:eastAsia="MS Mincho"/>
                          <w:sz w:val="16"/>
                          <w:szCs w:val="16"/>
                          <w:lang w:eastAsia="ja-JP"/>
                        </w:rPr>
                      </w:pPr>
                      <w:r>
                        <w:rPr>
                          <w:rFonts w:eastAsia="MS Mincho" w:hint="eastAsia"/>
                          <w:sz w:val="16"/>
                          <w:szCs w:val="16"/>
                          <w:lang w:eastAsia="ja-JP"/>
                        </w:rPr>
                        <w:t>R</w:t>
                      </w:r>
                      <w:r>
                        <w:rPr>
                          <w:rFonts w:eastAsia="MS Mincho"/>
                          <w:sz w:val="16"/>
                          <w:szCs w:val="16"/>
                          <w:lang w:eastAsia="ja-JP"/>
                        </w:rPr>
                        <w:t>adar Tower</w:t>
                      </w:r>
                    </w:p>
                  </w:txbxContent>
                </v:textbox>
              </v:shape>
            </w:pict>
          </mc:Fallback>
        </mc:AlternateContent>
      </w:r>
    </w:p>
    <w:p w14:paraId="6FCC8191" w14:textId="77777777" w:rsidR="009B04C0" w:rsidRPr="00870339" w:rsidRDefault="009B04C0" w:rsidP="009B04C0">
      <w:pPr>
        <w:rPr>
          <w:rFonts w:eastAsia="MS Mincho"/>
          <w:lang w:eastAsia="ja-JP"/>
        </w:rPr>
      </w:pPr>
    </w:p>
    <w:p w14:paraId="1393830D" w14:textId="60A38163" w:rsidR="009B04C0" w:rsidRPr="00870339" w:rsidRDefault="009B04C0" w:rsidP="009B04C0">
      <w:pPr>
        <w:rPr>
          <w:rFonts w:eastAsia="MS Mincho"/>
          <w:lang w:eastAsia="ja-JP"/>
        </w:rPr>
      </w:pPr>
      <w:r w:rsidRPr="00870339">
        <w:rPr>
          <w:noProof/>
        </w:rPr>
        <w:drawing>
          <wp:anchor distT="0" distB="0" distL="114300" distR="114300" simplePos="0" relativeHeight="251658263" behindDoc="0" locked="0" layoutInCell="1" allowOverlap="1" wp14:anchorId="33520CFF" wp14:editId="69EABD4D">
            <wp:simplePos x="0" y="0"/>
            <wp:positionH relativeFrom="margin">
              <wp:posOffset>872794</wp:posOffset>
            </wp:positionH>
            <wp:positionV relativeFrom="paragraph">
              <wp:posOffset>5080</wp:posOffset>
            </wp:positionV>
            <wp:extent cx="572135" cy="763270"/>
            <wp:effectExtent l="0" t="0" r="0" b="0"/>
            <wp:wrapSquare wrapText="bothSides"/>
            <wp:docPr id="99" name="図 99" descr="屋内, 部屋, 机,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屋内, 部屋, 机, 座る が含まれている画像&#10;&#10;自動的に生成された説明"/>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135" cy="76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74871" w14:textId="1060CBE5" w:rsidR="009B04C0" w:rsidRPr="00870339" w:rsidRDefault="009B04C0" w:rsidP="009B04C0">
      <w:pPr>
        <w:rPr>
          <w:rFonts w:eastAsia="MS Mincho"/>
          <w:lang w:eastAsia="ja-JP"/>
        </w:rPr>
      </w:pPr>
      <w:r w:rsidRPr="00870339">
        <w:rPr>
          <w:rFonts w:ascii="GothicBBBPro-Medium" w:eastAsia="GothicBBBPro-Medium" w:hAnsi="CenturyOldStyle-Regular" w:cs="GothicBBBPro-Medium"/>
          <w:noProof/>
          <w:sz w:val="18"/>
          <w:szCs w:val="18"/>
          <w:lang w:eastAsia="ja-JP"/>
        </w:rPr>
        <mc:AlternateContent>
          <mc:Choice Requires="wps">
            <w:drawing>
              <wp:anchor distT="0" distB="0" distL="114300" distR="114300" simplePos="0" relativeHeight="251658266" behindDoc="0" locked="0" layoutInCell="1" allowOverlap="1" wp14:anchorId="6125AF14" wp14:editId="3BA03514">
                <wp:simplePos x="0" y="0"/>
                <wp:positionH relativeFrom="margin">
                  <wp:posOffset>2001273</wp:posOffset>
                </wp:positionH>
                <wp:positionV relativeFrom="paragraph">
                  <wp:posOffset>52705</wp:posOffset>
                </wp:positionV>
                <wp:extent cx="3918585" cy="540385"/>
                <wp:effectExtent l="0" t="0" r="0" b="0"/>
                <wp:wrapSquare wrapText="bothSides"/>
                <wp:docPr id="62" name="テキスト ボックス 62"/>
                <wp:cNvGraphicFramePr/>
                <a:graphic xmlns:a="http://schemas.openxmlformats.org/drawingml/2006/main">
                  <a:graphicData uri="http://schemas.microsoft.com/office/word/2010/wordprocessingShape">
                    <wps:wsp>
                      <wps:cNvSpPr txBox="1"/>
                      <wps:spPr>
                        <a:xfrm>
                          <a:off x="0" y="0"/>
                          <a:ext cx="3918585" cy="540385"/>
                        </a:xfrm>
                        <a:prstGeom prst="rect">
                          <a:avLst/>
                        </a:prstGeom>
                        <a:noFill/>
                        <a:ln w="6350">
                          <a:noFill/>
                        </a:ln>
                      </wps:spPr>
                      <wps:txbx>
                        <w:txbxContent>
                          <w:p w14:paraId="4F1EA4C8" w14:textId="64A696EE" w:rsidR="009B04C0" w:rsidRPr="002233CB" w:rsidRDefault="009B04C0" w:rsidP="00870339">
                            <w:pPr>
                              <w:ind w:left="1036" w:hangingChars="495" w:hanging="1036"/>
                              <w:rPr>
                                <w:rFonts w:eastAsia="MS Mincho"/>
                                <w:sz w:val="20"/>
                                <w:szCs w:val="20"/>
                              </w:rPr>
                            </w:pPr>
                            <w:r w:rsidRPr="002233CB">
                              <w:rPr>
                                <w:rFonts w:eastAsia="MS Mincho"/>
                                <w:w w:val="105"/>
                                <w:sz w:val="20"/>
                                <w:szCs w:val="20"/>
                                <w:lang w:eastAsia="ja-JP"/>
                              </w:rPr>
                              <w:t>Fig.</w:t>
                            </w:r>
                            <w:r w:rsidR="00976ECD">
                              <w:rPr>
                                <w:rFonts w:eastAsia="MS Mincho" w:hint="eastAsia"/>
                                <w:w w:val="105"/>
                                <w:sz w:val="20"/>
                                <w:szCs w:val="20"/>
                                <w:lang w:eastAsia="ja-JP"/>
                              </w:rPr>
                              <w:t xml:space="preserve"> </w:t>
                            </w:r>
                            <w:r w:rsidR="00153EF9">
                              <w:rPr>
                                <w:rFonts w:eastAsia="MS Mincho" w:hint="eastAsia"/>
                                <w:w w:val="105"/>
                                <w:sz w:val="20"/>
                                <w:szCs w:val="20"/>
                                <w:lang w:eastAsia="ja-JP"/>
                              </w:rPr>
                              <w:t>10</w:t>
                            </w:r>
                            <w:r w:rsidRPr="002233CB">
                              <w:rPr>
                                <w:rFonts w:eastAsia="MS Mincho"/>
                                <w:w w:val="105"/>
                                <w:sz w:val="20"/>
                                <w:szCs w:val="20"/>
                                <w:lang w:eastAsia="ja-JP"/>
                              </w:rPr>
                              <w:t>.</w:t>
                            </w:r>
                            <w:r w:rsidRPr="002233CB">
                              <w:rPr>
                                <w:rFonts w:eastAsia="MS Mincho"/>
                                <w:w w:val="105"/>
                                <w:sz w:val="20"/>
                                <w:szCs w:val="20"/>
                              </w:rPr>
                              <w:t>2-1</w:t>
                            </w:r>
                            <w:r w:rsidRPr="002233CB">
                              <w:rPr>
                                <w:rFonts w:eastAsia="MS Mincho"/>
                                <w:spacing w:val="40"/>
                                <w:w w:val="110"/>
                                <w:sz w:val="20"/>
                                <w:szCs w:val="20"/>
                                <w:lang w:eastAsia="ja-JP"/>
                              </w:rPr>
                              <w:t xml:space="preserve"> </w:t>
                            </w:r>
                            <w:r w:rsidRPr="002233CB">
                              <w:rPr>
                                <w:rFonts w:eastAsia="MS Mincho"/>
                                <w:w w:val="110"/>
                                <w:sz w:val="20"/>
                                <w:szCs w:val="20"/>
                                <w:lang w:eastAsia="ja-JP"/>
                              </w:rPr>
                              <w:t xml:space="preserve">System configuration of </w:t>
                            </w:r>
                            <w:r w:rsidRPr="002233CB">
                              <w:rPr>
                                <w:rFonts w:eastAsia="MS Mincho"/>
                                <w:w w:val="110"/>
                                <w:sz w:val="20"/>
                                <w:szCs w:val="20"/>
                              </w:rPr>
                              <w:t>Pasak Jolasid Dam management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5AF14" id="テキスト ボックス 62" o:spid="_x0000_s1166" type="#_x0000_t202" style="position:absolute;margin-left:157.6pt;margin-top:4.15pt;width:308.55pt;height:42.5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" filled="f" stroked="f" strokeweight=".5pt">
                <v:textbox>
                  <w:txbxContent>
                    <w:p w14:paraId="4F1EA4C8" w14:textId="64A696EE" w:rsidR="009B04C0" w:rsidRPr="002233CB" w:rsidRDefault="009B04C0" w:rsidP="00870339">
                      <w:pPr>
                        <w:ind w:left="1036" w:hangingChars="495" w:hanging="1036"/>
                        <w:rPr>
                          <w:rFonts w:eastAsia="MS Mincho"/>
                          <w:sz w:val="20"/>
                          <w:szCs w:val="20"/>
                        </w:rPr>
                      </w:pPr>
                      <w:r w:rsidRPr="002233CB">
                        <w:rPr>
                          <w:rFonts w:eastAsia="MS Mincho"/>
                          <w:w w:val="105"/>
                          <w:sz w:val="20"/>
                          <w:szCs w:val="20"/>
                          <w:lang w:eastAsia="ja-JP"/>
                        </w:rPr>
                        <w:t>Fig.</w:t>
                      </w:r>
                      <w:r w:rsidR="00976ECD">
                        <w:rPr>
                          <w:rFonts w:eastAsia="MS Mincho" w:hint="eastAsia"/>
                          <w:w w:val="105"/>
                          <w:sz w:val="20"/>
                          <w:szCs w:val="20"/>
                          <w:lang w:eastAsia="ja-JP"/>
                        </w:rPr>
                        <w:t xml:space="preserve"> </w:t>
                      </w:r>
                      <w:r w:rsidR="00153EF9">
                        <w:rPr>
                          <w:rFonts w:eastAsia="MS Mincho" w:hint="eastAsia"/>
                          <w:w w:val="105"/>
                          <w:sz w:val="20"/>
                          <w:szCs w:val="20"/>
                          <w:lang w:eastAsia="ja-JP"/>
                        </w:rPr>
                        <w:t>10</w:t>
                      </w:r>
                      <w:r w:rsidRPr="002233CB">
                        <w:rPr>
                          <w:rFonts w:eastAsia="MS Mincho"/>
                          <w:w w:val="105"/>
                          <w:sz w:val="20"/>
                          <w:szCs w:val="20"/>
                          <w:lang w:eastAsia="ja-JP"/>
                        </w:rPr>
                        <w:t>.</w:t>
                      </w:r>
                      <w:r w:rsidRPr="002233CB">
                        <w:rPr>
                          <w:rFonts w:eastAsia="MS Mincho"/>
                          <w:w w:val="105"/>
                          <w:sz w:val="20"/>
                          <w:szCs w:val="20"/>
                        </w:rPr>
                        <w:t>2-1</w:t>
                      </w:r>
                      <w:r w:rsidRPr="002233CB">
                        <w:rPr>
                          <w:rFonts w:eastAsia="MS Mincho"/>
                          <w:spacing w:val="40"/>
                          <w:w w:val="110"/>
                          <w:sz w:val="20"/>
                          <w:szCs w:val="20"/>
                          <w:lang w:eastAsia="ja-JP"/>
                        </w:rPr>
                        <w:t xml:space="preserve"> </w:t>
                      </w:r>
                      <w:r w:rsidRPr="002233CB">
                        <w:rPr>
                          <w:rFonts w:eastAsia="MS Mincho"/>
                          <w:w w:val="110"/>
                          <w:sz w:val="20"/>
                          <w:szCs w:val="20"/>
                          <w:lang w:eastAsia="ja-JP"/>
                        </w:rPr>
                        <w:t xml:space="preserve">System configuration of </w:t>
                      </w:r>
                      <w:r w:rsidRPr="002233CB">
                        <w:rPr>
                          <w:rFonts w:eastAsia="MS Mincho"/>
                          <w:w w:val="110"/>
                          <w:sz w:val="20"/>
                          <w:szCs w:val="20"/>
                        </w:rPr>
                        <w:t>Pasak Jolasid Dam management system</w:t>
                      </w:r>
                    </w:p>
                  </w:txbxContent>
                </v:textbox>
                <w10:wrap type="square" anchorx="margin"/>
              </v:shape>
            </w:pict>
          </mc:Fallback>
        </mc:AlternateContent>
      </w:r>
    </w:p>
    <w:p w14:paraId="2142CBCD" w14:textId="399716BF" w:rsidR="009B04C0" w:rsidRPr="00870339" w:rsidRDefault="009B04C0" w:rsidP="009B04C0">
      <w:pPr>
        <w:rPr>
          <w:rFonts w:eastAsia="MS Mincho"/>
          <w:lang w:eastAsia="ja-JP"/>
        </w:rPr>
      </w:pPr>
    </w:p>
    <w:p w14:paraId="1A914C85" w14:textId="71E4A8DE" w:rsidR="009B04C0" w:rsidRPr="00870339" w:rsidRDefault="009B04C0" w:rsidP="009B04C0">
      <w:pPr>
        <w:rPr>
          <w:rFonts w:eastAsia="MS Mincho"/>
          <w:lang w:eastAsia="ja-JP"/>
        </w:rPr>
      </w:pPr>
    </w:p>
    <w:p w14:paraId="53314403" w14:textId="10FC8CB9" w:rsidR="009B04C0" w:rsidRPr="00870339" w:rsidRDefault="009B04C0" w:rsidP="009B04C0">
      <w:pPr>
        <w:rPr>
          <w:rFonts w:eastAsia="MS Mincho"/>
          <w:lang w:eastAsia="ja-JP"/>
        </w:rPr>
      </w:pPr>
      <w:r w:rsidRPr="00870339">
        <w:rPr>
          <w:rFonts w:ascii="MS Mincho" w:eastAsia="MS Mincho" w:hAnsi="MS Mincho" w:hint="eastAsia"/>
          <w:b/>
          <w:bCs/>
          <w:noProof/>
          <w:sz w:val="21"/>
          <w:szCs w:val="21"/>
          <w:lang w:eastAsia="ja-JP"/>
        </w:rPr>
        <mc:AlternateContent>
          <mc:Choice Requires="wps">
            <w:drawing>
              <wp:anchor distT="0" distB="0" distL="114300" distR="114300" simplePos="0" relativeHeight="251658268" behindDoc="0" locked="0" layoutInCell="1" allowOverlap="1" wp14:anchorId="7894E2A5" wp14:editId="31A6ED62">
                <wp:simplePos x="0" y="0"/>
                <wp:positionH relativeFrom="column">
                  <wp:posOffset>518160</wp:posOffset>
                </wp:positionH>
                <wp:positionV relativeFrom="paragraph">
                  <wp:posOffset>63500</wp:posOffset>
                </wp:positionV>
                <wp:extent cx="2141220" cy="32476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2141220" cy="324765"/>
                        </a:xfrm>
                        <a:prstGeom prst="rect">
                          <a:avLst/>
                        </a:prstGeom>
                        <a:noFill/>
                        <a:ln w="6350">
                          <a:noFill/>
                        </a:ln>
                      </wps:spPr>
                      <wps:txbx>
                        <w:txbxContent>
                          <w:p w14:paraId="6E870D1C" w14:textId="65F90CF0" w:rsidR="009B04C0" w:rsidRPr="00870339" w:rsidRDefault="009B04C0" w:rsidP="009B04C0">
                            <w:pPr>
                              <w:rPr>
                                <w:rFonts w:eastAsia="MS Mincho"/>
                                <w:sz w:val="16"/>
                                <w:szCs w:val="16"/>
                                <w:lang w:eastAsia="ja-JP"/>
                              </w:rPr>
                            </w:pPr>
                            <w:r w:rsidRPr="00870339">
                              <w:rPr>
                                <w:rFonts w:eastAsia="MS Mincho" w:hint="eastAsia"/>
                                <w:sz w:val="16"/>
                                <w:szCs w:val="16"/>
                                <w:lang w:eastAsia="ja-JP"/>
                              </w:rPr>
                              <w:t>R</w:t>
                            </w:r>
                            <w:r w:rsidRPr="00870339">
                              <w:rPr>
                                <w:rFonts w:eastAsia="MS Mincho"/>
                                <w:sz w:val="16"/>
                                <w:szCs w:val="16"/>
                                <w:lang w:eastAsia="ja-JP"/>
                              </w:rPr>
                              <w:t xml:space="preserve">adar </w:t>
                            </w:r>
                            <w:r w:rsidR="007C4DF0" w:rsidRPr="00870339">
                              <w:rPr>
                                <w:rFonts w:eastAsia="MS Mincho"/>
                                <w:sz w:val="16"/>
                                <w:szCs w:val="16"/>
                                <w:lang w:eastAsia="ja-JP"/>
                              </w:rPr>
                              <w:t>Control Terminal</w:t>
                            </w:r>
                          </w:p>
                          <w:p w14:paraId="4E0ED412" w14:textId="77777777" w:rsidR="009B04C0" w:rsidRPr="00456680" w:rsidRDefault="009B04C0" w:rsidP="009B04C0">
                            <w:pPr>
                              <w:rPr>
                                <w:rFonts w:eastAsia="MS Mincho"/>
                                <w:sz w:val="16"/>
                                <w:szCs w:val="16"/>
                                <w:lang w:eastAsia="ja-JP"/>
                              </w:rPr>
                            </w:pPr>
                            <w:r w:rsidRPr="00870339">
                              <w:rPr>
                                <w:rFonts w:eastAsia="MS Mincho"/>
                                <w:sz w:val="16"/>
                                <w:szCs w:val="16"/>
                                <w:lang w:eastAsia="ja-JP"/>
                              </w:rPr>
                              <w:t>at Radar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4E2A5" id="テキスト ボックス 65" o:spid="_x0000_s1167" type="#_x0000_t202" style="position:absolute;margin-left:40.8pt;margin-top:5pt;width:168.6pt;height:25.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" filled="f" stroked="f" strokeweight=".5pt">
                <v:textbox>
                  <w:txbxContent>
                    <w:p w14:paraId="6E870D1C" w14:textId="65F90CF0" w:rsidR="009B04C0" w:rsidRPr="00870339" w:rsidRDefault="009B04C0" w:rsidP="009B04C0">
                      <w:pPr>
                        <w:rPr>
                          <w:rFonts w:eastAsia="MS Mincho"/>
                          <w:sz w:val="16"/>
                          <w:szCs w:val="16"/>
                          <w:lang w:eastAsia="ja-JP"/>
                        </w:rPr>
                      </w:pPr>
                      <w:r w:rsidRPr="00870339">
                        <w:rPr>
                          <w:rFonts w:eastAsia="MS Mincho" w:hint="eastAsia"/>
                          <w:sz w:val="16"/>
                          <w:szCs w:val="16"/>
                          <w:lang w:eastAsia="ja-JP"/>
                        </w:rPr>
                        <w:t>R</w:t>
                      </w:r>
                      <w:r w:rsidRPr="00870339">
                        <w:rPr>
                          <w:rFonts w:eastAsia="MS Mincho"/>
                          <w:sz w:val="16"/>
                          <w:szCs w:val="16"/>
                          <w:lang w:eastAsia="ja-JP"/>
                        </w:rPr>
                        <w:t xml:space="preserve">adar </w:t>
                      </w:r>
                      <w:r w:rsidR="007C4DF0" w:rsidRPr="00870339">
                        <w:rPr>
                          <w:rFonts w:eastAsia="MS Mincho"/>
                          <w:sz w:val="16"/>
                          <w:szCs w:val="16"/>
                          <w:lang w:eastAsia="ja-JP"/>
                        </w:rPr>
                        <w:t>Control Terminal</w:t>
                      </w:r>
                    </w:p>
                    <w:p w14:paraId="4E0ED412" w14:textId="77777777" w:rsidR="009B04C0" w:rsidRPr="00456680" w:rsidRDefault="009B04C0" w:rsidP="009B04C0">
                      <w:pPr>
                        <w:rPr>
                          <w:rFonts w:eastAsia="MS Mincho"/>
                          <w:sz w:val="16"/>
                          <w:szCs w:val="16"/>
                          <w:lang w:eastAsia="ja-JP"/>
                        </w:rPr>
                      </w:pPr>
                      <w:r w:rsidRPr="00870339">
                        <w:rPr>
                          <w:rFonts w:eastAsia="MS Mincho"/>
                          <w:sz w:val="16"/>
                          <w:szCs w:val="16"/>
                          <w:lang w:eastAsia="ja-JP"/>
                        </w:rPr>
                        <w:t>at Radar Site</w:t>
                      </w:r>
                    </w:p>
                  </w:txbxContent>
                </v:textbox>
              </v:shape>
            </w:pict>
          </mc:Fallback>
        </mc:AlternateContent>
      </w:r>
    </w:p>
    <w:p w14:paraId="240AFBB0" w14:textId="2D1143FF" w:rsidR="009B04C0" w:rsidRPr="00870339" w:rsidRDefault="009B04C0" w:rsidP="009B04C0">
      <w:pPr>
        <w:rPr>
          <w:rFonts w:eastAsia="MS Mincho"/>
          <w:lang w:eastAsia="ja-JP"/>
        </w:rPr>
      </w:pPr>
    </w:p>
    <w:p w14:paraId="5466452F" w14:textId="77777777" w:rsidR="009B04C0" w:rsidRPr="00870339" w:rsidRDefault="009B04C0" w:rsidP="009B04C0">
      <w:pPr>
        <w:rPr>
          <w:rFonts w:eastAsia="MS Mincho"/>
          <w:b/>
          <w:bCs/>
          <w:lang w:eastAsia="ja-JP"/>
        </w:rPr>
      </w:pPr>
    </w:p>
    <w:p w14:paraId="72790964" w14:textId="77777777" w:rsidR="009B04C0" w:rsidRPr="00870339" w:rsidRDefault="009B04C0" w:rsidP="00870339">
      <w:pPr>
        <w:pStyle w:val="Heading1"/>
        <w:numPr>
          <w:ilvl w:val="1"/>
          <w:numId w:val="21"/>
        </w:numPr>
        <w:ind w:left="567" w:hanging="567"/>
        <w:jc w:val="left"/>
        <w:rPr>
          <w:color w:val="000000" w:themeColor="text1"/>
          <w:u w:val="none"/>
        </w:rPr>
      </w:pPr>
      <w:r w:rsidRPr="00870339">
        <w:rPr>
          <w:color w:val="000000" w:themeColor="text1"/>
          <w:u w:val="none"/>
        </w:rPr>
        <w:t>Setting parameters for the flood risk management applications</w:t>
      </w:r>
    </w:p>
    <w:p w14:paraId="140E0DA2" w14:textId="2B1495B9" w:rsidR="009B04C0" w:rsidRPr="00870339" w:rsidRDefault="009B04C0" w:rsidP="00703E90">
      <w:pPr>
        <w:spacing w:beforeLines="50" w:before="120"/>
        <w:jc w:val="both"/>
        <w:rPr>
          <w:rFonts w:eastAsia="MS Mincho"/>
          <w:lang w:eastAsia="ja-JP"/>
        </w:rPr>
      </w:pPr>
      <w:r w:rsidRPr="00870339">
        <w:rPr>
          <w:rFonts w:eastAsia="MS Mincho"/>
          <w:lang w:eastAsia="ja-JP"/>
        </w:rPr>
        <w:t>Real</w:t>
      </w:r>
      <w:r w:rsidR="004C4E3F" w:rsidRPr="00870339">
        <w:rPr>
          <w:rFonts w:eastAsia="MS Mincho"/>
          <w:lang w:eastAsia="ja-JP"/>
        </w:rPr>
        <w:t>-</w:t>
      </w:r>
      <w:r w:rsidRPr="00870339">
        <w:rPr>
          <w:rFonts w:eastAsia="MS Mincho"/>
          <w:lang w:eastAsia="ja-JP"/>
        </w:rPr>
        <w:t>time monitoring is conducted by acquiring the storage water level of Pasak Jolasid Dam, river water level at the existing observation station upstream of the dam, and surface rainfall. Future river flow is predicted by runoff calculation from the observed values of the X-band dual-polarized solid-state rainfall radar.</w:t>
      </w:r>
      <w:r w:rsidR="00155415" w:rsidRPr="00870339">
        <w:rPr>
          <w:rFonts w:eastAsia="MS Mincho" w:hint="eastAsia"/>
          <w:lang w:eastAsia="ja-JP"/>
        </w:rPr>
        <w:t xml:space="preserve"> </w:t>
      </w:r>
      <w:r w:rsidRPr="00870339">
        <w:rPr>
          <w:rFonts w:eastAsia="MS Mincho"/>
          <w:lang w:eastAsia="ja-JP"/>
        </w:rPr>
        <w:t xml:space="preserve">Parameters corresponding to the geological conditions of the basin, evaporation, and river channel shape were changed as constants for the </w:t>
      </w:r>
      <w:r w:rsidR="0011538D" w:rsidRPr="00870339">
        <w:rPr>
          <w:rFonts w:eastAsia="MS Mincho"/>
          <w:color w:val="000000" w:themeColor="text1"/>
          <w:lang w:eastAsia="ja-JP"/>
        </w:rPr>
        <w:t>hydrological</w:t>
      </w:r>
      <w:r w:rsidRPr="00870339">
        <w:rPr>
          <w:rFonts w:eastAsia="MS Mincho"/>
          <w:lang w:eastAsia="ja-JP"/>
        </w:rPr>
        <w:t xml:space="preserve"> model with the X-band dual-polarized solid-state rainfall radar, and trial calculations were performed to determine the optimal values.</w:t>
      </w:r>
      <w:r w:rsidR="00155415" w:rsidRPr="00870339">
        <w:rPr>
          <w:rFonts w:eastAsia="MS Mincho" w:hint="eastAsia"/>
          <w:lang w:eastAsia="ja-JP"/>
        </w:rPr>
        <w:t xml:space="preserve"> </w:t>
      </w:r>
      <w:r w:rsidRPr="00870339">
        <w:rPr>
          <w:rFonts w:eastAsia="MS Mincho"/>
          <w:lang w:eastAsia="ja-JP"/>
        </w:rPr>
        <w:t xml:space="preserve">An example of searching for parameters of a </w:t>
      </w:r>
      <w:r w:rsidR="0011538D" w:rsidRPr="00870339">
        <w:rPr>
          <w:rFonts w:eastAsia="MS Mincho"/>
          <w:color w:val="000000" w:themeColor="text1"/>
          <w:lang w:eastAsia="ja-JP"/>
        </w:rPr>
        <w:t xml:space="preserve">hydrological </w:t>
      </w:r>
      <w:r w:rsidRPr="00870339">
        <w:rPr>
          <w:rFonts w:eastAsia="MS Mincho"/>
          <w:lang w:eastAsia="ja-JP"/>
        </w:rPr>
        <w:t>model is shown in Fig.</w:t>
      </w:r>
      <w:r w:rsidR="00976ECD" w:rsidRPr="00870339">
        <w:rPr>
          <w:rFonts w:eastAsia="MS Mincho" w:hint="eastAsia"/>
          <w:lang w:eastAsia="ja-JP"/>
        </w:rPr>
        <w:t xml:space="preserve"> </w:t>
      </w:r>
      <w:r w:rsidR="00153EF9" w:rsidRPr="00870339">
        <w:rPr>
          <w:rFonts w:eastAsia="MS Mincho" w:hint="eastAsia"/>
          <w:lang w:eastAsia="ja-JP"/>
        </w:rPr>
        <w:t>10</w:t>
      </w:r>
      <w:r w:rsidRPr="00870339">
        <w:rPr>
          <w:rFonts w:eastAsia="MS Mincho"/>
          <w:lang w:eastAsia="ja-JP"/>
        </w:rPr>
        <w:t>.3-1.</w:t>
      </w:r>
    </w:p>
    <w:p w14:paraId="7A2DC874" w14:textId="77777777" w:rsidR="009B04C0" w:rsidRPr="00870339" w:rsidRDefault="009B04C0" w:rsidP="009B04C0">
      <w:pPr>
        <w:pStyle w:val="TG-FWSMainbody1"/>
        <w:rPr>
          <w:rFonts w:ascii="MS Mincho" w:eastAsia="MS Mincho" w:hAnsi="MS Mincho"/>
          <w:b/>
          <w:bCs/>
          <w:sz w:val="21"/>
          <w:szCs w:val="21"/>
          <w:lang w:eastAsia="ja-JP"/>
        </w:rPr>
      </w:pPr>
    </w:p>
    <w:p w14:paraId="49700AB8" w14:textId="77777777" w:rsidR="009B04C0" w:rsidRPr="00870339" w:rsidRDefault="009B04C0" w:rsidP="009B04C0">
      <w:pPr>
        <w:rPr>
          <w:rFonts w:ascii="MS Mincho" w:eastAsia="MS Mincho" w:hAnsi="MS Mincho"/>
          <w:b/>
          <w:bCs/>
          <w:sz w:val="21"/>
          <w:szCs w:val="21"/>
          <w:lang w:eastAsia="ja-JP"/>
        </w:rPr>
      </w:pPr>
      <w:r w:rsidRPr="00870339">
        <w:rPr>
          <w:rFonts w:ascii="MS Mincho" w:eastAsia="MS Mincho" w:hAnsi="MS Mincho"/>
          <w:b/>
          <w:noProof/>
          <w:sz w:val="21"/>
          <w:szCs w:val="21"/>
          <w:lang w:eastAsia="ja-JP"/>
        </w:rPr>
        <w:drawing>
          <wp:inline distT="0" distB="0" distL="0" distR="0" wp14:anchorId="43F205EB" wp14:editId="36D9D5DA">
            <wp:extent cx="5824855" cy="2122170"/>
            <wp:effectExtent l="0" t="0" r="4445" b="0"/>
            <wp:docPr id="13" name="図 1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グラフ&#10;&#10;自動的に生成された説明"/>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24855" cy="2122170"/>
                    </a:xfrm>
                    <a:prstGeom prst="rect">
                      <a:avLst/>
                    </a:prstGeom>
                    <a:noFill/>
                    <a:ln>
                      <a:noFill/>
                    </a:ln>
                  </pic:spPr>
                </pic:pic>
              </a:graphicData>
            </a:graphic>
          </wp:inline>
        </w:drawing>
      </w:r>
    </w:p>
    <w:p w14:paraId="6A5802FE" w14:textId="77777777" w:rsidR="009B04C0" w:rsidRPr="00870339" w:rsidRDefault="009B04C0" w:rsidP="009B04C0">
      <w:pPr>
        <w:rPr>
          <w:rFonts w:ascii="MS Mincho" w:eastAsia="MS Mincho" w:hAnsi="MS Mincho"/>
          <w:b/>
          <w:bCs/>
          <w:sz w:val="21"/>
          <w:szCs w:val="21"/>
          <w:lang w:eastAsia="ja-JP"/>
        </w:rPr>
      </w:pPr>
      <w:r w:rsidRPr="00870339">
        <w:rPr>
          <w:rFonts w:hint="eastAsia"/>
          <w:noProof/>
        </w:rPr>
        <mc:AlternateContent>
          <mc:Choice Requires="wps">
            <w:drawing>
              <wp:anchor distT="0" distB="0" distL="114300" distR="114300" simplePos="0" relativeHeight="251658270" behindDoc="0" locked="0" layoutInCell="1" allowOverlap="1" wp14:anchorId="5DEDCFA1" wp14:editId="07433F9D">
                <wp:simplePos x="0" y="0"/>
                <wp:positionH relativeFrom="margin">
                  <wp:align>right</wp:align>
                </wp:positionH>
                <wp:positionV relativeFrom="paragraph">
                  <wp:posOffset>119431</wp:posOffset>
                </wp:positionV>
                <wp:extent cx="4349750" cy="349377"/>
                <wp:effectExtent l="0" t="0" r="12700" b="12700"/>
                <wp:wrapNone/>
                <wp:docPr id="2086261248" name="テキスト ボックス 2086261248"/>
                <wp:cNvGraphicFramePr/>
                <a:graphic xmlns:a="http://schemas.openxmlformats.org/drawingml/2006/main">
                  <a:graphicData uri="http://schemas.microsoft.com/office/word/2010/wordprocessingShape">
                    <wps:wsp>
                      <wps:cNvSpPr txBox="1"/>
                      <wps:spPr>
                        <a:xfrm>
                          <a:off x="0" y="0"/>
                          <a:ext cx="4349750" cy="349377"/>
                        </a:xfrm>
                        <a:prstGeom prst="rect">
                          <a:avLst/>
                        </a:prstGeom>
                        <a:noFill/>
                        <a:ln w="6350">
                          <a:noFill/>
                        </a:ln>
                      </wps:spPr>
                      <wps:txbx>
                        <w:txbxContent>
                          <w:p w14:paraId="28669741" w14:textId="33A1EBE6" w:rsidR="009B04C0" w:rsidRPr="002233CB" w:rsidRDefault="009B04C0" w:rsidP="009B04C0">
                            <w:pPr>
                              <w:rPr>
                                <w:rFonts w:eastAsia="MS Mincho"/>
                                <w:sz w:val="20"/>
                                <w:szCs w:val="20"/>
                              </w:rPr>
                            </w:pPr>
                            <w:r w:rsidRPr="00870339">
                              <w:rPr>
                                <w:rFonts w:eastAsia="MS Mincho"/>
                                <w:w w:val="105"/>
                                <w:sz w:val="20"/>
                                <w:szCs w:val="20"/>
                                <w:lang w:eastAsia="ja-JP"/>
                              </w:rPr>
                              <w:t>Fig.</w:t>
                            </w:r>
                            <w:r w:rsidR="00976ECD" w:rsidRPr="00870339">
                              <w:rPr>
                                <w:rFonts w:eastAsia="MS Mincho" w:hint="eastAsia"/>
                                <w:w w:val="105"/>
                                <w:sz w:val="20"/>
                                <w:szCs w:val="20"/>
                                <w:lang w:eastAsia="ja-JP"/>
                              </w:rPr>
                              <w:t xml:space="preserve"> </w:t>
                            </w:r>
                            <w:r w:rsidR="00153EF9" w:rsidRPr="00870339">
                              <w:rPr>
                                <w:rFonts w:eastAsia="MS Mincho" w:hint="eastAsia"/>
                                <w:w w:val="105"/>
                                <w:sz w:val="20"/>
                                <w:szCs w:val="20"/>
                                <w:lang w:eastAsia="ja-JP"/>
                              </w:rPr>
                              <w:t>10</w:t>
                            </w:r>
                            <w:r w:rsidRPr="00870339">
                              <w:rPr>
                                <w:rFonts w:eastAsia="MS Mincho"/>
                                <w:w w:val="105"/>
                                <w:sz w:val="20"/>
                                <w:szCs w:val="20"/>
                                <w:lang w:eastAsia="ja-JP"/>
                              </w:rPr>
                              <w:t>.</w:t>
                            </w:r>
                            <w:r w:rsidRPr="00870339">
                              <w:rPr>
                                <w:rFonts w:eastAsia="MS Mincho"/>
                                <w:w w:val="105"/>
                                <w:sz w:val="20"/>
                                <w:szCs w:val="20"/>
                              </w:rPr>
                              <w:t>3-1</w:t>
                            </w:r>
                            <w:r w:rsidRPr="00870339">
                              <w:rPr>
                                <w:rFonts w:eastAsia="MS Mincho"/>
                                <w:spacing w:val="40"/>
                                <w:w w:val="110"/>
                                <w:sz w:val="20"/>
                                <w:szCs w:val="20"/>
                                <w:lang w:eastAsia="ja-JP"/>
                              </w:rPr>
                              <w:t xml:space="preserve"> </w:t>
                            </w:r>
                            <w:r w:rsidRPr="00870339">
                              <w:rPr>
                                <w:rFonts w:eastAsia="MS Mincho"/>
                                <w:w w:val="110"/>
                                <w:sz w:val="20"/>
                                <w:szCs w:val="20"/>
                                <w:lang w:eastAsia="ja-JP"/>
                              </w:rPr>
                              <w:t xml:space="preserve">Parameter Search for </w:t>
                            </w:r>
                            <w:r w:rsidR="006B078E" w:rsidRPr="00870339">
                              <w:rPr>
                                <w:rFonts w:eastAsia="MS Mincho"/>
                                <w:color w:val="000000" w:themeColor="text1"/>
                                <w:sz w:val="20"/>
                                <w:szCs w:val="20"/>
                                <w:lang w:eastAsia="ja-JP"/>
                              </w:rPr>
                              <w:t xml:space="preserve">hydrological </w:t>
                            </w:r>
                            <w:r w:rsidRPr="00870339">
                              <w:rPr>
                                <w:rFonts w:eastAsia="MS Mincho"/>
                                <w:w w:val="110"/>
                                <w:sz w:val="20"/>
                                <w:szCs w:val="20"/>
                                <w:lang w:eastAsia="ja-JP"/>
                              </w:rPr>
                              <w:t>Models</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DCFA1" id="テキスト ボックス 2086261248" o:spid="_x0000_s1168" type="#_x0000_t202" style="position:absolute;margin-left:291.3pt;margin-top:9.4pt;width:342.5pt;height:27.5pt;z-index:2516582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" filled="f" stroked="f" strokeweight=".5pt">
                <v:textbox inset="0,0,0,0">
                  <w:txbxContent>
                    <w:p w14:paraId="28669741" w14:textId="33A1EBE6" w:rsidR="009B04C0" w:rsidRPr="002233CB" w:rsidRDefault="009B04C0" w:rsidP="009B04C0">
                      <w:pPr>
                        <w:rPr>
                          <w:rFonts w:eastAsia="MS Mincho"/>
                          <w:sz w:val="20"/>
                          <w:szCs w:val="20"/>
                        </w:rPr>
                      </w:pPr>
                      <w:r w:rsidRPr="00870339">
                        <w:rPr>
                          <w:rFonts w:eastAsia="MS Mincho"/>
                          <w:w w:val="105"/>
                          <w:sz w:val="20"/>
                          <w:szCs w:val="20"/>
                          <w:lang w:eastAsia="ja-JP"/>
                        </w:rPr>
                        <w:t>Fig.</w:t>
                      </w:r>
                      <w:r w:rsidR="00976ECD" w:rsidRPr="00870339">
                        <w:rPr>
                          <w:rFonts w:eastAsia="MS Mincho" w:hint="eastAsia"/>
                          <w:w w:val="105"/>
                          <w:sz w:val="20"/>
                          <w:szCs w:val="20"/>
                          <w:lang w:eastAsia="ja-JP"/>
                        </w:rPr>
                        <w:t xml:space="preserve"> </w:t>
                      </w:r>
                      <w:r w:rsidR="00153EF9" w:rsidRPr="00870339">
                        <w:rPr>
                          <w:rFonts w:eastAsia="MS Mincho" w:hint="eastAsia"/>
                          <w:w w:val="105"/>
                          <w:sz w:val="20"/>
                          <w:szCs w:val="20"/>
                          <w:lang w:eastAsia="ja-JP"/>
                        </w:rPr>
                        <w:t>10</w:t>
                      </w:r>
                      <w:r w:rsidRPr="00870339">
                        <w:rPr>
                          <w:rFonts w:eastAsia="MS Mincho"/>
                          <w:w w:val="105"/>
                          <w:sz w:val="20"/>
                          <w:szCs w:val="20"/>
                          <w:lang w:eastAsia="ja-JP"/>
                        </w:rPr>
                        <w:t>.</w:t>
                      </w:r>
                      <w:r w:rsidRPr="00870339">
                        <w:rPr>
                          <w:rFonts w:eastAsia="MS Mincho"/>
                          <w:w w:val="105"/>
                          <w:sz w:val="20"/>
                          <w:szCs w:val="20"/>
                        </w:rPr>
                        <w:t>3-1</w:t>
                      </w:r>
                      <w:r w:rsidRPr="00870339">
                        <w:rPr>
                          <w:rFonts w:eastAsia="MS Mincho"/>
                          <w:spacing w:val="40"/>
                          <w:w w:val="110"/>
                          <w:sz w:val="20"/>
                          <w:szCs w:val="20"/>
                          <w:lang w:eastAsia="ja-JP"/>
                        </w:rPr>
                        <w:t xml:space="preserve"> </w:t>
                      </w:r>
                      <w:r w:rsidRPr="00870339">
                        <w:rPr>
                          <w:rFonts w:eastAsia="MS Mincho"/>
                          <w:w w:val="110"/>
                          <w:sz w:val="20"/>
                          <w:szCs w:val="20"/>
                          <w:lang w:eastAsia="ja-JP"/>
                        </w:rPr>
                        <w:t xml:space="preserve">Parameter Search for </w:t>
                      </w:r>
                      <w:r w:rsidR="006B078E" w:rsidRPr="00870339">
                        <w:rPr>
                          <w:rFonts w:eastAsia="MS Mincho"/>
                          <w:color w:val="000000" w:themeColor="text1"/>
                          <w:sz w:val="20"/>
                          <w:szCs w:val="20"/>
                          <w:lang w:eastAsia="ja-JP"/>
                        </w:rPr>
                        <w:t xml:space="preserve">hydrological </w:t>
                      </w:r>
                      <w:r w:rsidRPr="00870339">
                        <w:rPr>
                          <w:rFonts w:eastAsia="MS Mincho"/>
                          <w:w w:val="110"/>
                          <w:sz w:val="20"/>
                          <w:szCs w:val="20"/>
                          <w:lang w:eastAsia="ja-JP"/>
                        </w:rPr>
                        <w:t>Models</w:t>
                      </w:r>
                    </w:p>
                  </w:txbxContent>
                </v:textbox>
                <w10:wrap anchorx="margin"/>
              </v:shape>
            </w:pict>
          </mc:Fallback>
        </mc:AlternateContent>
      </w:r>
    </w:p>
    <w:p w14:paraId="4D77B56C" w14:textId="77777777" w:rsidR="009B04C0" w:rsidRPr="00870339" w:rsidRDefault="009B04C0" w:rsidP="009B04C0">
      <w:pPr>
        <w:rPr>
          <w:rFonts w:ascii="MS Mincho" w:eastAsia="MS Mincho" w:hAnsi="MS Mincho"/>
          <w:b/>
          <w:bCs/>
          <w:sz w:val="21"/>
          <w:szCs w:val="21"/>
          <w:lang w:eastAsia="ja-JP"/>
        </w:rPr>
      </w:pPr>
    </w:p>
    <w:p w14:paraId="6F6DA0D4" w14:textId="5BBFE298" w:rsidR="005E204C" w:rsidRDefault="009B04C0" w:rsidP="005E204C">
      <w:pPr>
        <w:spacing w:beforeLines="50" w:before="120"/>
        <w:jc w:val="both"/>
        <w:rPr>
          <w:rFonts w:eastAsia="MS Mincho"/>
          <w:b/>
          <w:bCs/>
          <w:color w:val="000000" w:themeColor="text1"/>
          <w:lang w:eastAsia="ja-JP"/>
        </w:rPr>
      </w:pPr>
      <w:r w:rsidRPr="00870339">
        <w:rPr>
          <w:rFonts w:eastAsia="MS Mincho"/>
          <w:lang w:eastAsia="ja-JP"/>
        </w:rPr>
        <w:t xml:space="preserve">The optimal </w:t>
      </w:r>
      <w:r w:rsidRPr="00870339">
        <w:rPr>
          <w:rFonts w:eastAsiaTheme="majorEastAsia"/>
        </w:rPr>
        <w:t>dam and river</w:t>
      </w:r>
      <w:r w:rsidRPr="00870339">
        <w:rPr>
          <w:rFonts w:eastAsia="MS Mincho"/>
          <w:lang w:eastAsia="ja-JP"/>
        </w:rPr>
        <w:t xml:space="preserve"> management system is used by dam managers to make decisions about </w:t>
      </w:r>
      <w:r w:rsidRPr="00870339">
        <w:rPr>
          <w:rFonts w:eastAsiaTheme="majorEastAsia"/>
        </w:rPr>
        <w:t xml:space="preserve">dam </w:t>
      </w:r>
      <w:r w:rsidRPr="00870339">
        <w:rPr>
          <w:rFonts w:eastAsia="MS Mincho"/>
          <w:lang w:eastAsia="ja-JP"/>
        </w:rPr>
        <w:t>operations (e.g., releasing water) based on the prediction information obtained from the inflow prediction system, especially during floods.</w:t>
      </w:r>
      <w:r w:rsidR="00155415" w:rsidRPr="00870339">
        <w:rPr>
          <w:rFonts w:eastAsia="MS Mincho" w:hint="eastAsia"/>
          <w:lang w:eastAsia="ja-JP"/>
        </w:rPr>
        <w:t xml:space="preserve"> </w:t>
      </w:r>
      <w:r w:rsidRPr="00870339">
        <w:rPr>
          <w:rFonts w:eastAsia="MS Mincho"/>
          <w:lang w:eastAsia="ja-JP"/>
        </w:rPr>
        <w:t>The Pasak Jolasid Dam is responsible for downstream flood damage protection by securing water for agriculture and storing flood water. It is necessary to consider not only water storage capacity management focused on reducing flood risk, but also water storage capacity management that does not cause drought risk.</w:t>
      </w:r>
      <w:r w:rsidR="005E204C">
        <w:rPr>
          <w:rFonts w:eastAsia="MS Mincho"/>
          <w:color w:val="000000" w:themeColor="text1"/>
          <w:lang w:eastAsia="ja-JP"/>
        </w:rPr>
        <w:br w:type="page"/>
      </w:r>
    </w:p>
    <w:p w14:paraId="474B4B9D" w14:textId="35C55C2B" w:rsidR="009B04C0" w:rsidRPr="00870339" w:rsidRDefault="009B04C0" w:rsidP="00870339">
      <w:pPr>
        <w:pStyle w:val="Heading1"/>
        <w:numPr>
          <w:ilvl w:val="0"/>
          <w:numId w:val="21"/>
        </w:numPr>
        <w:ind w:left="567" w:hanging="567"/>
        <w:jc w:val="left"/>
        <w:rPr>
          <w:rFonts w:eastAsia="MS Mincho"/>
          <w:color w:val="000000" w:themeColor="text1"/>
          <w:u w:val="none"/>
          <w:lang w:eastAsia="ja-JP"/>
        </w:rPr>
      </w:pPr>
      <w:r w:rsidRPr="00870339">
        <w:rPr>
          <w:rFonts w:eastAsia="MS Mincho"/>
          <w:color w:val="000000" w:themeColor="text1"/>
          <w:u w:val="none"/>
          <w:lang w:eastAsia="ja-JP"/>
        </w:rPr>
        <w:lastRenderedPageBreak/>
        <w:t>Conclusion</w:t>
      </w:r>
    </w:p>
    <w:p w14:paraId="2EA09AC8" w14:textId="77777777" w:rsidR="009B04C0" w:rsidRPr="00870339" w:rsidRDefault="009B04C0" w:rsidP="009B04C0">
      <w:pPr>
        <w:pStyle w:val="ListParagraph"/>
        <w:ind w:left="0"/>
        <w:rPr>
          <w:rFonts w:eastAsiaTheme="majorEastAsia"/>
          <w:color w:val="000000" w:themeColor="text1"/>
        </w:rPr>
      </w:pPr>
    </w:p>
    <w:p w14:paraId="5C543E5F" w14:textId="172563A9" w:rsidR="003C4B8F" w:rsidRPr="00870339" w:rsidRDefault="004E5E8F" w:rsidP="00703E90">
      <w:pPr>
        <w:jc w:val="both"/>
        <w:rPr>
          <w:rFonts w:eastAsia="MS Mincho"/>
          <w:color w:val="000000" w:themeColor="text1"/>
          <w:lang w:eastAsia="ja-JP"/>
        </w:rPr>
      </w:pPr>
      <w:r w:rsidRPr="00870339">
        <w:rPr>
          <w:rFonts w:eastAsiaTheme="majorEastAsia"/>
          <w:color w:val="000000" w:themeColor="text1"/>
        </w:rPr>
        <w:t xml:space="preserve">This </w:t>
      </w:r>
      <w:r w:rsidR="003C4B8F" w:rsidRPr="00870339">
        <w:rPr>
          <w:rFonts w:eastAsia="MS Mincho" w:hint="eastAsia"/>
          <w:color w:val="000000" w:themeColor="text1"/>
          <w:lang w:eastAsia="ja-JP"/>
        </w:rPr>
        <w:t>compact</w:t>
      </w:r>
      <w:r w:rsidRPr="00870339">
        <w:rPr>
          <w:rFonts w:eastAsiaTheme="majorEastAsia"/>
          <w:color w:val="000000" w:themeColor="text1"/>
        </w:rPr>
        <w:t xml:space="preserve"> X-band radar contributes to the modernization of </w:t>
      </w:r>
      <w:r w:rsidR="004C4E3F" w:rsidRPr="00870339">
        <w:rPr>
          <w:rFonts w:eastAsia="MS Mincho"/>
          <w:color w:val="000000" w:themeColor="text1"/>
          <w:lang w:eastAsia="ja-JP"/>
        </w:rPr>
        <w:t xml:space="preserve">a </w:t>
      </w:r>
      <w:r w:rsidRPr="00870339">
        <w:rPr>
          <w:rFonts w:eastAsiaTheme="majorEastAsia"/>
          <w:color w:val="000000" w:themeColor="text1"/>
        </w:rPr>
        <w:t>real-time dam management system for dam water level and flood risk management applications</w:t>
      </w:r>
      <w:r w:rsidRPr="00870339">
        <w:rPr>
          <w:rFonts w:eastAsia="MS Mincho"/>
          <w:color w:val="000000" w:themeColor="text1"/>
          <w:lang w:eastAsia="ja-JP"/>
        </w:rPr>
        <w:t xml:space="preserve">. </w:t>
      </w:r>
      <w:r w:rsidR="00CB4CFC" w:rsidRPr="00870339">
        <w:rPr>
          <w:rFonts w:eastAsia="MS Mincho"/>
          <w:szCs w:val="22"/>
          <w:lang w:eastAsia="ja-JP"/>
        </w:rPr>
        <w:t xml:space="preserve">The </w:t>
      </w:r>
      <w:r w:rsidR="003C4B8F" w:rsidRPr="00870339">
        <w:rPr>
          <w:rFonts w:eastAsia="MS Mincho" w:hint="eastAsia"/>
          <w:color w:val="000000" w:themeColor="text1"/>
          <w:lang w:eastAsia="ja-JP"/>
        </w:rPr>
        <w:t>compact</w:t>
      </w:r>
      <w:r w:rsidR="00CB4CFC" w:rsidRPr="00870339">
        <w:rPr>
          <w:rFonts w:eastAsia="MS Mincho"/>
          <w:szCs w:val="22"/>
          <w:lang w:eastAsia="ja-JP"/>
        </w:rPr>
        <w:t xml:space="preserve"> X-band dual-polarized solid-state rainfall radar improves high</w:t>
      </w:r>
      <w:r w:rsidR="004C4E3F" w:rsidRPr="00870339">
        <w:rPr>
          <w:rFonts w:eastAsia="MS Mincho" w:hint="eastAsia"/>
          <w:szCs w:val="22"/>
          <w:lang w:eastAsia="ja-JP"/>
        </w:rPr>
        <w:t>-</w:t>
      </w:r>
      <w:r w:rsidR="00CB4CFC" w:rsidRPr="00870339">
        <w:rPr>
          <w:rFonts w:eastAsia="MS Mincho"/>
          <w:szCs w:val="22"/>
          <w:lang w:eastAsia="ja-JP"/>
        </w:rPr>
        <w:t>accuracy rainfall observations and effective use of frequencies.</w:t>
      </w:r>
      <w:r w:rsidR="00CB4CFC" w:rsidRPr="00870339">
        <w:rPr>
          <w:rFonts w:eastAsia="MS Mincho" w:hint="eastAsia"/>
          <w:szCs w:val="22"/>
          <w:lang w:eastAsia="ja-JP"/>
        </w:rPr>
        <w:t xml:space="preserve"> </w:t>
      </w:r>
      <w:r w:rsidR="009B04C0" w:rsidRPr="00870339">
        <w:rPr>
          <w:rFonts w:eastAsiaTheme="majorEastAsia"/>
          <w:color w:val="000000" w:themeColor="text1"/>
        </w:rPr>
        <w:t xml:space="preserve">In addition, by combining the </w:t>
      </w:r>
      <w:r w:rsidR="003C4B8F" w:rsidRPr="00870339">
        <w:rPr>
          <w:rFonts w:eastAsia="MS Mincho" w:hint="eastAsia"/>
          <w:color w:val="000000" w:themeColor="text1"/>
          <w:lang w:eastAsia="ja-JP"/>
        </w:rPr>
        <w:t xml:space="preserve">compact </w:t>
      </w:r>
      <w:r w:rsidR="009B04C0" w:rsidRPr="00870339">
        <w:rPr>
          <w:rFonts w:eastAsiaTheme="majorEastAsia"/>
          <w:color w:val="000000" w:themeColor="text1"/>
        </w:rPr>
        <w:t>X-band radar with downstream area flood forecasting applications, it can be used for river flood forecasting and warnings.</w:t>
      </w:r>
    </w:p>
    <w:p w14:paraId="53EB723F" w14:textId="77777777" w:rsidR="003C4B8F" w:rsidRPr="00870339" w:rsidRDefault="003C4B8F" w:rsidP="00703E90">
      <w:pPr>
        <w:jc w:val="both"/>
        <w:rPr>
          <w:rFonts w:eastAsia="MS Mincho"/>
          <w:color w:val="000000" w:themeColor="text1"/>
          <w:lang w:eastAsia="ja-JP"/>
        </w:rPr>
      </w:pPr>
    </w:p>
    <w:p w14:paraId="5CCACF28" w14:textId="47799F2C" w:rsidR="009D659F" w:rsidRPr="00870339" w:rsidRDefault="009D659F" w:rsidP="00703E90">
      <w:pPr>
        <w:jc w:val="both"/>
        <w:rPr>
          <w:rFonts w:eastAsia="MS Mincho"/>
          <w:color w:val="000000" w:themeColor="text1"/>
          <w:lang w:eastAsia="ja-JP"/>
        </w:rPr>
      </w:pPr>
      <w:r w:rsidRPr="00870339">
        <w:rPr>
          <w:rFonts w:eastAsia="MS Mincho"/>
          <w:color w:val="000000" w:themeColor="text1"/>
          <w:lang w:eastAsia="ja-JP"/>
        </w:rPr>
        <w:t xml:space="preserve">Consequently, systems that integrate water management and flood disaster prevention applications with </w:t>
      </w:r>
      <w:r w:rsidR="00F47E08" w:rsidRPr="00870339">
        <w:rPr>
          <w:rFonts w:eastAsia="MS Mincho"/>
          <w:color w:val="000000" w:themeColor="text1"/>
          <w:lang w:eastAsia="ja-JP"/>
        </w:rPr>
        <w:t xml:space="preserve">the </w:t>
      </w:r>
      <w:r w:rsidR="003C4B8F" w:rsidRPr="00870339">
        <w:rPr>
          <w:rFonts w:eastAsia="MS Mincho" w:hint="eastAsia"/>
          <w:color w:val="000000" w:themeColor="text1"/>
          <w:lang w:eastAsia="ja-JP"/>
        </w:rPr>
        <w:t>compact</w:t>
      </w:r>
      <w:r w:rsidRPr="00870339">
        <w:rPr>
          <w:rFonts w:eastAsia="MS Mincho"/>
          <w:color w:val="000000" w:themeColor="text1"/>
          <w:lang w:eastAsia="ja-JP"/>
        </w:rPr>
        <w:t xml:space="preserve"> X-band radar are anticipated to be predominantly introduced in Southeast Asia, where the risk of disasters related to water is prevalent, with the objective of contributing to regional disaster prevention and mitigation.</w:t>
      </w:r>
    </w:p>
    <w:p w14:paraId="773BE55A" w14:textId="13ABBBEB" w:rsidR="000F4520" w:rsidRDefault="000C6225" w:rsidP="000C6225">
      <w:pPr>
        <w:jc w:val="center"/>
        <w:rPr>
          <w:rFonts w:eastAsia="MS Mincho"/>
          <w:lang w:eastAsia="ja-JP"/>
        </w:rPr>
      </w:pPr>
      <w:r w:rsidRPr="00870339">
        <w:rPr>
          <w:rFonts w:eastAsia="MS Mincho"/>
          <w:lang w:eastAsia="ja-JP"/>
        </w:rPr>
        <w:t>__________</w:t>
      </w:r>
    </w:p>
    <w:sectPr w:rsidR="000F4520" w:rsidSect="00FF72BB">
      <w:headerReference w:type="default" r:id="rId57"/>
      <w:footerReference w:type="even" r:id="rId58"/>
      <w:footerReference w:type="default" r:id="rId59"/>
      <w:footerReference w:type="first" r:id="rId60"/>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BA602" w14:textId="77777777" w:rsidR="00A944C9" w:rsidRDefault="00A944C9">
      <w:r>
        <w:separator/>
      </w:r>
    </w:p>
  </w:endnote>
  <w:endnote w:type="continuationSeparator" w:id="0">
    <w:p w14:paraId="13633D74" w14:textId="77777777" w:rsidR="00A944C9" w:rsidRDefault="00A944C9">
      <w:r>
        <w:continuationSeparator/>
      </w:r>
    </w:p>
  </w:endnote>
  <w:endnote w:type="continuationNotice" w:id="1">
    <w:p w14:paraId="6CE49C67" w14:textId="77777777" w:rsidR="00A944C9" w:rsidRDefault="00A944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default"/>
    <w:sig w:usb0="00000000"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RyuminPro-Light">
    <w:altName w:val="Yu Gothic"/>
    <w:panose1 w:val="00000000000000000000"/>
    <w:charset w:val="80"/>
    <w:family w:val="auto"/>
    <w:notTrueType/>
    <w:pitch w:val="default"/>
    <w:sig w:usb0="00000001" w:usb1="08070000" w:usb2="00000010" w:usb3="00000000" w:csb0="00020000" w:csb1="00000000"/>
  </w:font>
  <w:font w:name="GothicBBBPro-Medium">
    <w:altName w:val="游ゴシック"/>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enturyOldStyle-Regular">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1CF84"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52E86D" w14:textId="77777777" w:rsidR="00B54758" w:rsidRDefault="00B5475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FBE7D" w14:textId="5CE9D849" w:rsidR="00051E1E" w:rsidRPr="00A1600E" w:rsidRDefault="00051E1E">
    <w:pPr>
      <w:pStyle w:val="Footer"/>
      <w:rPr>
        <w:rFonts w:eastAsia="MS Mincho"/>
        <w:lang w:eastAsia="ja-JP"/>
      </w:rPr>
    </w:pPr>
    <w:r>
      <w:tab/>
    </w:r>
    <w:r>
      <w:tab/>
      <w:t xml:space="preserve">Page </w:t>
    </w:r>
    <w:r>
      <w:rPr>
        <w:b/>
        <w:bCs/>
      </w:rPr>
      <w:fldChar w:fldCharType="begin"/>
    </w:r>
    <w:r>
      <w:rPr>
        <w:b/>
        <w:bCs/>
      </w:rPr>
      <w:instrText xml:space="preserve"> PAGE  \* Arabic  \* MERGEFORMAT </w:instrText>
    </w:r>
    <w:r>
      <w:rPr>
        <w:b/>
        <w:bCs/>
      </w:rPr>
      <w:fldChar w:fldCharType="separate"/>
    </w:r>
    <w:r w:rsidR="00FF72BB">
      <w:rPr>
        <w:b/>
        <w:bCs/>
        <w:noProof/>
      </w:rPr>
      <w:t>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F72BB">
      <w:rPr>
        <w:b/>
        <w:bCs/>
        <w:noProof/>
      </w:rPr>
      <w:t>3</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46672" w14:textId="77777777" w:rsidR="00B54758" w:rsidRPr="007E7497" w:rsidRDefault="00B54758"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190A4" w14:textId="77777777" w:rsidR="00A944C9" w:rsidRDefault="00A944C9">
      <w:r>
        <w:separator/>
      </w:r>
    </w:p>
  </w:footnote>
  <w:footnote w:type="continuationSeparator" w:id="0">
    <w:p w14:paraId="34C8EE39" w14:textId="77777777" w:rsidR="00A944C9" w:rsidRDefault="00A944C9">
      <w:r>
        <w:continuationSeparator/>
      </w:r>
    </w:p>
  </w:footnote>
  <w:footnote w:type="continuationNotice" w:id="1">
    <w:p w14:paraId="76FC23C6" w14:textId="77777777" w:rsidR="00A944C9" w:rsidRDefault="00A944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1D1D" w14:textId="1FB18D13" w:rsidR="00B54758" w:rsidRDefault="00FB7F42" w:rsidP="00FB7F42">
    <w:pPr>
      <w:tabs>
        <w:tab w:val="center" w:pos="4320"/>
        <w:tab w:val="right" w:pos="8640"/>
      </w:tabs>
      <w:snapToGrid w:val="0"/>
      <w:spacing w:afterLines="50" w:after="120"/>
      <w:jc w:val="center"/>
    </w:pPr>
    <w:bookmarkStart w:id="9" w:name="_Hlk195124696"/>
    <w:r w:rsidRPr="00FB7F42">
      <w:rPr>
        <w:bCs/>
        <w:lang w:eastAsia="ko-KR"/>
      </w:rPr>
      <w:t>APT/AWG/REP-</w:t>
    </w:r>
    <w:bookmarkEnd w:id="9"/>
    <w:r w:rsidRPr="00FB7F42">
      <w:rPr>
        <w:bCs/>
        <w:lang w:eastAsia="ko-KR"/>
      </w:rPr>
      <w:t>15</w:t>
    </w:r>
    <w:r>
      <w:rPr>
        <w:bCs/>
        <w:lang w:eastAsia="ko-KR"/>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6"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8"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7577DF"/>
    <w:multiLevelType w:val="multilevel"/>
    <w:tmpl w:val="D028364C"/>
    <w:numStyleLink w:val="4"/>
  </w:abstractNum>
  <w:abstractNum w:abstractNumId="10"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1"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E04B24"/>
    <w:multiLevelType w:val="multilevel"/>
    <w:tmpl w:val="D4F6807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ascii="Times New Roman" w:hAnsi="Times New Roman" w:cs="Times New Roman" w:hint="default"/>
        <w:b/>
        <w:bCs/>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70A6562E"/>
    <w:multiLevelType w:val="hybridMultilevel"/>
    <w:tmpl w:val="3C2CBF2C"/>
    <w:lvl w:ilvl="0" w:tplc="FFFFFFFF">
      <w:start w:val="1"/>
      <w:numFmt w:val="decimal"/>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9"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733F0B95"/>
    <w:multiLevelType w:val="hybridMultilevel"/>
    <w:tmpl w:val="08FACAB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2E4A17"/>
    <w:multiLevelType w:val="multilevel"/>
    <w:tmpl w:val="D028364C"/>
    <w:styleLink w:val="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num w:numId="1" w16cid:durableId="301810666">
    <w:abstractNumId w:val="13"/>
  </w:num>
  <w:num w:numId="2" w16cid:durableId="605163490">
    <w:abstractNumId w:val="7"/>
  </w:num>
  <w:num w:numId="3" w16cid:durableId="608514573">
    <w:abstractNumId w:val="6"/>
  </w:num>
  <w:num w:numId="4" w16cid:durableId="1367562620">
    <w:abstractNumId w:val="19"/>
  </w:num>
  <w:num w:numId="5" w16cid:durableId="1350369984">
    <w:abstractNumId w:val="10"/>
  </w:num>
  <w:num w:numId="6" w16cid:durableId="1086684460">
    <w:abstractNumId w:val="14"/>
  </w:num>
  <w:num w:numId="7" w16cid:durableId="528178518">
    <w:abstractNumId w:val="5"/>
  </w:num>
  <w:num w:numId="8" w16cid:durableId="669790859">
    <w:abstractNumId w:val="1"/>
  </w:num>
  <w:num w:numId="9" w16cid:durableId="389184914">
    <w:abstractNumId w:val="23"/>
  </w:num>
  <w:num w:numId="10" w16cid:durableId="1619024012">
    <w:abstractNumId w:val="0"/>
  </w:num>
  <w:num w:numId="11" w16cid:durableId="1757941158">
    <w:abstractNumId w:val="21"/>
  </w:num>
  <w:num w:numId="12" w16cid:durableId="1366059529">
    <w:abstractNumId w:val="11"/>
  </w:num>
  <w:num w:numId="13" w16cid:durableId="1496993574">
    <w:abstractNumId w:val="15"/>
  </w:num>
  <w:num w:numId="14" w16cid:durableId="1261329109">
    <w:abstractNumId w:val="8"/>
  </w:num>
  <w:num w:numId="15" w16cid:durableId="1919434805">
    <w:abstractNumId w:val="3"/>
  </w:num>
  <w:num w:numId="16" w16cid:durableId="295792886">
    <w:abstractNumId w:val="2"/>
  </w:num>
  <w:num w:numId="17" w16cid:durableId="837037627">
    <w:abstractNumId w:val="4"/>
  </w:num>
  <w:num w:numId="18" w16cid:durableId="1015502221">
    <w:abstractNumId w:val="12"/>
  </w:num>
  <w:num w:numId="19" w16cid:durableId="1869483505">
    <w:abstractNumId w:val="16"/>
  </w:num>
  <w:num w:numId="20" w16cid:durableId="13385717">
    <w:abstractNumId w:val="18"/>
  </w:num>
  <w:num w:numId="21" w16cid:durableId="1797674307">
    <w:abstractNumId w:val="17"/>
  </w:num>
  <w:num w:numId="22" w16cid:durableId="721908481">
    <w:abstractNumId w:val="9"/>
  </w:num>
  <w:num w:numId="23" w16cid:durableId="1312448456">
    <w:abstractNumId w:val="22"/>
  </w:num>
  <w:num w:numId="24" w16cid:durableId="8277909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14"/>
    <w:rsid w:val="00000B9E"/>
    <w:rsid w:val="0001170E"/>
    <w:rsid w:val="0001332E"/>
    <w:rsid w:val="00023C01"/>
    <w:rsid w:val="0003063E"/>
    <w:rsid w:val="00030EFB"/>
    <w:rsid w:val="0003595B"/>
    <w:rsid w:val="00036385"/>
    <w:rsid w:val="00051E1E"/>
    <w:rsid w:val="00052CFC"/>
    <w:rsid w:val="00054C56"/>
    <w:rsid w:val="00063DF8"/>
    <w:rsid w:val="00065F31"/>
    <w:rsid w:val="000713CF"/>
    <w:rsid w:val="00075C14"/>
    <w:rsid w:val="00094B87"/>
    <w:rsid w:val="000A09C8"/>
    <w:rsid w:val="000A1F8C"/>
    <w:rsid w:val="000A5418"/>
    <w:rsid w:val="000A754D"/>
    <w:rsid w:val="000B1E8C"/>
    <w:rsid w:val="000B595C"/>
    <w:rsid w:val="000B5B9B"/>
    <w:rsid w:val="000C6225"/>
    <w:rsid w:val="000D7C75"/>
    <w:rsid w:val="000F1A85"/>
    <w:rsid w:val="000F1EE4"/>
    <w:rsid w:val="000F27A9"/>
    <w:rsid w:val="000F4520"/>
    <w:rsid w:val="000F517C"/>
    <w:rsid w:val="000F5540"/>
    <w:rsid w:val="00106B56"/>
    <w:rsid w:val="0011202A"/>
    <w:rsid w:val="00114C12"/>
    <w:rsid w:val="0011538D"/>
    <w:rsid w:val="00121A4E"/>
    <w:rsid w:val="00122653"/>
    <w:rsid w:val="00125217"/>
    <w:rsid w:val="00130A94"/>
    <w:rsid w:val="00130E11"/>
    <w:rsid w:val="00131FCA"/>
    <w:rsid w:val="00133947"/>
    <w:rsid w:val="00134CC7"/>
    <w:rsid w:val="00135C32"/>
    <w:rsid w:val="00141DA9"/>
    <w:rsid w:val="001433F1"/>
    <w:rsid w:val="001455A2"/>
    <w:rsid w:val="001539DD"/>
    <w:rsid w:val="00153EF9"/>
    <w:rsid w:val="00155415"/>
    <w:rsid w:val="00164353"/>
    <w:rsid w:val="00164E26"/>
    <w:rsid w:val="001708AE"/>
    <w:rsid w:val="0017379F"/>
    <w:rsid w:val="00175BD2"/>
    <w:rsid w:val="0018114D"/>
    <w:rsid w:val="001832C2"/>
    <w:rsid w:val="00184519"/>
    <w:rsid w:val="00186885"/>
    <w:rsid w:val="001923E8"/>
    <w:rsid w:val="00196568"/>
    <w:rsid w:val="00197B92"/>
    <w:rsid w:val="001A2F16"/>
    <w:rsid w:val="001A34FF"/>
    <w:rsid w:val="001A48CF"/>
    <w:rsid w:val="001A6B8A"/>
    <w:rsid w:val="001B18C2"/>
    <w:rsid w:val="001B5858"/>
    <w:rsid w:val="001C5D7B"/>
    <w:rsid w:val="001C7C2E"/>
    <w:rsid w:val="001D5D7E"/>
    <w:rsid w:val="001F183F"/>
    <w:rsid w:val="001F49EA"/>
    <w:rsid w:val="001F5947"/>
    <w:rsid w:val="0021588B"/>
    <w:rsid w:val="002174A4"/>
    <w:rsid w:val="002216AC"/>
    <w:rsid w:val="002219FD"/>
    <w:rsid w:val="00221BAC"/>
    <w:rsid w:val="0023010A"/>
    <w:rsid w:val="00230738"/>
    <w:rsid w:val="00234735"/>
    <w:rsid w:val="00237335"/>
    <w:rsid w:val="00241BCF"/>
    <w:rsid w:val="0024261D"/>
    <w:rsid w:val="00254A1B"/>
    <w:rsid w:val="002564E4"/>
    <w:rsid w:val="00256D15"/>
    <w:rsid w:val="002625EA"/>
    <w:rsid w:val="0026736F"/>
    <w:rsid w:val="00275ED2"/>
    <w:rsid w:val="0027668F"/>
    <w:rsid w:val="00280DB6"/>
    <w:rsid w:val="0028454D"/>
    <w:rsid w:val="00286912"/>
    <w:rsid w:val="00287A2A"/>
    <w:rsid w:val="00291C9E"/>
    <w:rsid w:val="002926D4"/>
    <w:rsid w:val="002965B6"/>
    <w:rsid w:val="002B047D"/>
    <w:rsid w:val="002C07DA"/>
    <w:rsid w:val="002C3CB5"/>
    <w:rsid w:val="002C4512"/>
    <w:rsid w:val="002C4EC4"/>
    <w:rsid w:val="002C7EA9"/>
    <w:rsid w:val="002D7FEE"/>
    <w:rsid w:val="002E3FE1"/>
    <w:rsid w:val="002E653A"/>
    <w:rsid w:val="002F2F9A"/>
    <w:rsid w:val="002F50A1"/>
    <w:rsid w:val="002F703F"/>
    <w:rsid w:val="00304114"/>
    <w:rsid w:val="00304FD2"/>
    <w:rsid w:val="0031115C"/>
    <w:rsid w:val="00312347"/>
    <w:rsid w:val="003125E7"/>
    <w:rsid w:val="003131A3"/>
    <w:rsid w:val="00320AD8"/>
    <w:rsid w:val="00327229"/>
    <w:rsid w:val="003275C9"/>
    <w:rsid w:val="00336A0D"/>
    <w:rsid w:val="00336C11"/>
    <w:rsid w:val="0033700E"/>
    <w:rsid w:val="00342F20"/>
    <w:rsid w:val="00343067"/>
    <w:rsid w:val="00350EC2"/>
    <w:rsid w:val="003540E0"/>
    <w:rsid w:val="003548C2"/>
    <w:rsid w:val="00356F90"/>
    <w:rsid w:val="00363E3E"/>
    <w:rsid w:val="00367E39"/>
    <w:rsid w:val="00372738"/>
    <w:rsid w:val="0037421D"/>
    <w:rsid w:val="00377ECB"/>
    <w:rsid w:val="003809C7"/>
    <w:rsid w:val="003829E0"/>
    <w:rsid w:val="003834D0"/>
    <w:rsid w:val="00385CBE"/>
    <w:rsid w:val="00391FA4"/>
    <w:rsid w:val="00393956"/>
    <w:rsid w:val="003A33F0"/>
    <w:rsid w:val="003B03B2"/>
    <w:rsid w:val="003B6263"/>
    <w:rsid w:val="003B6428"/>
    <w:rsid w:val="003C4B8F"/>
    <w:rsid w:val="003C64A7"/>
    <w:rsid w:val="003C7C96"/>
    <w:rsid w:val="003D17FC"/>
    <w:rsid w:val="003D25E1"/>
    <w:rsid w:val="003D3147"/>
    <w:rsid w:val="003D3FDA"/>
    <w:rsid w:val="003F018D"/>
    <w:rsid w:val="003F5339"/>
    <w:rsid w:val="003F6D48"/>
    <w:rsid w:val="00403CE4"/>
    <w:rsid w:val="00420822"/>
    <w:rsid w:val="0042126E"/>
    <w:rsid w:val="00422765"/>
    <w:rsid w:val="004262B7"/>
    <w:rsid w:val="004323BB"/>
    <w:rsid w:val="00432806"/>
    <w:rsid w:val="00433925"/>
    <w:rsid w:val="00433F0D"/>
    <w:rsid w:val="004344F1"/>
    <w:rsid w:val="004358EE"/>
    <w:rsid w:val="004404C0"/>
    <w:rsid w:val="00440BEE"/>
    <w:rsid w:val="00444170"/>
    <w:rsid w:val="00445A0B"/>
    <w:rsid w:val="00453D84"/>
    <w:rsid w:val="0045458F"/>
    <w:rsid w:val="00455FD4"/>
    <w:rsid w:val="004633B4"/>
    <w:rsid w:val="00475D34"/>
    <w:rsid w:val="00483317"/>
    <w:rsid w:val="004854EE"/>
    <w:rsid w:val="004A4DE4"/>
    <w:rsid w:val="004A5570"/>
    <w:rsid w:val="004A560E"/>
    <w:rsid w:val="004A6760"/>
    <w:rsid w:val="004B3553"/>
    <w:rsid w:val="004B7FA7"/>
    <w:rsid w:val="004C3A63"/>
    <w:rsid w:val="004C4E3F"/>
    <w:rsid w:val="004C50A9"/>
    <w:rsid w:val="004C53F0"/>
    <w:rsid w:val="004E2B03"/>
    <w:rsid w:val="004E430B"/>
    <w:rsid w:val="004E5E8F"/>
    <w:rsid w:val="004F19FC"/>
    <w:rsid w:val="004F3445"/>
    <w:rsid w:val="004F733C"/>
    <w:rsid w:val="00515050"/>
    <w:rsid w:val="0051686D"/>
    <w:rsid w:val="005201CA"/>
    <w:rsid w:val="00521BF0"/>
    <w:rsid w:val="00530E8C"/>
    <w:rsid w:val="00531ACA"/>
    <w:rsid w:val="00531FD2"/>
    <w:rsid w:val="005356EB"/>
    <w:rsid w:val="005442A4"/>
    <w:rsid w:val="00545933"/>
    <w:rsid w:val="0054610B"/>
    <w:rsid w:val="0055339A"/>
    <w:rsid w:val="005549C9"/>
    <w:rsid w:val="00557544"/>
    <w:rsid w:val="005606F6"/>
    <w:rsid w:val="0056114D"/>
    <w:rsid w:val="005614DC"/>
    <w:rsid w:val="00562E81"/>
    <w:rsid w:val="0056398B"/>
    <w:rsid w:val="00565109"/>
    <w:rsid w:val="0057162D"/>
    <w:rsid w:val="00575CDC"/>
    <w:rsid w:val="00577C0A"/>
    <w:rsid w:val="00587875"/>
    <w:rsid w:val="005949F9"/>
    <w:rsid w:val="005A469E"/>
    <w:rsid w:val="005B1E77"/>
    <w:rsid w:val="005B244E"/>
    <w:rsid w:val="005C2C45"/>
    <w:rsid w:val="005C51BA"/>
    <w:rsid w:val="005C5EB6"/>
    <w:rsid w:val="005C608D"/>
    <w:rsid w:val="005D33D1"/>
    <w:rsid w:val="005D3914"/>
    <w:rsid w:val="005D6B2F"/>
    <w:rsid w:val="005E204C"/>
    <w:rsid w:val="005E3896"/>
    <w:rsid w:val="006023B5"/>
    <w:rsid w:val="00607E2B"/>
    <w:rsid w:val="006139D6"/>
    <w:rsid w:val="00614133"/>
    <w:rsid w:val="00615AA6"/>
    <w:rsid w:val="00623CE1"/>
    <w:rsid w:val="00627A15"/>
    <w:rsid w:val="0063062B"/>
    <w:rsid w:val="00636BAD"/>
    <w:rsid w:val="006372E1"/>
    <w:rsid w:val="0066388B"/>
    <w:rsid w:val="00664947"/>
    <w:rsid w:val="00665067"/>
    <w:rsid w:val="00667229"/>
    <w:rsid w:val="00675C15"/>
    <w:rsid w:val="00675C31"/>
    <w:rsid w:val="006769C2"/>
    <w:rsid w:val="00677FCC"/>
    <w:rsid w:val="00680AE4"/>
    <w:rsid w:val="00682BA8"/>
    <w:rsid w:val="00682BE5"/>
    <w:rsid w:val="006843DA"/>
    <w:rsid w:val="00690FED"/>
    <w:rsid w:val="006939A5"/>
    <w:rsid w:val="006A0034"/>
    <w:rsid w:val="006A15A4"/>
    <w:rsid w:val="006A3120"/>
    <w:rsid w:val="006B078E"/>
    <w:rsid w:val="006B0BC5"/>
    <w:rsid w:val="006B3226"/>
    <w:rsid w:val="006B5C6D"/>
    <w:rsid w:val="006B6778"/>
    <w:rsid w:val="006C01CE"/>
    <w:rsid w:val="006C2D39"/>
    <w:rsid w:val="006D2799"/>
    <w:rsid w:val="006E12FC"/>
    <w:rsid w:val="006F1149"/>
    <w:rsid w:val="006F2A56"/>
    <w:rsid w:val="006F3412"/>
    <w:rsid w:val="006F375E"/>
    <w:rsid w:val="006F3A8E"/>
    <w:rsid w:val="006F65DC"/>
    <w:rsid w:val="00703E90"/>
    <w:rsid w:val="0070438D"/>
    <w:rsid w:val="00705E61"/>
    <w:rsid w:val="00712451"/>
    <w:rsid w:val="0071381F"/>
    <w:rsid w:val="00731041"/>
    <w:rsid w:val="00731A2C"/>
    <w:rsid w:val="0073241A"/>
    <w:rsid w:val="00732F08"/>
    <w:rsid w:val="007350E2"/>
    <w:rsid w:val="0074035E"/>
    <w:rsid w:val="0074190C"/>
    <w:rsid w:val="0075068B"/>
    <w:rsid w:val="00753460"/>
    <w:rsid w:val="00756D65"/>
    <w:rsid w:val="00762576"/>
    <w:rsid w:val="00774FE7"/>
    <w:rsid w:val="00777E6C"/>
    <w:rsid w:val="00791060"/>
    <w:rsid w:val="007A1BDE"/>
    <w:rsid w:val="007A3A07"/>
    <w:rsid w:val="007A3E29"/>
    <w:rsid w:val="007B09D5"/>
    <w:rsid w:val="007B3299"/>
    <w:rsid w:val="007B3D18"/>
    <w:rsid w:val="007B5626"/>
    <w:rsid w:val="007B5E37"/>
    <w:rsid w:val="007B61C0"/>
    <w:rsid w:val="007C4DF0"/>
    <w:rsid w:val="007D0C15"/>
    <w:rsid w:val="007D29E5"/>
    <w:rsid w:val="007E13EF"/>
    <w:rsid w:val="007E1FDD"/>
    <w:rsid w:val="007E7497"/>
    <w:rsid w:val="007E7924"/>
    <w:rsid w:val="007F08FF"/>
    <w:rsid w:val="007F1651"/>
    <w:rsid w:val="007F22F6"/>
    <w:rsid w:val="007F68F4"/>
    <w:rsid w:val="00803C99"/>
    <w:rsid w:val="0080570B"/>
    <w:rsid w:val="00811F17"/>
    <w:rsid w:val="008148E1"/>
    <w:rsid w:val="00816F4E"/>
    <w:rsid w:val="00831716"/>
    <w:rsid w:val="008319BF"/>
    <w:rsid w:val="008337EA"/>
    <w:rsid w:val="00845ABC"/>
    <w:rsid w:val="00847B77"/>
    <w:rsid w:val="00850E1C"/>
    <w:rsid w:val="00870339"/>
    <w:rsid w:val="00870944"/>
    <w:rsid w:val="00872B8A"/>
    <w:rsid w:val="00885F56"/>
    <w:rsid w:val="008950FB"/>
    <w:rsid w:val="00896AB4"/>
    <w:rsid w:val="00897849"/>
    <w:rsid w:val="008A071F"/>
    <w:rsid w:val="008A423E"/>
    <w:rsid w:val="008A73CD"/>
    <w:rsid w:val="008B0A61"/>
    <w:rsid w:val="008B7C5C"/>
    <w:rsid w:val="008C2593"/>
    <w:rsid w:val="008D084B"/>
    <w:rsid w:val="008D0E09"/>
    <w:rsid w:val="008E3821"/>
    <w:rsid w:val="008F2153"/>
    <w:rsid w:val="008F301D"/>
    <w:rsid w:val="008F3BF2"/>
    <w:rsid w:val="00914D63"/>
    <w:rsid w:val="00925283"/>
    <w:rsid w:val="0093089E"/>
    <w:rsid w:val="00936520"/>
    <w:rsid w:val="00937A2B"/>
    <w:rsid w:val="00945608"/>
    <w:rsid w:val="00953737"/>
    <w:rsid w:val="0096086B"/>
    <w:rsid w:val="009637F3"/>
    <w:rsid w:val="00972289"/>
    <w:rsid w:val="00974197"/>
    <w:rsid w:val="0097693B"/>
    <w:rsid w:val="00976ECD"/>
    <w:rsid w:val="00981CFB"/>
    <w:rsid w:val="0098437E"/>
    <w:rsid w:val="00991294"/>
    <w:rsid w:val="00993355"/>
    <w:rsid w:val="009A46BF"/>
    <w:rsid w:val="009A4A6D"/>
    <w:rsid w:val="009B04C0"/>
    <w:rsid w:val="009B3338"/>
    <w:rsid w:val="009B74AC"/>
    <w:rsid w:val="009C0B35"/>
    <w:rsid w:val="009C361C"/>
    <w:rsid w:val="009D659F"/>
    <w:rsid w:val="009F35BD"/>
    <w:rsid w:val="009F60DB"/>
    <w:rsid w:val="00A0503B"/>
    <w:rsid w:val="00A06948"/>
    <w:rsid w:val="00A129CA"/>
    <w:rsid w:val="00A13265"/>
    <w:rsid w:val="00A1600E"/>
    <w:rsid w:val="00A20980"/>
    <w:rsid w:val="00A26A02"/>
    <w:rsid w:val="00A31185"/>
    <w:rsid w:val="00A35006"/>
    <w:rsid w:val="00A37C4B"/>
    <w:rsid w:val="00A40654"/>
    <w:rsid w:val="00A506B1"/>
    <w:rsid w:val="00A55C7D"/>
    <w:rsid w:val="00A56E8E"/>
    <w:rsid w:val="00A61885"/>
    <w:rsid w:val="00A64D62"/>
    <w:rsid w:val="00A65EFF"/>
    <w:rsid w:val="00A71136"/>
    <w:rsid w:val="00A74FB6"/>
    <w:rsid w:val="00A75C74"/>
    <w:rsid w:val="00A83C31"/>
    <w:rsid w:val="00A85814"/>
    <w:rsid w:val="00A9423C"/>
    <w:rsid w:val="00A944C9"/>
    <w:rsid w:val="00AA2D8E"/>
    <w:rsid w:val="00AA474C"/>
    <w:rsid w:val="00AB0EAD"/>
    <w:rsid w:val="00AB2572"/>
    <w:rsid w:val="00AB4B10"/>
    <w:rsid w:val="00AB7638"/>
    <w:rsid w:val="00AC19BB"/>
    <w:rsid w:val="00AC6B96"/>
    <w:rsid w:val="00AD2788"/>
    <w:rsid w:val="00AD3C42"/>
    <w:rsid w:val="00AD7E5F"/>
    <w:rsid w:val="00AF36AB"/>
    <w:rsid w:val="00AF5AAD"/>
    <w:rsid w:val="00AF6E67"/>
    <w:rsid w:val="00B00D6C"/>
    <w:rsid w:val="00B01AA1"/>
    <w:rsid w:val="00B05065"/>
    <w:rsid w:val="00B05E2D"/>
    <w:rsid w:val="00B1310F"/>
    <w:rsid w:val="00B174C9"/>
    <w:rsid w:val="00B24089"/>
    <w:rsid w:val="00B30C81"/>
    <w:rsid w:val="00B340A5"/>
    <w:rsid w:val="00B34275"/>
    <w:rsid w:val="00B3474C"/>
    <w:rsid w:val="00B4793B"/>
    <w:rsid w:val="00B54758"/>
    <w:rsid w:val="00B55159"/>
    <w:rsid w:val="00B66740"/>
    <w:rsid w:val="00B6715B"/>
    <w:rsid w:val="00B67CE1"/>
    <w:rsid w:val="00B72111"/>
    <w:rsid w:val="00B842B7"/>
    <w:rsid w:val="00B925E1"/>
    <w:rsid w:val="00B97AC9"/>
    <w:rsid w:val="00BA6B89"/>
    <w:rsid w:val="00BB0F9A"/>
    <w:rsid w:val="00BB7E96"/>
    <w:rsid w:val="00BC2518"/>
    <w:rsid w:val="00BC33C9"/>
    <w:rsid w:val="00BC7506"/>
    <w:rsid w:val="00BE68B6"/>
    <w:rsid w:val="00BF2E11"/>
    <w:rsid w:val="00C06851"/>
    <w:rsid w:val="00C13ED2"/>
    <w:rsid w:val="00C15633"/>
    <w:rsid w:val="00C15799"/>
    <w:rsid w:val="00C176D9"/>
    <w:rsid w:val="00C20F4D"/>
    <w:rsid w:val="00C256E8"/>
    <w:rsid w:val="00C26745"/>
    <w:rsid w:val="00C357AD"/>
    <w:rsid w:val="00C3644A"/>
    <w:rsid w:val="00C543D8"/>
    <w:rsid w:val="00C6069C"/>
    <w:rsid w:val="00C608F6"/>
    <w:rsid w:val="00C63135"/>
    <w:rsid w:val="00C73F61"/>
    <w:rsid w:val="00C75805"/>
    <w:rsid w:val="00C7599A"/>
    <w:rsid w:val="00C75C55"/>
    <w:rsid w:val="00C75FFF"/>
    <w:rsid w:val="00C85119"/>
    <w:rsid w:val="00C950AC"/>
    <w:rsid w:val="00CB4CFC"/>
    <w:rsid w:val="00CC0C97"/>
    <w:rsid w:val="00CC1ED2"/>
    <w:rsid w:val="00CC330E"/>
    <w:rsid w:val="00CC56C6"/>
    <w:rsid w:val="00CD5431"/>
    <w:rsid w:val="00CE6DD9"/>
    <w:rsid w:val="00CF0062"/>
    <w:rsid w:val="00CF07ED"/>
    <w:rsid w:val="00CF2491"/>
    <w:rsid w:val="00CF2CBA"/>
    <w:rsid w:val="00CF3030"/>
    <w:rsid w:val="00CF5DDC"/>
    <w:rsid w:val="00D07832"/>
    <w:rsid w:val="00D106C3"/>
    <w:rsid w:val="00D1252E"/>
    <w:rsid w:val="00D12CE1"/>
    <w:rsid w:val="00D16E29"/>
    <w:rsid w:val="00D2444D"/>
    <w:rsid w:val="00D269E6"/>
    <w:rsid w:val="00D31452"/>
    <w:rsid w:val="00D4119E"/>
    <w:rsid w:val="00D500B1"/>
    <w:rsid w:val="00D51ED4"/>
    <w:rsid w:val="00D5307B"/>
    <w:rsid w:val="00D55222"/>
    <w:rsid w:val="00D560BD"/>
    <w:rsid w:val="00D56F1B"/>
    <w:rsid w:val="00D57772"/>
    <w:rsid w:val="00D651AB"/>
    <w:rsid w:val="00D67631"/>
    <w:rsid w:val="00D72AE3"/>
    <w:rsid w:val="00D73B73"/>
    <w:rsid w:val="00D75A4D"/>
    <w:rsid w:val="00D8478B"/>
    <w:rsid w:val="00D84CEE"/>
    <w:rsid w:val="00D86151"/>
    <w:rsid w:val="00D91215"/>
    <w:rsid w:val="00DA3CC4"/>
    <w:rsid w:val="00DA7595"/>
    <w:rsid w:val="00DB0A68"/>
    <w:rsid w:val="00DB13B0"/>
    <w:rsid w:val="00DB2A76"/>
    <w:rsid w:val="00DB3315"/>
    <w:rsid w:val="00DB4A1C"/>
    <w:rsid w:val="00DC43A3"/>
    <w:rsid w:val="00DC5DE8"/>
    <w:rsid w:val="00DD6919"/>
    <w:rsid w:val="00DD7C09"/>
    <w:rsid w:val="00DE26BD"/>
    <w:rsid w:val="00DE52CC"/>
    <w:rsid w:val="00DE54CF"/>
    <w:rsid w:val="00DE5A62"/>
    <w:rsid w:val="00DF791C"/>
    <w:rsid w:val="00E0124F"/>
    <w:rsid w:val="00E01EFE"/>
    <w:rsid w:val="00E02E0D"/>
    <w:rsid w:val="00E06286"/>
    <w:rsid w:val="00E17376"/>
    <w:rsid w:val="00E23D98"/>
    <w:rsid w:val="00E403B9"/>
    <w:rsid w:val="00E5341E"/>
    <w:rsid w:val="00E545D9"/>
    <w:rsid w:val="00E65FC2"/>
    <w:rsid w:val="00E66B66"/>
    <w:rsid w:val="00E674D3"/>
    <w:rsid w:val="00E70FD0"/>
    <w:rsid w:val="00E74331"/>
    <w:rsid w:val="00E75B4D"/>
    <w:rsid w:val="00E80263"/>
    <w:rsid w:val="00E833C4"/>
    <w:rsid w:val="00E95FF0"/>
    <w:rsid w:val="00EA7027"/>
    <w:rsid w:val="00EB2081"/>
    <w:rsid w:val="00EB342B"/>
    <w:rsid w:val="00EC2480"/>
    <w:rsid w:val="00EC249E"/>
    <w:rsid w:val="00ED0951"/>
    <w:rsid w:val="00ED4BEE"/>
    <w:rsid w:val="00EE3496"/>
    <w:rsid w:val="00EE37E6"/>
    <w:rsid w:val="00EF2406"/>
    <w:rsid w:val="00EF7A41"/>
    <w:rsid w:val="00F00257"/>
    <w:rsid w:val="00F00EFD"/>
    <w:rsid w:val="00F02847"/>
    <w:rsid w:val="00F069B3"/>
    <w:rsid w:val="00F13317"/>
    <w:rsid w:val="00F14896"/>
    <w:rsid w:val="00F2335F"/>
    <w:rsid w:val="00F23B82"/>
    <w:rsid w:val="00F27A79"/>
    <w:rsid w:val="00F302F7"/>
    <w:rsid w:val="00F30CD2"/>
    <w:rsid w:val="00F45552"/>
    <w:rsid w:val="00F47E08"/>
    <w:rsid w:val="00F50819"/>
    <w:rsid w:val="00F5332C"/>
    <w:rsid w:val="00F55E0A"/>
    <w:rsid w:val="00F56339"/>
    <w:rsid w:val="00F57DC7"/>
    <w:rsid w:val="00F626B7"/>
    <w:rsid w:val="00F650EB"/>
    <w:rsid w:val="00F725D8"/>
    <w:rsid w:val="00F7562A"/>
    <w:rsid w:val="00F84067"/>
    <w:rsid w:val="00F871F5"/>
    <w:rsid w:val="00FB0E9B"/>
    <w:rsid w:val="00FB7F42"/>
    <w:rsid w:val="00FC156A"/>
    <w:rsid w:val="00FC7A38"/>
    <w:rsid w:val="00FD7589"/>
    <w:rsid w:val="00FE1A76"/>
    <w:rsid w:val="00FE3DE5"/>
    <w:rsid w:val="00FF7096"/>
    <w:rsid w:val="00FF72BB"/>
    <w:rsid w:val="00FF7960"/>
    <w:rsid w:val="17BE2648"/>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6BA785"/>
  <w15:docId w15:val="{4527F58E-61FD-449C-9F76-943502B3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uiPriority w:val="9"/>
    <w:qFormat/>
    <w:rsid w:val="00753460"/>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basedOn w:val="DefaultParagraphFont"/>
    <w:unhideWhenUsed/>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customStyle="1" w:styleId="Heading1Char">
    <w:name w:val="Heading 1 Char"/>
    <w:basedOn w:val="DefaultParagraphFont"/>
    <w:link w:val="Heading1"/>
    <w:uiPriority w:val="9"/>
    <w:rsid w:val="00753460"/>
    <w:rPr>
      <w:rFonts w:eastAsia="BatangChe"/>
      <w:b/>
      <w:bCs/>
      <w:sz w:val="24"/>
      <w:szCs w:val="24"/>
      <w:u w:val="single"/>
    </w:rPr>
  </w:style>
  <w:style w:type="paragraph" w:customStyle="1" w:styleId="TG-FWSMainbody1">
    <w:name w:val="TG-FWS_Mainbody_1"/>
    <w:basedOn w:val="Normal"/>
    <w:qFormat/>
    <w:rsid w:val="009B04C0"/>
    <w:pPr>
      <w:widowControl w:val="0"/>
      <w:tabs>
        <w:tab w:val="left" w:pos="1134"/>
        <w:tab w:val="left" w:pos="1871"/>
        <w:tab w:val="left" w:pos="2268"/>
      </w:tabs>
      <w:overflowPunct w:val="0"/>
      <w:autoSpaceDE w:val="0"/>
      <w:autoSpaceDN w:val="0"/>
      <w:adjustRightInd w:val="0"/>
      <w:spacing w:before="120"/>
      <w:jc w:val="both"/>
      <w:textAlignment w:val="baseline"/>
    </w:pPr>
    <w:rPr>
      <w:rFonts w:eastAsiaTheme="minorEastAsia"/>
      <w:szCs w:val="20"/>
      <w:lang w:val="en-GB"/>
    </w:rPr>
  </w:style>
  <w:style w:type="numbering" w:customStyle="1" w:styleId="4">
    <w:name w:val="スタイル4"/>
    <w:uiPriority w:val="99"/>
    <w:rsid w:val="009B04C0"/>
    <w:pPr>
      <w:numPr>
        <w:numId w:val="23"/>
      </w:numPr>
    </w:pPr>
  </w:style>
  <w:style w:type="paragraph" w:customStyle="1" w:styleId="Line">
    <w:name w:val="Line"/>
    <w:basedOn w:val="Normal"/>
    <w:next w:val="Normal"/>
    <w:rsid w:val="000F4520"/>
    <w:pPr>
      <w:pBdr>
        <w:top w:val="single" w:sz="6" w:space="1" w:color="auto"/>
      </w:pBdr>
      <w:overflowPunct w:val="0"/>
      <w:autoSpaceDE w:val="0"/>
      <w:autoSpaceDN w:val="0"/>
      <w:adjustRightInd w:val="0"/>
      <w:spacing w:before="240"/>
      <w:ind w:left="3997" w:right="3997"/>
      <w:jc w:val="center"/>
      <w:textAlignment w:val="baseline"/>
    </w:pPr>
    <w:rPr>
      <w:rFonts w:eastAsia="MS Mincho"/>
      <w:sz w:val="20"/>
      <w:szCs w:val="20"/>
      <w:lang w:val="en-GB"/>
    </w:rPr>
  </w:style>
  <w:style w:type="paragraph" w:styleId="Revision">
    <w:name w:val="Revision"/>
    <w:hidden/>
    <w:uiPriority w:val="99"/>
    <w:semiHidden/>
    <w:rsid w:val="00F30CD2"/>
    <w:rPr>
      <w:rFonts w:eastAsia="BatangChe"/>
      <w:sz w:val="24"/>
      <w:szCs w:val="24"/>
    </w:rPr>
  </w:style>
  <w:style w:type="character" w:styleId="CommentReference">
    <w:name w:val="annotation reference"/>
    <w:basedOn w:val="DefaultParagraphFont"/>
    <w:rsid w:val="00753460"/>
    <w:rPr>
      <w:sz w:val="18"/>
      <w:szCs w:val="18"/>
    </w:rPr>
  </w:style>
  <w:style w:type="paragraph" w:styleId="CommentText">
    <w:name w:val="annotation text"/>
    <w:basedOn w:val="Normal"/>
    <w:link w:val="CommentTextChar"/>
    <w:unhideWhenUsed/>
    <w:rsid w:val="001455A2"/>
  </w:style>
  <w:style w:type="character" w:customStyle="1" w:styleId="CommentTextChar">
    <w:name w:val="Comment Text Char"/>
    <w:basedOn w:val="DefaultParagraphFont"/>
    <w:link w:val="CommentText"/>
    <w:rsid w:val="001455A2"/>
    <w:rPr>
      <w:rFonts w:eastAsia="BatangChe"/>
      <w:sz w:val="24"/>
      <w:szCs w:val="24"/>
    </w:rPr>
  </w:style>
  <w:style w:type="paragraph" w:styleId="CommentSubject">
    <w:name w:val="annotation subject"/>
    <w:basedOn w:val="CommentText"/>
    <w:next w:val="CommentText"/>
    <w:link w:val="CommentSubjectChar"/>
    <w:semiHidden/>
    <w:unhideWhenUsed/>
    <w:rsid w:val="001455A2"/>
    <w:rPr>
      <w:b/>
      <w:bCs/>
    </w:rPr>
  </w:style>
  <w:style w:type="character" w:customStyle="1" w:styleId="CommentSubjectChar">
    <w:name w:val="Comment Subject Char"/>
    <w:basedOn w:val="CommentTextChar"/>
    <w:link w:val="CommentSubject"/>
    <w:semiHidden/>
    <w:rsid w:val="001455A2"/>
    <w:rPr>
      <w:rFonts w:eastAsia="BatangChe"/>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eg"/><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chart" Target="charts/chart3.xm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1.xm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5.png"/><Relationship Id="rId25" Type="http://schemas.openxmlformats.org/officeDocument/2006/relationships/image" Target="media/image11.png"/><Relationship Id="rId33" Type="http://schemas.openxmlformats.org/officeDocument/2006/relationships/oleObject" Target="embeddings/Microsoft_Visio_2003-2010_Drawing.vsd"/><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oter" Target="footer2.xml"/><Relationship Id="rId20" Type="http://schemas.openxmlformats.org/officeDocument/2006/relationships/image" Target="media/image6.emf"/><Relationship Id="rId41" Type="http://schemas.openxmlformats.org/officeDocument/2006/relationships/image" Target="media/image23.png"/><Relationship Id="rId54" Type="http://schemas.openxmlformats.org/officeDocument/2006/relationships/image" Target="media/image3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2.xml"/><Relationship Id="rId49" Type="http://schemas.openxmlformats.org/officeDocument/2006/relationships/image" Target="media/image31.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Initial%20Documents%20of%20AWG-28\AWG-28%20Documen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10437\Desktop\wav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10437\Desktop\wav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10437\Desktop\wav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477875192899681E-2"/>
          <c:y val="0.10564512447153999"/>
          <c:w val="0.92274337610317658"/>
          <c:h val="0.88646259766427538"/>
        </c:manualLayout>
      </c:layout>
      <c:lineChart>
        <c:grouping val="standard"/>
        <c:varyColors val="0"/>
        <c:ser>
          <c:idx val="0"/>
          <c:order val="0"/>
          <c:tx>
            <c:v>Gradient:40%</c:v>
          </c:tx>
          <c:spPr>
            <a:ln w="3175" cap="rnd">
              <a:solidFill>
                <a:schemeClr val="accent1"/>
              </a:solidFill>
              <a:round/>
            </a:ln>
            <a:effectLst/>
          </c:spPr>
          <c:marker>
            <c:symbol val="none"/>
          </c:marker>
          <c:val>
            <c:numRef>
              <c:f>Sheet1!$M$3:$M$136</c:f>
              <c:numCache>
                <c:formatCode>General</c:formatCode>
                <c:ptCount val="134"/>
                <c:pt idx="0">
                  <c:v>0</c:v>
                </c:pt>
                <c:pt idx="1">
                  <c:v>0</c:v>
                </c:pt>
                <c:pt idx="2">
                  <c:v>0</c:v>
                </c:pt>
                <c:pt idx="3">
                  <c:v>0</c:v>
                </c:pt>
                <c:pt idx="4">
                  <c:v>0</c:v>
                </c:pt>
                <c:pt idx="5">
                  <c:v>0</c:v>
                </c:pt>
                <c:pt idx="6">
                  <c:v>0</c:v>
                </c:pt>
                <c:pt idx="7">
                  <c:v>0</c:v>
                </c:pt>
                <c:pt idx="8">
                  <c:v>0</c:v>
                </c:pt>
                <c:pt idx="9">
                  <c:v>0</c:v>
                </c:pt>
                <c:pt idx="10">
                  <c:v>0</c:v>
                </c:pt>
                <c:pt idx="11">
                  <c:v>0</c:v>
                </c:pt>
                <c:pt idx="12">
                  <c:v>0</c:v>
                </c:pt>
                <c:pt idx="13">
                  <c:v>5.3392609344199427E-13</c:v>
                </c:pt>
                <c:pt idx="14">
                  <c:v>-1775</c:v>
                </c:pt>
                <c:pt idx="15">
                  <c:v>-1.0643416595117194E-11</c:v>
                </c:pt>
                <c:pt idx="16">
                  <c:v>6909</c:v>
                </c:pt>
                <c:pt idx="17">
                  <c:v>7.2549851868296267E-11</c:v>
                </c:pt>
                <c:pt idx="18">
                  <c:v>-14845</c:v>
                </c:pt>
                <c:pt idx="19">
                  <c:v>-2.1616069123455567E-10</c:v>
                </c:pt>
                <c:pt idx="20">
                  <c:v>24724</c:v>
                </c:pt>
                <c:pt idx="21">
                  <c:v>4.5667430405814391E-10</c:v>
                </c:pt>
                <c:pt idx="22">
                  <c:v>-35473</c:v>
                </c:pt>
                <c:pt idx="23">
                  <c:v>-1.0799324040274352E-9</c:v>
                </c:pt>
                <c:pt idx="24">
                  <c:v>45930</c:v>
                </c:pt>
                <c:pt idx="25">
                  <c:v>4.7196460390037942E-10</c:v>
                </c:pt>
                <c:pt idx="26">
                  <c:v>-54960</c:v>
                </c:pt>
                <c:pt idx="27">
                  <c:v>-2.0397376580740673E-9</c:v>
                </c:pt>
                <c:pt idx="28">
                  <c:v>61586</c:v>
                </c:pt>
                <c:pt idx="29">
                  <c:v>2.1873021623097788E-10</c:v>
                </c:pt>
                <c:pt idx="30">
                  <c:v>-65088</c:v>
                </c:pt>
                <c:pt idx="31">
                  <c:v>-1.8947540850753133E-9</c:v>
                </c:pt>
                <c:pt idx="32">
                  <c:v>65535</c:v>
                </c:pt>
                <c:pt idx="33">
                  <c:v>1.7020720461313407E-9</c:v>
                </c:pt>
                <c:pt idx="34">
                  <c:v>-65535</c:v>
                </c:pt>
                <c:pt idx="35">
                  <c:v>-1.5093900071873681E-9</c:v>
                </c:pt>
                <c:pt idx="36">
                  <c:v>65535</c:v>
                </c:pt>
                <c:pt idx="37">
                  <c:v>-5.4590875927813115E-10</c:v>
                </c:pt>
                <c:pt idx="38">
                  <c:v>-65535</c:v>
                </c:pt>
                <c:pt idx="39">
                  <c:v>-1.1240259292994229E-9</c:v>
                </c:pt>
                <c:pt idx="40">
                  <c:v>65535</c:v>
                </c:pt>
                <c:pt idx="41">
                  <c:v>9.3134389035545023E-10</c:v>
                </c:pt>
                <c:pt idx="42">
                  <c:v>-65535</c:v>
                </c:pt>
                <c:pt idx="43">
                  <c:v>-2.6012785789330042E-9</c:v>
                </c:pt>
                <c:pt idx="44">
                  <c:v>65535</c:v>
                </c:pt>
                <c:pt idx="45">
                  <c:v>2.4085965399890316E-9</c:v>
                </c:pt>
                <c:pt idx="46">
                  <c:v>-65535</c:v>
                </c:pt>
                <c:pt idx="47">
                  <c:v>-2.215914501045059E-9</c:v>
                </c:pt>
                <c:pt idx="48">
                  <c:v>65535</c:v>
                </c:pt>
                <c:pt idx="49">
                  <c:v>2.0232324621010864E-9</c:v>
                </c:pt>
                <c:pt idx="50">
                  <c:v>-65535</c:v>
                </c:pt>
                <c:pt idx="51">
                  <c:v>-1.8305504231571137E-9</c:v>
                </c:pt>
                <c:pt idx="52">
                  <c:v>65535</c:v>
                </c:pt>
                <c:pt idx="53">
                  <c:v>5.3631018392561944E-9</c:v>
                </c:pt>
                <c:pt idx="54">
                  <c:v>-65535</c:v>
                </c:pt>
                <c:pt idx="55">
                  <c:v>-1.4451863452691685E-9</c:v>
                </c:pt>
                <c:pt idx="56">
                  <c:v>65535</c:v>
                </c:pt>
                <c:pt idx="57">
                  <c:v>1.2525043063251959E-9</c:v>
                </c:pt>
                <c:pt idx="58">
                  <c:v>-65535</c:v>
                </c:pt>
                <c:pt idx="59">
                  <c:v>-4.7850557224242765E-9</c:v>
                </c:pt>
                <c:pt idx="60">
                  <c:v>65535</c:v>
                </c:pt>
                <c:pt idx="61">
                  <c:v>4.5923736834803039E-9</c:v>
                </c:pt>
                <c:pt idx="62">
                  <c:v>-65535</c:v>
                </c:pt>
                <c:pt idx="63">
                  <c:v>-4.3996916445363313E-9</c:v>
                </c:pt>
                <c:pt idx="64">
                  <c:v>65535</c:v>
                </c:pt>
                <c:pt idx="65">
                  <c:v>4.2070096055923586E-9</c:v>
                </c:pt>
                <c:pt idx="66">
                  <c:v>-65088</c:v>
                </c:pt>
                <c:pt idx="67">
                  <c:v>-3.9056004524223864E-9</c:v>
                </c:pt>
                <c:pt idx="68">
                  <c:v>61586</c:v>
                </c:pt>
                <c:pt idx="69">
                  <c:v>3.4187501443076057E-9</c:v>
                </c:pt>
                <c:pt idx="70">
                  <c:v>-54960</c:v>
                </c:pt>
                <c:pt idx="71">
                  <c:v>-5.6883229279224706E-9</c:v>
                </c:pt>
                <c:pt idx="72">
                  <c:v>45930</c:v>
                </c:pt>
                <c:pt idx="73">
                  <c:v>2.1398959677799631E-9</c:v>
                </c:pt>
                <c:pt idx="74">
                  <c:v>-35473</c:v>
                </c:pt>
                <c:pt idx="75">
                  <c:v>-1.4878932706133968E-9</c:v>
                </c:pt>
                <c:pt idx="76">
                  <c:v>24724</c:v>
                </c:pt>
                <c:pt idx="77">
                  <c:v>2.0271066905131266E-9</c:v>
                </c:pt>
                <c:pt idx="78">
                  <c:v>-14845</c:v>
                </c:pt>
                <c:pt idx="79">
                  <c:v>-1.6634550426561714E-9</c:v>
                </c:pt>
                <c:pt idx="80">
                  <c:v>6909</c:v>
                </c:pt>
                <c:pt idx="81">
                  <c:v>3.8509524486352725E-10</c:v>
                </c:pt>
                <c:pt idx="82">
                  <c:v>-1775</c:v>
                </c:pt>
                <c:pt idx="83">
                  <c:v>-1.6866917693265926E-11</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numCache>
            </c:numRef>
          </c:val>
          <c:smooth val="0"/>
          <c:extLst>
            <c:ext xmlns:c16="http://schemas.microsoft.com/office/drawing/2014/chart" uri="{C3380CC4-5D6E-409C-BE32-E72D297353CC}">
              <c16:uniqueId val="{00000000-F0C5-4D7D-8B95-4606A16B21DE}"/>
            </c:ext>
          </c:extLst>
        </c:ser>
        <c:ser>
          <c:idx val="1"/>
          <c:order val="1"/>
          <c:tx>
            <c:v>Gradient:80%</c:v>
          </c:tx>
          <c:spPr>
            <a:ln w="3175" cap="rnd">
              <a:solidFill>
                <a:srgbClr val="FF0000"/>
              </a:solidFill>
              <a:round/>
            </a:ln>
            <a:effectLst/>
          </c:spPr>
          <c:marker>
            <c:symbol val="none"/>
          </c:marker>
          <c:val>
            <c:numRef>
              <c:f>Sheet1!$I$3:$I$136</c:f>
              <c:numCache>
                <c:formatCode>General</c:formatCode>
                <c:ptCount val="134"/>
                <c:pt idx="0">
                  <c:v>0</c:v>
                </c:pt>
                <c:pt idx="1">
                  <c:v>1.3378013974385539E-13</c:v>
                </c:pt>
                <c:pt idx="2">
                  <c:v>-447</c:v>
                </c:pt>
                <c:pt idx="3">
                  <c:v>-2.7033038351234606E-12</c:v>
                </c:pt>
                <c:pt idx="4">
                  <c:v>1775</c:v>
                </c:pt>
                <c:pt idx="5">
                  <c:v>1.8934996799668813E-11</c:v>
                </c:pt>
                <c:pt idx="6">
                  <c:v>-3949</c:v>
                </c:pt>
                <c:pt idx="7">
                  <c:v>-5.8833636747135376E-11</c:v>
                </c:pt>
                <c:pt idx="8">
                  <c:v>6909</c:v>
                </c:pt>
                <c:pt idx="9">
                  <c:v>1.3155476924833764E-10</c:v>
                </c:pt>
                <c:pt idx="10">
                  <c:v>-10575</c:v>
                </c:pt>
                <c:pt idx="11">
                  <c:v>-3.3450357794003599E-10</c:v>
                </c:pt>
                <c:pt idx="12">
                  <c:v>14845</c:v>
                </c:pt>
                <c:pt idx="13">
                  <c:v>1.5988510905853848E-10</c:v>
                </c:pt>
                <c:pt idx="14">
                  <c:v>-19605</c:v>
                </c:pt>
                <c:pt idx="15">
                  <c:v>-7.6988562920654591E-10</c:v>
                </c:pt>
                <c:pt idx="16">
                  <c:v>24724</c:v>
                </c:pt>
                <c:pt idx="17">
                  <c:v>9.3907166548098941E-11</c:v>
                </c:pt>
                <c:pt idx="18">
                  <c:v>-30062</c:v>
                </c:pt>
                <c:pt idx="19">
                  <c:v>-9.4739149858469318E-10</c:v>
                </c:pt>
                <c:pt idx="20">
                  <c:v>35473</c:v>
                </c:pt>
                <c:pt idx="21">
                  <c:v>9.9111576031766374E-10</c:v>
                </c:pt>
                <c:pt idx="22">
                  <c:v>-40811</c:v>
                </c:pt>
                <c:pt idx="23">
                  <c:v>-9.9974200109837624E-10</c:v>
                </c:pt>
                <c:pt idx="24">
                  <c:v>45930</c:v>
                </c:pt>
                <c:pt idx="25">
                  <c:v>-4.0286542038556888E-10</c:v>
                </c:pt>
                <c:pt idx="26">
                  <c:v>-50690</c:v>
                </c:pt>
                <c:pt idx="27">
                  <c:v>-9.0721335934025593E-10</c:v>
                </c:pt>
                <c:pt idx="28">
                  <c:v>54960</c:v>
                </c:pt>
                <c:pt idx="29">
                  <c:v>8.0827319392639402E-10</c:v>
                </c:pt>
                <c:pt idx="30">
                  <c:v>-58626</c:v>
                </c:pt>
                <c:pt idx="31">
                  <c:v>-2.3894769081130376E-9</c:v>
                </c:pt>
                <c:pt idx="32">
                  <c:v>61586</c:v>
                </c:pt>
                <c:pt idx="33">
                  <c:v>2.307158736519592E-9</c:v>
                </c:pt>
                <c:pt idx="34">
                  <c:v>-63760</c:v>
                </c:pt>
                <c:pt idx="35">
                  <c:v>-2.1820003750887274E-9</c:v>
                </c:pt>
                <c:pt idx="36">
                  <c:v>65088</c:v>
                </c:pt>
                <c:pt idx="37">
                  <c:v>2.0197747366756599E-9</c:v>
                </c:pt>
                <c:pt idx="38">
                  <c:v>-65535</c:v>
                </c:pt>
                <c:pt idx="39">
                  <c:v>-1.8305504231571137E-9</c:v>
                </c:pt>
                <c:pt idx="40">
                  <c:v>65535</c:v>
                </c:pt>
                <c:pt idx="41">
                  <c:v>5.3631018392561944E-9</c:v>
                </c:pt>
                <c:pt idx="42">
                  <c:v>-65535</c:v>
                </c:pt>
                <c:pt idx="43">
                  <c:v>-1.4451863452691685E-9</c:v>
                </c:pt>
                <c:pt idx="44">
                  <c:v>65535</c:v>
                </c:pt>
                <c:pt idx="45">
                  <c:v>1.2525043063251959E-9</c:v>
                </c:pt>
                <c:pt idx="46">
                  <c:v>-65535</c:v>
                </c:pt>
                <c:pt idx="47">
                  <c:v>-4.7850557224242765E-9</c:v>
                </c:pt>
                <c:pt idx="48">
                  <c:v>65535</c:v>
                </c:pt>
                <c:pt idx="49">
                  <c:v>4.5923736834803039E-9</c:v>
                </c:pt>
                <c:pt idx="50">
                  <c:v>-65535</c:v>
                </c:pt>
                <c:pt idx="51">
                  <c:v>-4.3996916445363313E-9</c:v>
                </c:pt>
                <c:pt idx="52">
                  <c:v>65535</c:v>
                </c:pt>
                <c:pt idx="53">
                  <c:v>4.2070096055923586E-9</c:v>
                </c:pt>
                <c:pt idx="54">
                  <c:v>-65535</c:v>
                </c:pt>
                <c:pt idx="55">
                  <c:v>-4.014327566648386E-9</c:v>
                </c:pt>
                <c:pt idx="56">
                  <c:v>65535</c:v>
                </c:pt>
                <c:pt idx="57">
                  <c:v>3.8216455277044134E-9</c:v>
                </c:pt>
                <c:pt idx="58">
                  <c:v>-65535</c:v>
                </c:pt>
                <c:pt idx="59">
                  <c:v>-7.3416285443573051E-9</c:v>
                </c:pt>
                <c:pt idx="60">
                  <c:v>65088</c:v>
                </c:pt>
                <c:pt idx="61">
                  <c:v>3.3836898530488491E-9</c:v>
                </c:pt>
                <c:pt idx="62">
                  <c:v>-63760</c:v>
                </c:pt>
                <c:pt idx="63">
                  <c:v>-3.1069955446329581E-9</c:v>
                </c:pt>
                <c:pt idx="64">
                  <c:v>61586</c:v>
                </c:pt>
                <c:pt idx="65">
                  <c:v>6.2244221199795821E-9</c:v>
                </c:pt>
                <c:pt idx="66">
                  <c:v>-58626</c:v>
                </c:pt>
                <c:pt idx="67">
                  <c:v>-8.9464780662950119E-9</c:v>
                </c:pt>
                <c:pt idx="68">
                  <c:v>54960</c:v>
                </c:pt>
                <c:pt idx="69">
                  <c:v>5.1580723934695899E-9</c:v>
                </c:pt>
                <c:pt idx="70">
                  <c:v>-50690</c:v>
                </c:pt>
                <c:pt idx="71">
                  <c:v>-1.824909933779463E-9</c:v>
                </c:pt>
                <c:pt idx="72">
                  <c:v>45930</c:v>
                </c:pt>
                <c:pt idx="73">
                  <c:v>3.9776818782115073E-9</c:v>
                </c:pt>
                <c:pt idx="74">
                  <c:v>-40811</c:v>
                </c:pt>
                <c:pt idx="75">
                  <c:v>-5.5539578720570013E-9</c:v>
                </c:pt>
                <c:pt idx="76">
                  <c:v>35473</c:v>
                </c:pt>
                <c:pt idx="77">
                  <c:v>2.8100721749524382E-9</c:v>
                </c:pt>
                <c:pt idx="78">
                  <c:v>-30062</c:v>
                </c:pt>
                <c:pt idx="79">
                  <c:v>-3.8230494605554638E-9</c:v>
                </c:pt>
                <c:pt idx="80">
                  <c:v>24724</c:v>
                </c:pt>
                <c:pt idx="81">
                  <c:v>1.7675031698666244E-9</c:v>
                </c:pt>
                <c:pt idx="82">
                  <c:v>-19605</c:v>
                </c:pt>
                <c:pt idx="83">
                  <c:v>-3.4503287336604127E-10</c:v>
                </c:pt>
                <c:pt idx="84">
                  <c:v>14845</c:v>
                </c:pt>
                <c:pt idx="85">
                  <c:v>9.3538393317830343E-10</c:v>
                </c:pt>
                <c:pt idx="86">
                  <c:v>-10575</c:v>
                </c:pt>
                <c:pt idx="87">
                  <c:v>-1.1076081002890648E-9</c:v>
                </c:pt>
                <c:pt idx="88">
                  <c:v>6909</c:v>
                </c:pt>
                <c:pt idx="89">
                  <c:v>3.6346569764339476E-10</c:v>
                </c:pt>
                <c:pt idx="90">
                  <c:v>-3949</c:v>
                </c:pt>
                <c:pt idx="91">
                  <c:v>-3.3677254995118089E-10</c:v>
                </c:pt>
                <c:pt idx="92">
                  <c:v>1775</c:v>
                </c:pt>
                <c:pt idx="93">
                  <c:v>1.7645008620458674E-10</c:v>
                </c:pt>
                <c:pt idx="94">
                  <c:v>-447</c:v>
                </c:pt>
                <c:pt idx="95">
                  <c:v>-2.7461539986450845E-13</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numCache>
            </c:numRef>
          </c:val>
          <c:smooth val="0"/>
          <c:extLst>
            <c:ext xmlns:c16="http://schemas.microsoft.com/office/drawing/2014/chart" uri="{C3380CC4-5D6E-409C-BE32-E72D297353CC}">
              <c16:uniqueId val="{00000001-F0C5-4D7D-8B95-4606A16B21DE}"/>
            </c:ext>
          </c:extLst>
        </c:ser>
        <c:dLbls>
          <c:showLegendKey val="0"/>
          <c:showVal val="0"/>
          <c:showCatName val="0"/>
          <c:showSerName val="0"/>
          <c:showPercent val="0"/>
          <c:showBubbleSize val="0"/>
        </c:dLbls>
        <c:smooth val="0"/>
        <c:axId val="1711371919"/>
        <c:axId val="1711374799"/>
      </c:lineChart>
      <c:catAx>
        <c:axId val="1711371919"/>
        <c:scaling>
          <c:orientation val="minMax"/>
        </c:scaling>
        <c:delete val="1"/>
        <c:axPos val="b"/>
        <c:majorTickMark val="none"/>
        <c:minorTickMark val="none"/>
        <c:tickLblPos val="nextTo"/>
        <c:crossAx val="1711374799"/>
        <c:crosses val="autoZero"/>
        <c:auto val="1"/>
        <c:lblAlgn val="ctr"/>
        <c:lblOffset val="100"/>
        <c:noMultiLvlLbl val="0"/>
      </c:catAx>
      <c:valAx>
        <c:axId val="171137479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371919"/>
        <c:crosses val="autoZero"/>
        <c:crossBetween val="between"/>
      </c:valAx>
      <c:spPr>
        <a:noFill/>
        <a:ln w="6350">
          <a:solidFill>
            <a:schemeClr val="tx1"/>
          </a:solidFill>
        </a:ln>
        <a:effectLst/>
      </c:spPr>
    </c:plotArea>
    <c:legend>
      <c:legendPos val="r"/>
      <c:layout>
        <c:manualLayout>
          <c:xMode val="edge"/>
          <c:yMode val="edge"/>
          <c:x val="0.62382674208286026"/>
          <c:y val="0.36746847502199065"/>
          <c:w val="0.32231190170704987"/>
          <c:h val="0.14699664281431385"/>
        </c:manualLayout>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994094488188975E-2"/>
          <c:y val="8.8223391339538638E-3"/>
          <c:w val="0.92133917931567177"/>
          <c:h val="0.91114885426857051"/>
        </c:manualLayout>
      </c:layout>
      <c:lineChart>
        <c:grouping val="standard"/>
        <c:varyColors val="0"/>
        <c:ser>
          <c:idx val="0"/>
          <c:order val="0"/>
          <c:tx>
            <c:v>Gradient:40%</c:v>
          </c:tx>
          <c:spPr>
            <a:ln w="3175" cap="rnd">
              <a:solidFill>
                <a:schemeClr val="accent1"/>
              </a:solidFill>
              <a:round/>
            </a:ln>
            <a:effectLst/>
          </c:spPr>
          <c:marker>
            <c:symbol val="none"/>
          </c:marker>
          <c:val>
            <c:numRef>
              <c:f>Sheet1!$K$3:$K$136</c:f>
              <c:numCache>
                <c:formatCode>General</c:formatCode>
                <c:ptCount val="134"/>
                <c:pt idx="0">
                  <c:v>0</c:v>
                </c:pt>
                <c:pt idx="1">
                  <c:v>0</c:v>
                </c:pt>
                <c:pt idx="2">
                  <c:v>0</c:v>
                </c:pt>
                <c:pt idx="3">
                  <c:v>0</c:v>
                </c:pt>
                <c:pt idx="4">
                  <c:v>0</c:v>
                </c:pt>
                <c:pt idx="5">
                  <c:v>0</c:v>
                </c:pt>
                <c:pt idx="6">
                  <c:v>0</c:v>
                </c:pt>
                <c:pt idx="7">
                  <c:v>0</c:v>
                </c:pt>
                <c:pt idx="8">
                  <c:v>0</c:v>
                </c:pt>
                <c:pt idx="9">
                  <c:v>0</c:v>
                </c:pt>
                <c:pt idx="10">
                  <c:v>0</c:v>
                </c:pt>
                <c:pt idx="11">
                  <c:v>0</c:v>
                </c:pt>
                <c:pt idx="12">
                  <c:v>0</c:v>
                </c:pt>
                <c:pt idx="13">
                  <c:v>447</c:v>
                </c:pt>
                <c:pt idx="14">
                  <c:v>1775</c:v>
                </c:pt>
                <c:pt idx="15">
                  <c:v>3949</c:v>
                </c:pt>
                <c:pt idx="16">
                  <c:v>6909</c:v>
                </c:pt>
                <c:pt idx="17">
                  <c:v>10575</c:v>
                </c:pt>
                <c:pt idx="18">
                  <c:v>14845</c:v>
                </c:pt>
                <c:pt idx="19">
                  <c:v>19605</c:v>
                </c:pt>
                <c:pt idx="20">
                  <c:v>24724</c:v>
                </c:pt>
                <c:pt idx="21">
                  <c:v>30062</c:v>
                </c:pt>
                <c:pt idx="22">
                  <c:v>35473</c:v>
                </c:pt>
                <c:pt idx="23">
                  <c:v>40811</c:v>
                </c:pt>
                <c:pt idx="24">
                  <c:v>45930</c:v>
                </c:pt>
                <c:pt idx="25">
                  <c:v>50690</c:v>
                </c:pt>
                <c:pt idx="26">
                  <c:v>54960</c:v>
                </c:pt>
                <c:pt idx="27">
                  <c:v>58626</c:v>
                </c:pt>
                <c:pt idx="28">
                  <c:v>61586</c:v>
                </c:pt>
                <c:pt idx="29">
                  <c:v>63760</c:v>
                </c:pt>
                <c:pt idx="30">
                  <c:v>65088</c:v>
                </c:pt>
                <c:pt idx="31">
                  <c:v>65535</c:v>
                </c:pt>
                <c:pt idx="32">
                  <c:v>65535</c:v>
                </c:pt>
                <c:pt idx="33">
                  <c:v>65535</c:v>
                </c:pt>
                <c:pt idx="34">
                  <c:v>65535</c:v>
                </c:pt>
                <c:pt idx="35">
                  <c:v>65535</c:v>
                </c:pt>
                <c:pt idx="36">
                  <c:v>65535</c:v>
                </c:pt>
                <c:pt idx="37">
                  <c:v>65535</c:v>
                </c:pt>
                <c:pt idx="38">
                  <c:v>65535</c:v>
                </c:pt>
                <c:pt idx="39">
                  <c:v>65535</c:v>
                </c:pt>
                <c:pt idx="40">
                  <c:v>65535</c:v>
                </c:pt>
                <c:pt idx="41">
                  <c:v>65535</c:v>
                </c:pt>
                <c:pt idx="42">
                  <c:v>65535</c:v>
                </c:pt>
                <c:pt idx="43">
                  <c:v>65535</c:v>
                </c:pt>
                <c:pt idx="44">
                  <c:v>65535</c:v>
                </c:pt>
                <c:pt idx="45">
                  <c:v>65535</c:v>
                </c:pt>
                <c:pt idx="46">
                  <c:v>65535</c:v>
                </c:pt>
                <c:pt idx="47">
                  <c:v>65535</c:v>
                </c:pt>
                <c:pt idx="48">
                  <c:v>65535</c:v>
                </c:pt>
                <c:pt idx="49">
                  <c:v>65535</c:v>
                </c:pt>
                <c:pt idx="50">
                  <c:v>65535</c:v>
                </c:pt>
                <c:pt idx="51">
                  <c:v>65535</c:v>
                </c:pt>
                <c:pt idx="52">
                  <c:v>65535</c:v>
                </c:pt>
                <c:pt idx="53">
                  <c:v>65535</c:v>
                </c:pt>
                <c:pt idx="54">
                  <c:v>65535</c:v>
                </c:pt>
                <c:pt idx="55">
                  <c:v>65535</c:v>
                </c:pt>
                <c:pt idx="56">
                  <c:v>65535</c:v>
                </c:pt>
                <c:pt idx="57">
                  <c:v>65535</c:v>
                </c:pt>
                <c:pt idx="58">
                  <c:v>65535</c:v>
                </c:pt>
                <c:pt idx="59">
                  <c:v>65535</c:v>
                </c:pt>
                <c:pt idx="60">
                  <c:v>65535</c:v>
                </c:pt>
                <c:pt idx="61">
                  <c:v>65535</c:v>
                </c:pt>
                <c:pt idx="62">
                  <c:v>65535</c:v>
                </c:pt>
                <c:pt idx="63">
                  <c:v>65535</c:v>
                </c:pt>
                <c:pt idx="64">
                  <c:v>65535</c:v>
                </c:pt>
                <c:pt idx="65">
                  <c:v>65535</c:v>
                </c:pt>
                <c:pt idx="66">
                  <c:v>65088</c:v>
                </c:pt>
                <c:pt idx="67">
                  <c:v>63760</c:v>
                </c:pt>
                <c:pt idx="68">
                  <c:v>61586</c:v>
                </c:pt>
                <c:pt idx="69">
                  <c:v>58626</c:v>
                </c:pt>
                <c:pt idx="70">
                  <c:v>54960</c:v>
                </c:pt>
                <c:pt idx="71">
                  <c:v>50690</c:v>
                </c:pt>
                <c:pt idx="72">
                  <c:v>45930</c:v>
                </c:pt>
                <c:pt idx="73">
                  <c:v>40811</c:v>
                </c:pt>
                <c:pt idx="74">
                  <c:v>35473</c:v>
                </c:pt>
                <c:pt idx="75">
                  <c:v>30062</c:v>
                </c:pt>
                <c:pt idx="76">
                  <c:v>24724</c:v>
                </c:pt>
                <c:pt idx="77">
                  <c:v>19605</c:v>
                </c:pt>
                <c:pt idx="78">
                  <c:v>14845</c:v>
                </c:pt>
                <c:pt idx="79">
                  <c:v>10575</c:v>
                </c:pt>
                <c:pt idx="80">
                  <c:v>6909</c:v>
                </c:pt>
                <c:pt idx="81">
                  <c:v>3949</c:v>
                </c:pt>
                <c:pt idx="82">
                  <c:v>1775</c:v>
                </c:pt>
                <c:pt idx="83">
                  <c:v>447</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numCache>
            </c:numRef>
          </c:val>
          <c:smooth val="0"/>
          <c:extLst>
            <c:ext xmlns:c16="http://schemas.microsoft.com/office/drawing/2014/chart" uri="{C3380CC4-5D6E-409C-BE32-E72D297353CC}">
              <c16:uniqueId val="{00000000-D6AC-4D5F-B94E-194959C6BEC5}"/>
            </c:ext>
          </c:extLst>
        </c:ser>
        <c:ser>
          <c:idx val="1"/>
          <c:order val="1"/>
          <c:tx>
            <c:v>Gradient:80%</c:v>
          </c:tx>
          <c:spPr>
            <a:ln w="3175" cap="rnd">
              <a:solidFill>
                <a:srgbClr val="FF0000"/>
              </a:solidFill>
              <a:round/>
            </a:ln>
            <a:effectLst/>
          </c:spPr>
          <c:marker>
            <c:symbol val="none"/>
          </c:marker>
          <c:val>
            <c:numRef>
              <c:f>Sheet1!$G$3:$G$136</c:f>
              <c:numCache>
                <c:formatCode>General</c:formatCode>
                <c:ptCount val="134"/>
                <c:pt idx="0">
                  <c:v>0</c:v>
                </c:pt>
                <c:pt idx="1">
                  <c:v>112</c:v>
                </c:pt>
                <c:pt idx="2">
                  <c:v>447</c:v>
                </c:pt>
                <c:pt idx="3">
                  <c:v>1003</c:v>
                </c:pt>
                <c:pt idx="4">
                  <c:v>1775</c:v>
                </c:pt>
                <c:pt idx="5">
                  <c:v>2760</c:v>
                </c:pt>
                <c:pt idx="6">
                  <c:v>3949</c:v>
                </c:pt>
                <c:pt idx="7">
                  <c:v>5336</c:v>
                </c:pt>
                <c:pt idx="8">
                  <c:v>6909</c:v>
                </c:pt>
                <c:pt idx="9">
                  <c:v>8660</c:v>
                </c:pt>
                <c:pt idx="10">
                  <c:v>10575</c:v>
                </c:pt>
                <c:pt idx="11">
                  <c:v>12641</c:v>
                </c:pt>
                <c:pt idx="12">
                  <c:v>14845</c:v>
                </c:pt>
                <c:pt idx="13">
                  <c:v>17172</c:v>
                </c:pt>
                <c:pt idx="14">
                  <c:v>19605</c:v>
                </c:pt>
                <c:pt idx="15">
                  <c:v>22128</c:v>
                </c:pt>
                <c:pt idx="16">
                  <c:v>24724</c:v>
                </c:pt>
                <c:pt idx="17">
                  <c:v>27374</c:v>
                </c:pt>
                <c:pt idx="18">
                  <c:v>30062</c:v>
                </c:pt>
                <c:pt idx="19">
                  <c:v>32768</c:v>
                </c:pt>
                <c:pt idx="20">
                  <c:v>35473</c:v>
                </c:pt>
                <c:pt idx="21">
                  <c:v>38161</c:v>
                </c:pt>
                <c:pt idx="22">
                  <c:v>40811</c:v>
                </c:pt>
                <c:pt idx="23">
                  <c:v>43407</c:v>
                </c:pt>
                <c:pt idx="24">
                  <c:v>45930</c:v>
                </c:pt>
                <c:pt idx="25">
                  <c:v>48363</c:v>
                </c:pt>
                <c:pt idx="26">
                  <c:v>50690</c:v>
                </c:pt>
                <c:pt idx="27">
                  <c:v>52894</c:v>
                </c:pt>
                <c:pt idx="28">
                  <c:v>54960</c:v>
                </c:pt>
                <c:pt idx="29">
                  <c:v>56875</c:v>
                </c:pt>
                <c:pt idx="30">
                  <c:v>58626</c:v>
                </c:pt>
                <c:pt idx="31">
                  <c:v>60199</c:v>
                </c:pt>
                <c:pt idx="32">
                  <c:v>61586</c:v>
                </c:pt>
                <c:pt idx="33">
                  <c:v>62775</c:v>
                </c:pt>
                <c:pt idx="34">
                  <c:v>63760</c:v>
                </c:pt>
                <c:pt idx="35">
                  <c:v>64532</c:v>
                </c:pt>
                <c:pt idx="36">
                  <c:v>65088</c:v>
                </c:pt>
                <c:pt idx="37">
                  <c:v>65423</c:v>
                </c:pt>
                <c:pt idx="38">
                  <c:v>65535</c:v>
                </c:pt>
                <c:pt idx="39">
                  <c:v>65535</c:v>
                </c:pt>
                <c:pt idx="40">
                  <c:v>65535</c:v>
                </c:pt>
                <c:pt idx="41">
                  <c:v>65535</c:v>
                </c:pt>
                <c:pt idx="42">
                  <c:v>65535</c:v>
                </c:pt>
                <c:pt idx="43">
                  <c:v>65535</c:v>
                </c:pt>
                <c:pt idx="44">
                  <c:v>65535</c:v>
                </c:pt>
                <c:pt idx="45">
                  <c:v>65535</c:v>
                </c:pt>
                <c:pt idx="46">
                  <c:v>65535</c:v>
                </c:pt>
                <c:pt idx="47">
                  <c:v>65535</c:v>
                </c:pt>
                <c:pt idx="48">
                  <c:v>65535</c:v>
                </c:pt>
                <c:pt idx="49">
                  <c:v>65535</c:v>
                </c:pt>
                <c:pt idx="50">
                  <c:v>65535</c:v>
                </c:pt>
                <c:pt idx="51">
                  <c:v>65535</c:v>
                </c:pt>
                <c:pt idx="52">
                  <c:v>65535</c:v>
                </c:pt>
                <c:pt idx="53">
                  <c:v>65535</c:v>
                </c:pt>
                <c:pt idx="54">
                  <c:v>65535</c:v>
                </c:pt>
                <c:pt idx="55">
                  <c:v>65535</c:v>
                </c:pt>
                <c:pt idx="56">
                  <c:v>65535</c:v>
                </c:pt>
                <c:pt idx="57">
                  <c:v>65535</c:v>
                </c:pt>
                <c:pt idx="58">
                  <c:v>65535</c:v>
                </c:pt>
                <c:pt idx="59">
                  <c:v>65423</c:v>
                </c:pt>
                <c:pt idx="60">
                  <c:v>65088</c:v>
                </c:pt>
                <c:pt idx="61">
                  <c:v>64532</c:v>
                </c:pt>
                <c:pt idx="62">
                  <c:v>63760</c:v>
                </c:pt>
                <c:pt idx="63">
                  <c:v>62775</c:v>
                </c:pt>
                <c:pt idx="64">
                  <c:v>61586</c:v>
                </c:pt>
                <c:pt idx="65">
                  <c:v>60199</c:v>
                </c:pt>
                <c:pt idx="66">
                  <c:v>58626</c:v>
                </c:pt>
                <c:pt idx="67">
                  <c:v>56875</c:v>
                </c:pt>
                <c:pt idx="68">
                  <c:v>54960</c:v>
                </c:pt>
                <c:pt idx="69">
                  <c:v>52894</c:v>
                </c:pt>
                <c:pt idx="70">
                  <c:v>50690</c:v>
                </c:pt>
                <c:pt idx="71">
                  <c:v>48363</c:v>
                </c:pt>
                <c:pt idx="72">
                  <c:v>45930</c:v>
                </c:pt>
                <c:pt idx="73">
                  <c:v>43407</c:v>
                </c:pt>
                <c:pt idx="74">
                  <c:v>40811</c:v>
                </c:pt>
                <c:pt idx="75">
                  <c:v>38161</c:v>
                </c:pt>
                <c:pt idx="76">
                  <c:v>35473</c:v>
                </c:pt>
                <c:pt idx="77">
                  <c:v>32768</c:v>
                </c:pt>
                <c:pt idx="78">
                  <c:v>30062</c:v>
                </c:pt>
                <c:pt idx="79">
                  <c:v>27374</c:v>
                </c:pt>
                <c:pt idx="80">
                  <c:v>24724</c:v>
                </c:pt>
                <c:pt idx="81">
                  <c:v>22128</c:v>
                </c:pt>
                <c:pt idx="82">
                  <c:v>19605</c:v>
                </c:pt>
                <c:pt idx="83">
                  <c:v>17172</c:v>
                </c:pt>
                <c:pt idx="84">
                  <c:v>14845</c:v>
                </c:pt>
                <c:pt idx="85">
                  <c:v>12641</c:v>
                </c:pt>
                <c:pt idx="86">
                  <c:v>10575</c:v>
                </c:pt>
                <c:pt idx="87">
                  <c:v>8660</c:v>
                </c:pt>
                <c:pt idx="88">
                  <c:v>6909</c:v>
                </c:pt>
                <c:pt idx="89">
                  <c:v>5336</c:v>
                </c:pt>
                <c:pt idx="90">
                  <c:v>3949</c:v>
                </c:pt>
                <c:pt idx="91">
                  <c:v>2760</c:v>
                </c:pt>
                <c:pt idx="92">
                  <c:v>1775</c:v>
                </c:pt>
                <c:pt idx="93">
                  <c:v>1003</c:v>
                </c:pt>
                <c:pt idx="94">
                  <c:v>447</c:v>
                </c:pt>
                <c:pt idx="95">
                  <c:v>112</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numCache>
            </c:numRef>
          </c:val>
          <c:smooth val="0"/>
          <c:extLst>
            <c:ext xmlns:c16="http://schemas.microsoft.com/office/drawing/2014/chart" uri="{C3380CC4-5D6E-409C-BE32-E72D297353CC}">
              <c16:uniqueId val="{00000001-D6AC-4D5F-B94E-194959C6BEC5}"/>
            </c:ext>
          </c:extLst>
        </c:ser>
        <c:dLbls>
          <c:showLegendKey val="0"/>
          <c:showVal val="0"/>
          <c:showCatName val="0"/>
          <c:showSerName val="0"/>
          <c:showPercent val="0"/>
          <c:showBubbleSize val="0"/>
        </c:dLbls>
        <c:smooth val="0"/>
        <c:axId val="156939727"/>
        <c:axId val="53931183"/>
      </c:lineChart>
      <c:catAx>
        <c:axId val="156939727"/>
        <c:scaling>
          <c:orientation val="minMax"/>
        </c:scaling>
        <c:delete val="1"/>
        <c:axPos val="b"/>
        <c:majorTickMark val="none"/>
        <c:minorTickMark val="none"/>
        <c:tickLblPos val="nextTo"/>
        <c:crossAx val="53931183"/>
        <c:crosses val="autoZero"/>
        <c:auto val="1"/>
        <c:lblAlgn val="ctr"/>
        <c:lblOffset val="100"/>
        <c:noMultiLvlLbl val="0"/>
      </c:catAx>
      <c:valAx>
        <c:axId val="5393118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6939727"/>
        <c:crosses val="autoZero"/>
        <c:crossBetween val="between"/>
      </c:valAx>
      <c:spPr>
        <a:noFill/>
        <a:ln w="6350">
          <a:solidFill>
            <a:schemeClr val="tx1"/>
          </a:solid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legendEntry>
      <c:layout>
        <c:manualLayout>
          <c:xMode val="edge"/>
          <c:yMode val="edge"/>
          <c:x val="0.56701750085867564"/>
          <c:y val="0.24192443366675484"/>
          <c:w val="0.41364173631480583"/>
          <c:h val="0.1598022548317824"/>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6350"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5175841746126"/>
          <c:y val="0.15515051090858878"/>
          <c:w val="0.62430451125833131"/>
          <c:h val="0.59959510032248453"/>
        </c:manualLayout>
      </c:layout>
      <c:lineChart>
        <c:grouping val="standard"/>
        <c:varyColors val="0"/>
        <c:ser>
          <c:idx val="5"/>
          <c:order val="0"/>
          <c:tx>
            <c:v>Gradient:0%</c:v>
          </c:tx>
          <c:spPr>
            <a:ln w="12700" cap="rnd">
              <a:solidFill>
                <a:schemeClr val="accent6"/>
              </a:solidFill>
              <a:round/>
            </a:ln>
            <a:effectLst/>
          </c:spPr>
          <c:marker>
            <c:symbol val="none"/>
          </c:marker>
          <c:val>
            <c:numRef>
              <c:f>'0,1024'!$C$65:$C$449</c:f>
              <c:numCache>
                <c:formatCode>General</c:formatCode>
                <c:ptCount val="385"/>
                <c:pt idx="0">
                  <c:v>-284.99005990742262</c:v>
                </c:pt>
                <c:pt idx="1">
                  <c:v>-43.563857519753128</c:v>
                </c:pt>
                <c:pt idx="2">
                  <c:v>-37.615128817748797</c:v>
                </c:pt>
                <c:pt idx="3">
                  <c:v>-34.22872935778652</c:v>
                </c:pt>
                <c:pt idx="4">
                  <c:v>-31.930362491345381</c:v>
                </c:pt>
                <c:pt idx="5">
                  <c:v>-30.259638506940128</c:v>
                </c:pt>
                <c:pt idx="6">
                  <c:v>-29.013400163933284</c:v>
                </c:pt>
                <c:pt idx="7">
                  <c:v>-28.085500045787942</c:v>
                </c:pt>
                <c:pt idx="8">
                  <c:v>-27.415183649989135</c:v>
                </c:pt>
                <c:pt idx="9">
                  <c:v>-26.966368446781978</c:v>
                </c:pt>
                <c:pt idx="10">
                  <c:v>-26.71819883315213</c:v>
                </c:pt>
                <c:pt idx="11">
                  <c:v>-26.660526684797119</c:v>
                </c:pt>
                <c:pt idx="12">
                  <c:v>-26.79195664817447</c:v>
                </c:pt>
                <c:pt idx="13">
                  <c:v>-27.119590140377202</c:v>
                </c:pt>
                <c:pt idx="14">
                  <c:v>-27.660362131254729</c:v>
                </c:pt>
                <c:pt idx="15">
                  <c:v>-28.444543187459193</c:v>
                </c:pt>
                <c:pt idx="16">
                  <c:v>-29.523121074338068</c:v>
                </c:pt>
                <c:pt idx="17">
                  <c:v>-30.983581290243606</c:v>
                </c:pt>
                <c:pt idx="18">
                  <c:v>-32.987270504521774</c:v>
                </c:pt>
                <c:pt idx="19">
                  <c:v>-35.875696024285148</c:v>
                </c:pt>
                <c:pt idx="20">
                  <c:v>-40.590763831888268</c:v>
                </c:pt>
                <c:pt idx="21">
                  <c:v>-52.549160591975962</c:v>
                </c:pt>
                <c:pt idx="22">
                  <c:v>-46.508186244448993</c:v>
                </c:pt>
                <c:pt idx="23">
                  <c:v>-38.591528432176602</c:v>
                </c:pt>
                <c:pt idx="24">
                  <c:v>-34.614429551486282</c:v>
                </c:pt>
                <c:pt idx="25">
                  <c:v>-32.018057158850503</c:v>
                </c:pt>
                <c:pt idx="26">
                  <c:v>-30.159269088178007</c:v>
                </c:pt>
                <c:pt idx="27">
                  <c:v>-28.777583219467235</c:v>
                </c:pt>
                <c:pt idx="28">
                  <c:v>-27.742926022717338</c:v>
                </c:pt>
                <c:pt idx="29">
                  <c:v>-26.982608960065551</c:v>
                </c:pt>
                <c:pt idx="30">
                  <c:v>-26.453736757035635</c:v>
                </c:pt>
                <c:pt idx="31">
                  <c:v>-26.131051924425055</c:v>
                </c:pt>
                <c:pt idx="32">
                  <c:v>-26.001152468168563</c:v>
                </c:pt>
                <c:pt idx="33">
                  <c:v>-26.059828199177652</c:v>
                </c:pt>
                <c:pt idx="34">
                  <c:v>-26.311281548207006</c:v>
                </c:pt>
                <c:pt idx="35">
                  <c:v>-26.768906747085268</c:v>
                </c:pt>
                <c:pt idx="36">
                  <c:v>-27.457953514968231</c:v>
                </c:pt>
                <c:pt idx="37">
                  <c:v>-28.421309344558431</c:v>
                </c:pt>
                <c:pt idx="38">
                  <c:v>-29.731654976287398</c:v>
                </c:pt>
                <c:pt idx="39">
                  <c:v>-31.519056123117743</c:v>
                </c:pt>
                <c:pt idx="40">
                  <c:v>-34.043987064433018</c:v>
                </c:pt>
                <c:pt idx="41">
                  <c:v>-37.949582098125646</c:v>
                </c:pt>
                <c:pt idx="42">
                  <c:v>-45.794665767909095</c:v>
                </c:pt>
                <c:pt idx="43">
                  <c:v>-51.763987741959042</c:v>
                </c:pt>
                <c:pt idx="44">
                  <c:v>-39.733852402095174</c:v>
                </c:pt>
                <c:pt idx="45">
                  <c:v>-34.946951789153694</c:v>
                </c:pt>
                <c:pt idx="46">
                  <c:v>-31.986591171037482</c:v>
                </c:pt>
                <c:pt idx="47">
                  <c:v>-29.910856445482864</c:v>
                </c:pt>
                <c:pt idx="48">
                  <c:v>-28.378232128670582</c:v>
                </c:pt>
                <c:pt idx="49">
                  <c:v>-27.227363313340824</c:v>
                </c:pt>
                <c:pt idx="50">
                  <c:v>-26.3707561975353</c:v>
                </c:pt>
                <c:pt idx="51">
                  <c:v>-25.757414642041375</c:v>
                </c:pt>
                <c:pt idx="52">
                  <c:v>-25.357059631428321</c:v>
                </c:pt>
                <c:pt idx="53">
                  <c:v>-25.1527476674061</c:v>
                </c:pt>
                <c:pt idx="54">
                  <c:v>-25.137368719929793</c:v>
                </c:pt>
                <c:pt idx="55">
                  <c:v>-25.312309440122167</c:v>
                </c:pt>
                <c:pt idx="56">
                  <c:v>-25.687709155326854</c:v>
                </c:pt>
                <c:pt idx="57">
                  <c:v>-26.28441457186721</c:v>
                </c:pt>
                <c:pt idx="58">
                  <c:v>-27.138499217752397</c:v>
                </c:pt>
                <c:pt idx="59">
                  <c:v>-28.310708483236766</c:v>
                </c:pt>
                <c:pt idx="60">
                  <c:v>-29.907180556475868</c:v>
                </c:pt>
                <c:pt idx="61">
                  <c:v>-32.131063327844757</c:v>
                </c:pt>
                <c:pt idx="62">
                  <c:v>-35.442737030761265</c:v>
                </c:pt>
                <c:pt idx="63">
                  <c:v>-41.316488701777345</c:v>
                </c:pt>
                <c:pt idx="64">
                  <c:v>-289.33652276495286</c:v>
                </c:pt>
                <c:pt idx="65">
                  <c:v>-41.209894123609118</c:v>
                </c:pt>
                <c:pt idx="66">
                  <c:v>-35.22953181885039</c:v>
                </c:pt>
                <c:pt idx="67">
                  <c:v>-31.811215358952172</c:v>
                </c:pt>
                <c:pt idx="68">
                  <c:v>-29.480641615483179</c:v>
                </c:pt>
                <c:pt idx="69">
                  <c:v>-27.777414226772827</c:v>
                </c:pt>
                <c:pt idx="70">
                  <c:v>-26.498369125591278</c:v>
                </c:pt>
                <c:pt idx="71">
                  <c:v>-25.537351886007606</c:v>
                </c:pt>
                <c:pt idx="72">
                  <c:v>-24.833600806640401</c:v>
                </c:pt>
                <c:pt idx="73">
                  <c:v>-24.351025962434608</c:v>
                </c:pt>
                <c:pt idx="74">
                  <c:v>-24.068764151374751</c:v>
                </c:pt>
                <c:pt idx="75">
                  <c:v>-23.976659438867337</c:v>
                </c:pt>
                <c:pt idx="76">
                  <c:v>-24.07330844186076</c:v>
                </c:pt>
                <c:pt idx="77">
                  <c:v>-24.365804320435739</c:v>
                </c:pt>
                <c:pt idx="78">
                  <c:v>-24.871073551264292</c:v>
                </c:pt>
                <c:pt idx="79">
                  <c:v>-25.619377962597461</c:v>
                </c:pt>
                <c:pt idx="80">
                  <c:v>-26.661696326680474</c:v>
                </c:pt>
                <c:pt idx="81">
                  <c:v>-28.08550488414248</c:v>
                </c:pt>
                <c:pt idx="82">
                  <c:v>-30.052140771599586</c:v>
                </c:pt>
                <c:pt idx="83">
                  <c:v>-32.903101477548333</c:v>
                </c:pt>
                <c:pt idx="84">
                  <c:v>-37.58028286844074</c:v>
                </c:pt>
                <c:pt idx="85">
                  <c:v>-49.500361183774729</c:v>
                </c:pt>
                <c:pt idx="86">
                  <c:v>-43.420625616581361</c:v>
                </c:pt>
                <c:pt idx="87">
                  <c:v>-35.464752727843212</c:v>
                </c:pt>
                <c:pt idx="88">
                  <c:v>-31.447973483360524</c:v>
                </c:pt>
                <c:pt idx="89">
                  <c:v>-28.811443645828213</c:v>
                </c:pt>
                <c:pt idx="90">
                  <c:v>-26.912008876931118</c:v>
                </c:pt>
                <c:pt idx="91">
                  <c:v>-25.489174489989157</c:v>
                </c:pt>
                <c:pt idx="92">
                  <c:v>-24.412853977036292</c:v>
                </c:pt>
                <c:pt idx="93">
                  <c:v>-23.610345393249933</c:v>
                </c:pt>
                <c:pt idx="94">
                  <c:v>-23.038739609560267</c:v>
                </c:pt>
                <c:pt idx="95">
                  <c:v>-22.672764814909442</c:v>
                </c:pt>
                <c:pt idx="96">
                  <c:v>-22.499004205434119</c:v>
                </c:pt>
                <c:pt idx="97">
                  <c:v>-22.513232272504517</c:v>
                </c:pt>
                <c:pt idx="98">
                  <c:v>-22.719635594597914</c:v>
                </c:pt>
                <c:pt idx="99">
                  <c:v>-23.131591994265666</c:v>
                </c:pt>
                <c:pt idx="100">
                  <c:v>-23.774334198768088</c:v>
                </c:pt>
                <c:pt idx="101">
                  <c:v>-24.690732099230321</c:v>
                </c:pt>
                <c:pt idx="102">
                  <c:v>-25.95344819621792</c:v>
                </c:pt>
                <c:pt idx="103">
                  <c:v>-27.692529294283823</c:v>
                </c:pt>
                <c:pt idx="104">
                  <c:v>-30.168430063840795</c:v>
                </c:pt>
                <c:pt idx="105">
                  <c:v>-34.02426445934681</c:v>
                </c:pt>
                <c:pt idx="106">
                  <c:v>-41.818835910697814</c:v>
                </c:pt>
                <c:pt idx="107">
                  <c:v>-47.736872163751144</c:v>
                </c:pt>
                <c:pt idx="108">
                  <c:v>-35.654654829223944</c:v>
                </c:pt>
                <c:pt idx="109">
                  <c:v>-30.814852284987214</c:v>
                </c:pt>
                <c:pt idx="110">
                  <c:v>-27.800745198703147</c:v>
                </c:pt>
                <c:pt idx="111">
                  <c:v>-25.670393882099333</c:v>
                </c:pt>
                <c:pt idx="112">
                  <c:v>-24.082256228062789</c:v>
                </c:pt>
                <c:pt idx="113">
                  <c:v>-22.874949613905141</c:v>
                </c:pt>
                <c:pt idx="114">
                  <c:v>-21.960951371670646</c:v>
                </c:pt>
                <c:pt idx="115">
                  <c:v>-21.289235283280775</c:v>
                </c:pt>
                <c:pt idx="116">
                  <c:v>-20.829490975098249</c:v>
                </c:pt>
                <c:pt idx="117">
                  <c:v>-20.564742240304298</c:v>
                </c:pt>
                <c:pt idx="118">
                  <c:v>-20.487844914145228</c:v>
                </c:pt>
                <c:pt idx="119">
                  <c:v>-20.600150005716547</c:v>
                </c:pt>
                <c:pt idx="120">
                  <c:v>-20.911759606155577</c:v>
                </c:pt>
                <c:pt idx="121">
                  <c:v>-21.443481498331096</c:v>
                </c:pt>
                <c:pt idx="122">
                  <c:v>-22.231348499737106</c:v>
                </c:pt>
                <c:pt idx="123">
                  <c:v>-23.336063395907797</c:v>
                </c:pt>
                <c:pt idx="124">
                  <c:v>-24.86371976094884</c:v>
                </c:pt>
                <c:pt idx="125">
                  <c:v>-27.017418738031683</c:v>
                </c:pt>
                <c:pt idx="126">
                  <c:v>-30.257491546902781</c:v>
                </c:pt>
                <c:pt idx="127">
                  <c:v>-36.058173800291463</c:v>
                </c:pt>
                <c:pt idx="128">
                  <c:v>-295.21397075737696</c:v>
                </c:pt>
                <c:pt idx="129">
                  <c:v>-35.800816127485234</c:v>
                </c:pt>
                <c:pt idx="130">
                  <c:v>-29.742643788751685</c:v>
                </c:pt>
                <c:pt idx="131">
                  <c:v>-26.24481568023187</c:v>
                </c:pt>
                <c:pt idx="132">
                  <c:v>-23.832962606128358</c:v>
                </c:pt>
                <c:pt idx="133">
                  <c:v>-22.046618584478512</c:v>
                </c:pt>
                <c:pt idx="134">
                  <c:v>-20.682546124165619</c:v>
                </c:pt>
                <c:pt idx="135">
                  <c:v>-19.634513298989724</c:v>
                </c:pt>
                <c:pt idx="136">
                  <c:v>-18.84167653364694</c:v>
                </c:pt>
                <c:pt idx="137">
                  <c:v>-18.267859331086036</c:v>
                </c:pt>
                <c:pt idx="138">
                  <c:v>-17.892106864644347</c:v>
                </c:pt>
                <c:pt idx="139">
                  <c:v>-17.704166134293001</c:v>
                </c:pt>
                <c:pt idx="140">
                  <c:v>-17.702530825200888</c:v>
                </c:pt>
                <c:pt idx="141">
                  <c:v>-17.894184831967117</c:v>
                </c:pt>
                <c:pt idx="142">
                  <c:v>-18.295938517926039</c:v>
                </c:pt>
                <c:pt idx="143">
                  <c:v>-18.937930183484234</c:v>
                </c:pt>
                <c:pt idx="144">
                  <c:v>-19.871007032861204</c:v>
                </c:pt>
                <c:pt idx="145">
                  <c:v>-21.182505006291777</c:v>
                </c:pt>
                <c:pt idx="146">
                  <c:v>-23.0336114403081</c:v>
                </c:pt>
                <c:pt idx="147">
                  <c:v>-25.765663671229472</c:v>
                </c:pt>
                <c:pt idx="148">
                  <c:v>-30.320386112235202</c:v>
                </c:pt>
                <c:pt idx="149">
                  <c:v>-42.114271189485194</c:v>
                </c:pt>
                <c:pt idx="150">
                  <c:v>-35.904410738023763</c:v>
                </c:pt>
                <c:pt idx="151">
                  <c:v>-27.814269088041851</c:v>
                </c:pt>
                <c:pt idx="152">
                  <c:v>-23.65884860814046</c:v>
                </c:pt>
                <c:pt idx="153">
                  <c:v>-20.87905841380223</c:v>
                </c:pt>
                <c:pt idx="154">
                  <c:v>-18.831477565710923</c:v>
                </c:pt>
                <c:pt idx="155">
                  <c:v>-17.25532266333094</c:v>
                </c:pt>
                <c:pt idx="156">
                  <c:v>-16.020193915521251</c:v>
                </c:pt>
                <c:pt idx="157">
                  <c:v>-15.053048720720476</c:v>
                </c:pt>
                <c:pt idx="158">
                  <c:v>-14.310606706917637</c:v>
                </c:pt>
                <c:pt idx="159">
                  <c:v>-13.767190539581993</c:v>
                </c:pt>
                <c:pt idx="160">
                  <c:v>-13.408939345726331</c:v>
                </c:pt>
                <c:pt idx="161">
                  <c:v>-13.231140057113091</c:v>
                </c:pt>
                <c:pt idx="162">
                  <c:v>-13.237442443634539</c:v>
                </c:pt>
                <c:pt idx="163">
                  <c:v>-13.440631532359975</c:v>
                </c:pt>
                <c:pt idx="164">
                  <c:v>-13.865283344299863</c:v>
                </c:pt>
                <c:pt idx="165">
                  <c:v>-14.553537784590214</c:v>
                </c:pt>
                <c:pt idx="166">
                  <c:v>-15.577242946314874</c:v>
                </c:pt>
                <c:pt idx="167">
                  <c:v>-17.065533472784157</c:v>
                </c:pt>
                <c:pt idx="168">
                  <c:v>-19.277838059399581</c:v>
                </c:pt>
                <c:pt idx="169">
                  <c:v>-22.856111386647271</c:v>
                </c:pt>
                <c:pt idx="170">
                  <c:v>-30.357840486409494</c:v>
                </c:pt>
                <c:pt idx="171">
                  <c:v>-35.966250204605444</c:v>
                </c:pt>
                <c:pt idx="172">
                  <c:v>-23.555896191664736</c:v>
                </c:pt>
                <c:pt idx="173">
                  <c:v>-18.367451853047697</c:v>
                </c:pt>
                <c:pt idx="174">
                  <c:v>-14.981875474932998</c:v>
                </c:pt>
                <c:pt idx="175">
                  <c:v>-12.454502461850376</c:v>
                </c:pt>
                <c:pt idx="176">
                  <c:v>-10.440565345465165</c:v>
                </c:pt>
                <c:pt idx="177">
                  <c:v>-8.7748260983810518</c:v>
                </c:pt>
                <c:pt idx="178">
                  <c:v>-7.3651022209653414</c:v>
                </c:pt>
                <c:pt idx="179">
                  <c:v>-6.1546640962178598</c:v>
                </c:pt>
                <c:pt idx="180">
                  <c:v>-5.1061193071361908</c:v>
                </c:pt>
                <c:pt idx="181">
                  <c:v>-4.1935497102950494</c:v>
                </c:pt>
                <c:pt idx="182">
                  <c:v>-3.3982980097781827</c:v>
                </c:pt>
                <c:pt idx="183">
                  <c:v>-2.7065435020472468</c:v>
                </c:pt>
                <c:pt idx="184">
                  <c:v>-2.1078273979482325</c:v>
                </c:pt>
                <c:pt idx="185">
                  <c:v>-1.5941151135131517</c:v>
                </c:pt>
                <c:pt idx="186">
                  <c:v>-1.1591785306474649</c:v>
                </c:pt>
                <c:pt idx="187">
                  <c:v>-0.79817763898120742</c:v>
                </c:pt>
                <c:pt idx="188">
                  <c:v>-0.50737145348002743</c:v>
                </c:pt>
                <c:pt idx="189">
                  <c:v>-0.28391593731589315</c:v>
                </c:pt>
                <c:pt idx="190">
                  <c:v>-0.1257227255532215</c:v>
                </c:pt>
                <c:pt idx="191">
                  <c:v>-3.1362128390618249E-2</c:v>
                </c:pt>
                <c:pt idx="192">
                  <c:v>0</c:v>
                </c:pt>
                <c:pt idx="193">
                  <c:v>-3.1362128390610505E-2</c:v>
                </c:pt>
                <c:pt idx="194">
                  <c:v>-0.12572272555326455</c:v>
                </c:pt>
                <c:pt idx="195">
                  <c:v>-0.283915937315944</c:v>
                </c:pt>
                <c:pt idx="196">
                  <c:v>-0.50737145348014401</c:v>
                </c:pt>
                <c:pt idx="197">
                  <c:v>-0.79817763898131111</c:v>
                </c:pt>
                <c:pt idx="198">
                  <c:v>-1.1591785306476048</c:v>
                </c:pt>
                <c:pt idx="199">
                  <c:v>-1.5941151135133462</c:v>
                </c:pt>
                <c:pt idx="200">
                  <c:v>-2.1078273979484337</c:v>
                </c:pt>
                <c:pt idx="201">
                  <c:v>-2.7065435020474613</c:v>
                </c:pt>
                <c:pt idx="202">
                  <c:v>-3.3982980097784172</c:v>
                </c:pt>
                <c:pt idx="203">
                  <c:v>-4.1935497102953354</c:v>
                </c:pt>
                <c:pt idx="204">
                  <c:v>-5.1061193071365132</c:v>
                </c:pt>
                <c:pt idx="205">
                  <c:v>-6.1546640962182178</c:v>
                </c:pt>
                <c:pt idx="206">
                  <c:v>-7.3651022209657393</c:v>
                </c:pt>
                <c:pt idx="207">
                  <c:v>-8.7748260983815278</c:v>
                </c:pt>
                <c:pt idx="208">
                  <c:v>-10.440565345465693</c:v>
                </c:pt>
                <c:pt idx="209">
                  <c:v>-12.454502461851035</c:v>
                </c:pt>
                <c:pt idx="210">
                  <c:v>-14.981875474933801</c:v>
                </c:pt>
                <c:pt idx="211">
                  <c:v>-18.367451853048809</c:v>
                </c:pt>
                <c:pt idx="212">
                  <c:v>-23.555896191666484</c:v>
                </c:pt>
                <c:pt idx="213">
                  <c:v>-35.966250204611761</c:v>
                </c:pt>
                <c:pt idx="214">
                  <c:v>-30.357840486406744</c:v>
                </c:pt>
                <c:pt idx="215">
                  <c:v>-22.856111386646308</c:v>
                </c:pt>
                <c:pt idx="216">
                  <c:v>-19.277838059399151</c:v>
                </c:pt>
                <c:pt idx="217">
                  <c:v>-17.065533472783933</c:v>
                </c:pt>
                <c:pt idx="218">
                  <c:v>-15.577242946314769</c:v>
                </c:pt>
                <c:pt idx="219">
                  <c:v>-14.553537784590251</c:v>
                </c:pt>
                <c:pt idx="220">
                  <c:v>-13.865283344299964</c:v>
                </c:pt>
                <c:pt idx="221">
                  <c:v>-13.440631532360152</c:v>
                </c:pt>
                <c:pt idx="222">
                  <c:v>-13.2374424436348</c:v>
                </c:pt>
                <c:pt idx="223">
                  <c:v>-13.231140057113402</c:v>
                </c:pt>
                <c:pt idx="224">
                  <c:v>-13.40893934572669</c:v>
                </c:pt>
                <c:pt idx="225">
                  <c:v>-13.76719053958243</c:v>
                </c:pt>
                <c:pt idx="226">
                  <c:v>-14.310606706918135</c:v>
                </c:pt>
                <c:pt idx="227">
                  <c:v>-15.053048720721048</c:v>
                </c:pt>
                <c:pt idx="228">
                  <c:v>-16.020193915521919</c:v>
                </c:pt>
                <c:pt idx="229">
                  <c:v>-17.255322663331704</c:v>
                </c:pt>
                <c:pt idx="230">
                  <c:v>-18.831477565711875</c:v>
                </c:pt>
                <c:pt idx="231">
                  <c:v>-20.879058413803421</c:v>
                </c:pt>
                <c:pt idx="232">
                  <c:v>-23.658848608142058</c:v>
                </c:pt>
                <c:pt idx="233">
                  <c:v>-27.814269088044323</c:v>
                </c:pt>
                <c:pt idx="234">
                  <c:v>-35.904410738029647</c:v>
                </c:pt>
                <c:pt idx="235">
                  <c:v>-42.114271189474152</c:v>
                </c:pt>
                <c:pt idx="236">
                  <c:v>-30.320386112232637</c:v>
                </c:pt>
                <c:pt idx="237">
                  <c:v>-25.765663671228122</c:v>
                </c:pt>
                <c:pt idx="238">
                  <c:v>-23.033611440307205</c:v>
                </c:pt>
                <c:pt idx="239">
                  <c:v>-21.182505006291255</c:v>
                </c:pt>
                <c:pt idx="240">
                  <c:v>-19.871007032860813</c:v>
                </c:pt>
                <c:pt idx="241">
                  <c:v>-18.937930183483971</c:v>
                </c:pt>
                <c:pt idx="242">
                  <c:v>-18.29593851792588</c:v>
                </c:pt>
                <c:pt idx="243">
                  <c:v>-17.894184831967028</c:v>
                </c:pt>
                <c:pt idx="244">
                  <c:v>-17.702530825200874</c:v>
                </c:pt>
                <c:pt idx="245">
                  <c:v>-17.704166134293061</c:v>
                </c:pt>
                <c:pt idx="246">
                  <c:v>-17.892106864644468</c:v>
                </c:pt>
                <c:pt idx="247">
                  <c:v>-18.267859331086186</c:v>
                </c:pt>
                <c:pt idx="248">
                  <c:v>-18.841676533647178</c:v>
                </c:pt>
                <c:pt idx="249">
                  <c:v>-19.63451329898998</c:v>
                </c:pt>
                <c:pt idx="250">
                  <c:v>-20.682546124165931</c:v>
                </c:pt>
                <c:pt idx="251">
                  <c:v>-22.046618584478921</c:v>
                </c:pt>
                <c:pt idx="252">
                  <c:v>-23.832962606128834</c:v>
                </c:pt>
                <c:pt idx="253">
                  <c:v>-26.24481568023247</c:v>
                </c:pt>
                <c:pt idx="254">
                  <c:v>-29.742643788752495</c:v>
                </c:pt>
                <c:pt idx="255">
                  <c:v>-35.800816127486698</c:v>
                </c:pt>
                <c:pt idx="256">
                  <c:v>-295.21397075737701</c:v>
                </c:pt>
                <c:pt idx="257">
                  <c:v>-36.058173800290547</c:v>
                </c:pt>
                <c:pt idx="258">
                  <c:v>-30.257491546902486</c:v>
                </c:pt>
                <c:pt idx="259">
                  <c:v>-27.017418738031623</c:v>
                </c:pt>
                <c:pt idx="260">
                  <c:v>-24.863719760948907</c:v>
                </c:pt>
                <c:pt idx="261">
                  <c:v>-23.33606339590796</c:v>
                </c:pt>
                <c:pt idx="262">
                  <c:v>-22.231348499737283</c:v>
                </c:pt>
                <c:pt idx="263">
                  <c:v>-21.443481498331366</c:v>
                </c:pt>
                <c:pt idx="264">
                  <c:v>-20.911759606155901</c:v>
                </c:pt>
                <c:pt idx="265">
                  <c:v>-20.600150005716905</c:v>
                </c:pt>
                <c:pt idx="266">
                  <c:v>-20.487844914145633</c:v>
                </c:pt>
                <c:pt idx="267">
                  <c:v>-20.564742240304792</c:v>
                </c:pt>
                <c:pt idx="268">
                  <c:v>-20.829490975098818</c:v>
                </c:pt>
                <c:pt idx="269">
                  <c:v>-21.289235283281378</c:v>
                </c:pt>
                <c:pt idx="270">
                  <c:v>-21.960951371671339</c:v>
                </c:pt>
                <c:pt idx="271">
                  <c:v>-22.874949613905898</c:v>
                </c:pt>
                <c:pt idx="272">
                  <c:v>-24.082256228063706</c:v>
                </c:pt>
                <c:pt idx="273">
                  <c:v>-25.670393882100452</c:v>
                </c:pt>
                <c:pt idx="274">
                  <c:v>-27.800745198704572</c:v>
                </c:pt>
                <c:pt idx="275">
                  <c:v>-30.814852284989197</c:v>
                </c:pt>
                <c:pt idx="276">
                  <c:v>-35.654654829227297</c:v>
                </c:pt>
                <c:pt idx="277">
                  <c:v>-47.736872163764161</c:v>
                </c:pt>
                <c:pt idx="278">
                  <c:v>-41.818835910691526</c:v>
                </c:pt>
                <c:pt idx="279">
                  <c:v>-34.024264459344373</c:v>
                </c:pt>
                <c:pt idx="280">
                  <c:v>-30.168430063839324</c:v>
                </c:pt>
                <c:pt idx="281">
                  <c:v>-27.692529294282778</c:v>
                </c:pt>
                <c:pt idx="282">
                  <c:v>-25.953448196217121</c:v>
                </c:pt>
                <c:pt idx="283">
                  <c:v>-24.690732099229677</c:v>
                </c:pt>
                <c:pt idx="284">
                  <c:v>-23.774334198767541</c:v>
                </c:pt>
                <c:pt idx="285">
                  <c:v>-23.13159199426519</c:v>
                </c:pt>
                <c:pt idx="286">
                  <c:v>-22.719635594597474</c:v>
                </c:pt>
                <c:pt idx="287">
                  <c:v>-22.513232272504101</c:v>
                </c:pt>
                <c:pt idx="288">
                  <c:v>-22.499004205433714</c:v>
                </c:pt>
                <c:pt idx="289">
                  <c:v>-22.672764814909065</c:v>
                </c:pt>
                <c:pt idx="290">
                  <c:v>-23.038739609559869</c:v>
                </c:pt>
                <c:pt idx="291">
                  <c:v>-23.610345393249432</c:v>
                </c:pt>
                <c:pt idx="292">
                  <c:v>-24.412853977035734</c:v>
                </c:pt>
                <c:pt idx="293">
                  <c:v>-25.489174489988478</c:v>
                </c:pt>
                <c:pt idx="294">
                  <c:v>-26.912008876930269</c:v>
                </c:pt>
                <c:pt idx="295">
                  <c:v>-28.811443645827076</c:v>
                </c:pt>
                <c:pt idx="296">
                  <c:v>-31.447973483358886</c:v>
                </c:pt>
                <c:pt idx="297">
                  <c:v>-35.464752727840441</c:v>
                </c:pt>
                <c:pt idx="298">
                  <c:v>-43.420625616573922</c:v>
                </c:pt>
                <c:pt idx="299">
                  <c:v>-49.50036118379068</c:v>
                </c:pt>
                <c:pt idx="300">
                  <c:v>-37.580282868445003</c:v>
                </c:pt>
                <c:pt idx="301">
                  <c:v>-32.903101477550955</c:v>
                </c:pt>
                <c:pt idx="302">
                  <c:v>-30.05214077160154</c:v>
                </c:pt>
                <c:pt idx="303">
                  <c:v>-28.085504884144093</c:v>
                </c:pt>
                <c:pt idx="304">
                  <c:v>-26.661696326681867</c:v>
                </c:pt>
                <c:pt idx="305">
                  <c:v>-25.619377962598705</c:v>
                </c:pt>
                <c:pt idx="306">
                  <c:v>-24.871073551265418</c:v>
                </c:pt>
                <c:pt idx="307">
                  <c:v>-24.365804320436794</c:v>
                </c:pt>
                <c:pt idx="308">
                  <c:v>-24.073308441861741</c:v>
                </c:pt>
                <c:pt idx="309">
                  <c:v>-23.976659438868261</c:v>
                </c:pt>
                <c:pt idx="310">
                  <c:v>-24.068764151375632</c:v>
                </c:pt>
                <c:pt idx="311">
                  <c:v>-24.35102596243544</c:v>
                </c:pt>
                <c:pt idx="312">
                  <c:v>-24.833600806641194</c:v>
                </c:pt>
                <c:pt idx="313">
                  <c:v>-25.537351886008341</c:v>
                </c:pt>
                <c:pt idx="314">
                  <c:v>-26.498369125591978</c:v>
                </c:pt>
                <c:pt idx="315">
                  <c:v>-27.777414226773466</c:v>
                </c:pt>
                <c:pt idx="316">
                  <c:v>-29.480641615483727</c:v>
                </c:pt>
                <c:pt idx="317">
                  <c:v>-31.811215358952602</c:v>
                </c:pt>
                <c:pt idx="318">
                  <c:v>-35.22953181885056</c:v>
                </c:pt>
                <c:pt idx="319">
                  <c:v>-41.209894123608599</c:v>
                </c:pt>
                <c:pt idx="320">
                  <c:v>-289.33652276495286</c:v>
                </c:pt>
                <c:pt idx="321">
                  <c:v>-41.316488701779583</c:v>
                </c:pt>
                <c:pt idx="322">
                  <c:v>-35.442737030762814</c:v>
                </c:pt>
                <c:pt idx="323">
                  <c:v>-32.131063327846043</c:v>
                </c:pt>
                <c:pt idx="324">
                  <c:v>-29.907180556477023</c:v>
                </c:pt>
                <c:pt idx="325">
                  <c:v>-28.310708483237846</c:v>
                </c:pt>
                <c:pt idx="326">
                  <c:v>-27.138499217753417</c:v>
                </c:pt>
                <c:pt idx="327">
                  <c:v>-26.284414571868201</c:v>
                </c:pt>
                <c:pt idx="328">
                  <c:v>-25.687709155327777</c:v>
                </c:pt>
                <c:pt idx="329">
                  <c:v>-25.312309440123052</c:v>
                </c:pt>
                <c:pt idx="330">
                  <c:v>-25.137368719930635</c:v>
                </c:pt>
                <c:pt idx="331">
                  <c:v>-25.152747667406885</c:v>
                </c:pt>
                <c:pt idx="332">
                  <c:v>-25.357059631429056</c:v>
                </c:pt>
                <c:pt idx="333">
                  <c:v>-25.757414642042036</c:v>
                </c:pt>
                <c:pt idx="334">
                  <c:v>-26.370756197535869</c:v>
                </c:pt>
                <c:pt idx="335">
                  <c:v>-27.227363313341272</c:v>
                </c:pt>
                <c:pt idx="336">
                  <c:v>-28.378232128670888</c:v>
                </c:pt>
                <c:pt idx="337">
                  <c:v>-29.910856445482953</c:v>
                </c:pt>
                <c:pt idx="338">
                  <c:v>-31.986591171037219</c:v>
                </c:pt>
                <c:pt idx="339">
                  <c:v>-34.946951789152742</c:v>
                </c:pt>
                <c:pt idx="340">
                  <c:v>-39.733852402092516</c:v>
                </c:pt>
                <c:pt idx="341">
                  <c:v>-51.763987741944391</c:v>
                </c:pt>
                <c:pt idx="342">
                  <c:v>-45.794665767918474</c:v>
                </c:pt>
                <c:pt idx="343">
                  <c:v>-37.949582098130243</c:v>
                </c:pt>
                <c:pt idx="344">
                  <c:v>-34.043987064436429</c:v>
                </c:pt>
                <c:pt idx="345">
                  <c:v>-31.519056123120606</c:v>
                </c:pt>
                <c:pt idx="346">
                  <c:v>-29.731654976289992</c:v>
                </c:pt>
                <c:pt idx="347">
                  <c:v>-28.42130934456085</c:v>
                </c:pt>
                <c:pt idx="348">
                  <c:v>-27.457953514970516</c:v>
                </c:pt>
                <c:pt idx="349">
                  <c:v>-26.768906747087474</c:v>
                </c:pt>
                <c:pt idx="350">
                  <c:v>-26.311281548209156</c:v>
                </c:pt>
                <c:pt idx="351">
                  <c:v>-26.05982819917978</c:v>
                </c:pt>
                <c:pt idx="352">
                  <c:v>-26.001152468170684</c:v>
                </c:pt>
                <c:pt idx="353">
                  <c:v>-26.131051924427176</c:v>
                </c:pt>
                <c:pt idx="354">
                  <c:v>-26.45373675703777</c:v>
                </c:pt>
                <c:pt idx="355">
                  <c:v>-26.982608960067715</c:v>
                </c:pt>
                <c:pt idx="356">
                  <c:v>-27.74292602271958</c:v>
                </c:pt>
                <c:pt idx="357">
                  <c:v>-28.777583219469559</c:v>
                </c:pt>
                <c:pt idx="358">
                  <c:v>-30.159269088180469</c:v>
                </c:pt>
                <c:pt idx="359">
                  <c:v>-32.018057158853203</c:v>
                </c:pt>
                <c:pt idx="360">
                  <c:v>-34.614429551489373</c:v>
                </c:pt>
                <c:pt idx="361">
                  <c:v>-38.591528432180596</c:v>
                </c:pt>
                <c:pt idx="362">
                  <c:v>-46.508186244456617</c:v>
                </c:pt>
                <c:pt idx="363">
                  <c:v>-52.549160591965496</c:v>
                </c:pt>
                <c:pt idx="364">
                  <c:v>-40.590763831886832</c:v>
                </c:pt>
                <c:pt idx="365">
                  <c:v>-35.875696024285034</c:v>
                </c:pt>
                <c:pt idx="366">
                  <c:v>-32.987270504522165</c:v>
                </c:pt>
                <c:pt idx="367">
                  <c:v>-30.983581290244288</c:v>
                </c:pt>
                <c:pt idx="368">
                  <c:v>-29.523121074338935</c:v>
                </c:pt>
                <c:pt idx="369">
                  <c:v>-28.444543187460166</c:v>
                </c:pt>
                <c:pt idx="370">
                  <c:v>-27.660362131255823</c:v>
                </c:pt>
                <c:pt idx="371">
                  <c:v>-27.119590140378371</c:v>
                </c:pt>
                <c:pt idx="372">
                  <c:v>-26.791956648175706</c:v>
                </c:pt>
                <c:pt idx="373">
                  <c:v>-26.660526684798427</c:v>
                </c:pt>
                <c:pt idx="374">
                  <c:v>-26.71819883315348</c:v>
                </c:pt>
                <c:pt idx="375">
                  <c:v>-26.966368446783406</c:v>
                </c:pt>
                <c:pt idx="376">
                  <c:v>-27.415183649990631</c:v>
                </c:pt>
                <c:pt idx="377">
                  <c:v>-28.085500045789502</c:v>
                </c:pt>
                <c:pt idx="378">
                  <c:v>-29.013400163934921</c:v>
                </c:pt>
                <c:pt idx="379">
                  <c:v>-30.259638506941865</c:v>
                </c:pt>
                <c:pt idx="380">
                  <c:v>-31.930362491347264</c:v>
                </c:pt>
                <c:pt idx="381">
                  <c:v>-34.228729357788644</c:v>
                </c:pt>
                <c:pt idx="382">
                  <c:v>-37.615128817751298</c:v>
                </c:pt>
                <c:pt idx="383">
                  <c:v>-43.563857519756873</c:v>
                </c:pt>
                <c:pt idx="384">
                  <c:v>-284.99005990742262</c:v>
                </c:pt>
              </c:numCache>
            </c:numRef>
          </c:val>
          <c:smooth val="0"/>
          <c:extLst>
            <c:ext xmlns:c16="http://schemas.microsoft.com/office/drawing/2014/chart" uri="{C3380CC4-5D6E-409C-BE32-E72D297353CC}">
              <c16:uniqueId val="{00000000-8BF3-47CE-9474-40C4FA613B70}"/>
            </c:ext>
          </c:extLst>
        </c:ser>
        <c:ser>
          <c:idx val="1"/>
          <c:order val="2"/>
          <c:tx>
            <c:v>Gradiant:40%</c:v>
          </c:tx>
          <c:spPr>
            <a:ln w="12700" cap="rnd">
              <a:solidFill>
                <a:srgbClr val="FF0000"/>
              </a:solidFill>
              <a:round/>
            </a:ln>
            <a:effectLst/>
          </c:spPr>
          <c:marker>
            <c:symbol val="none"/>
          </c:marker>
          <c:cat>
            <c:numRef>
              <c:f>'2000,1024'!$D$65:$D$449</c:f>
              <c:numCache>
                <c:formatCode>General</c:formatCode>
                <c:ptCount val="385"/>
                <c:pt idx="0">
                  <c:v>-9.0000000000000018</c:v>
                </c:pt>
                <c:pt idx="1">
                  <c:v>-8.9531250000000018</c:v>
                </c:pt>
                <c:pt idx="2">
                  <c:v>-8.9062500000000018</c:v>
                </c:pt>
                <c:pt idx="3">
                  <c:v>-8.8593750000000018</c:v>
                </c:pt>
                <c:pt idx="4">
                  <c:v>-8.8125000000000018</c:v>
                </c:pt>
                <c:pt idx="5">
                  <c:v>-8.7656250000000018</c:v>
                </c:pt>
                <c:pt idx="6">
                  <c:v>-8.7187500000000018</c:v>
                </c:pt>
                <c:pt idx="7">
                  <c:v>-8.6718750000000018</c:v>
                </c:pt>
                <c:pt idx="8">
                  <c:v>-8.6250000000000018</c:v>
                </c:pt>
                <c:pt idx="9">
                  <c:v>-8.5781250000000018</c:v>
                </c:pt>
                <c:pt idx="10">
                  <c:v>-8.5312500000000018</c:v>
                </c:pt>
                <c:pt idx="11">
                  <c:v>-8.4843750000000018</c:v>
                </c:pt>
                <c:pt idx="12">
                  <c:v>-8.4375000000000018</c:v>
                </c:pt>
                <c:pt idx="13">
                  <c:v>-8.3906250000000018</c:v>
                </c:pt>
                <c:pt idx="14">
                  <c:v>-8.3437500000000018</c:v>
                </c:pt>
                <c:pt idx="15">
                  <c:v>-8.2968750000000018</c:v>
                </c:pt>
                <c:pt idx="16">
                  <c:v>-8.2500000000000018</c:v>
                </c:pt>
                <c:pt idx="17">
                  <c:v>-8.2031250000000018</c:v>
                </c:pt>
                <c:pt idx="18">
                  <c:v>-8.1562500000000018</c:v>
                </c:pt>
                <c:pt idx="19">
                  <c:v>-8.1093750000000018</c:v>
                </c:pt>
                <c:pt idx="20">
                  <c:v>-8.0625000000000018</c:v>
                </c:pt>
                <c:pt idx="21">
                  <c:v>-8.0156250000000018</c:v>
                </c:pt>
                <c:pt idx="22">
                  <c:v>-7.9687500000000009</c:v>
                </c:pt>
                <c:pt idx="23">
                  <c:v>-7.9218750000000009</c:v>
                </c:pt>
                <c:pt idx="24">
                  <c:v>-7.8750000000000009</c:v>
                </c:pt>
                <c:pt idx="25">
                  <c:v>-7.8281250000000009</c:v>
                </c:pt>
                <c:pt idx="26">
                  <c:v>-7.7812500000000009</c:v>
                </c:pt>
                <c:pt idx="27">
                  <c:v>-7.7343750000000009</c:v>
                </c:pt>
                <c:pt idx="28">
                  <c:v>-7.6875000000000009</c:v>
                </c:pt>
                <c:pt idx="29">
                  <c:v>-7.6406250000000009</c:v>
                </c:pt>
                <c:pt idx="30">
                  <c:v>-7.5937500000000009</c:v>
                </c:pt>
                <c:pt idx="31">
                  <c:v>-7.5468750000000009</c:v>
                </c:pt>
                <c:pt idx="32">
                  <c:v>-7.5000000000000009</c:v>
                </c:pt>
                <c:pt idx="33">
                  <c:v>-7.4531250000000009</c:v>
                </c:pt>
                <c:pt idx="34">
                  <c:v>-7.4062500000000009</c:v>
                </c:pt>
                <c:pt idx="35">
                  <c:v>-7.3593750000000009</c:v>
                </c:pt>
                <c:pt idx="36">
                  <c:v>-7.3125000000000009</c:v>
                </c:pt>
                <c:pt idx="37">
                  <c:v>-7.2656250000000009</c:v>
                </c:pt>
                <c:pt idx="38">
                  <c:v>-7.2187500000000009</c:v>
                </c:pt>
                <c:pt idx="39">
                  <c:v>-7.1718750000000009</c:v>
                </c:pt>
                <c:pt idx="40">
                  <c:v>-7.1250000000000009</c:v>
                </c:pt>
                <c:pt idx="41">
                  <c:v>-7.0781250000000009</c:v>
                </c:pt>
                <c:pt idx="42">
                  <c:v>-7.0312500000000009</c:v>
                </c:pt>
                <c:pt idx="43">
                  <c:v>-6.9843750000000009</c:v>
                </c:pt>
                <c:pt idx="44">
                  <c:v>-6.9375000000000009</c:v>
                </c:pt>
                <c:pt idx="45">
                  <c:v>-6.8906250000000009</c:v>
                </c:pt>
                <c:pt idx="46">
                  <c:v>-6.8437500000000009</c:v>
                </c:pt>
                <c:pt idx="47">
                  <c:v>-6.7968750000000009</c:v>
                </c:pt>
                <c:pt idx="48">
                  <c:v>-6.7500000000000009</c:v>
                </c:pt>
                <c:pt idx="49">
                  <c:v>-6.7031250000000009</c:v>
                </c:pt>
                <c:pt idx="50">
                  <c:v>-6.6562500000000009</c:v>
                </c:pt>
                <c:pt idx="51">
                  <c:v>-6.6093750000000009</c:v>
                </c:pt>
                <c:pt idx="52">
                  <c:v>-6.5625000000000009</c:v>
                </c:pt>
                <c:pt idx="53">
                  <c:v>-6.5156250000000009</c:v>
                </c:pt>
                <c:pt idx="54">
                  <c:v>-6.4687500000000009</c:v>
                </c:pt>
                <c:pt idx="55">
                  <c:v>-6.4218750000000009</c:v>
                </c:pt>
                <c:pt idx="56">
                  <c:v>-6.3750000000000009</c:v>
                </c:pt>
                <c:pt idx="57">
                  <c:v>-6.3281250000000009</c:v>
                </c:pt>
                <c:pt idx="58">
                  <c:v>-6.2812500000000009</c:v>
                </c:pt>
                <c:pt idx="59">
                  <c:v>-6.2343750000000009</c:v>
                </c:pt>
                <c:pt idx="60">
                  <c:v>-6.1875000000000009</c:v>
                </c:pt>
                <c:pt idx="61">
                  <c:v>-6.1406250000000009</c:v>
                </c:pt>
                <c:pt idx="62">
                  <c:v>-6.0937500000000009</c:v>
                </c:pt>
                <c:pt idx="63">
                  <c:v>-6.0468750000000009</c:v>
                </c:pt>
                <c:pt idx="64">
                  <c:v>-6.0000000000000009</c:v>
                </c:pt>
                <c:pt idx="65">
                  <c:v>-5.9531250000000009</c:v>
                </c:pt>
                <c:pt idx="66">
                  <c:v>-5.9062500000000009</c:v>
                </c:pt>
                <c:pt idx="67">
                  <c:v>-5.8593750000000009</c:v>
                </c:pt>
                <c:pt idx="68">
                  <c:v>-5.8125000000000009</c:v>
                </c:pt>
                <c:pt idx="69">
                  <c:v>-5.7656250000000009</c:v>
                </c:pt>
                <c:pt idx="70">
                  <c:v>-5.7187500000000009</c:v>
                </c:pt>
                <c:pt idx="71">
                  <c:v>-5.6718750000000009</c:v>
                </c:pt>
                <c:pt idx="72">
                  <c:v>-5.6250000000000009</c:v>
                </c:pt>
                <c:pt idx="73">
                  <c:v>-5.5781250000000009</c:v>
                </c:pt>
                <c:pt idx="74">
                  <c:v>-5.5312500000000009</c:v>
                </c:pt>
                <c:pt idx="75">
                  <c:v>-5.4843750000000009</c:v>
                </c:pt>
                <c:pt idx="76">
                  <c:v>-5.4375000000000009</c:v>
                </c:pt>
                <c:pt idx="77">
                  <c:v>-5.3906250000000009</c:v>
                </c:pt>
                <c:pt idx="78">
                  <c:v>-5.3437500000000009</c:v>
                </c:pt>
                <c:pt idx="79">
                  <c:v>-5.2968750000000009</c:v>
                </c:pt>
                <c:pt idx="80">
                  <c:v>-5.2500000000000009</c:v>
                </c:pt>
                <c:pt idx="81">
                  <c:v>-5.2031250000000009</c:v>
                </c:pt>
                <c:pt idx="82">
                  <c:v>-5.1562500000000009</c:v>
                </c:pt>
                <c:pt idx="83">
                  <c:v>-5.1093750000000009</c:v>
                </c:pt>
                <c:pt idx="84">
                  <c:v>-5.0625000000000009</c:v>
                </c:pt>
                <c:pt idx="85">
                  <c:v>-5.0156250000000009</c:v>
                </c:pt>
                <c:pt idx="86">
                  <c:v>-4.9687500000000009</c:v>
                </c:pt>
                <c:pt idx="87">
                  <c:v>-4.9218750000000009</c:v>
                </c:pt>
                <c:pt idx="88">
                  <c:v>-4.8750000000000009</c:v>
                </c:pt>
                <c:pt idx="89">
                  <c:v>-4.8281250000000009</c:v>
                </c:pt>
                <c:pt idx="90">
                  <c:v>-4.7812500000000009</c:v>
                </c:pt>
                <c:pt idx="91">
                  <c:v>-4.7343750000000009</c:v>
                </c:pt>
                <c:pt idx="92">
                  <c:v>-4.6875000000000009</c:v>
                </c:pt>
                <c:pt idx="93">
                  <c:v>-4.6406250000000009</c:v>
                </c:pt>
                <c:pt idx="94">
                  <c:v>-4.5937500000000009</c:v>
                </c:pt>
                <c:pt idx="95">
                  <c:v>-4.5468750000000009</c:v>
                </c:pt>
                <c:pt idx="96">
                  <c:v>-4.5000000000000009</c:v>
                </c:pt>
                <c:pt idx="97">
                  <c:v>-4.4531250000000009</c:v>
                </c:pt>
                <c:pt idx="98">
                  <c:v>-4.4062500000000009</c:v>
                </c:pt>
                <c:pt idx="99">
                  <c:v>-4.3593750000000009</c:v>
                </c:pt>
                <c:pt idx="100">
                  <c:v>-4.3125000000000009</c:v>
                </c:pt>
                <c:pt idx="101">
                  <c:v>-4.2656250000000009</c:v>
                </c:pt>
                <c:pt idx="102">
                  <c:v>-4.2187500000000009</c:v>
                </c:pt>
                <c:pt idx="103">
                  <c:v>-4.1718750000000009</c:v>
                </c:pt>
                <c:pt idx="104">
                  <c:v>-4.1250000000000009</c:v>
                </c:pt>
                <c:pt idx="105">
                  <c:v>-4.0781250000000009</c:v>
                </c:pt>
                <c:pt idx="106">
                  <c:v>-4.0312500000000009</c:v>
                </c:pt>
                <c:pt idx="107">
                  <c:v>-3.9843750000000004</c:v>
                </c:pt>
                <c:pt idx="108">
                  <c:v>-3.9375000000000004</c:v>
                </c:pt>
                <c:pt idx="109">
                  <c:v>-3.8906250000000004</c:v>
                </c:pt>
                <c:pt idx="110">
                  <c:v>-3.8437500000000004</c:v>
                </c:pt>
                <c:pt idx="111">
                  <c:v>-3.7968750000000004</c:v>
                </c:pt>
                <c:pt idx="112">
                  <c:v>-3.7500000000000004</c:v>
                </c:pt>
                <c:pt idx="113">
                  <c:v>-3.7031250000000004</c:v>
                </c:pt>
                <c:pt idx="114">
                  <c:v>-3.6562500000000004</c:v>
                </c:pt>
                <c:pt idx="115">
                  <c:v>-3.6093750000000004</c:v>
                </c:pt>
                <c:pt idx="116">
                  <c:v>-3.5625000000000004</c:v>
                </c:pt>
                <c:pt idx="117">
                  <c:v>-3.5156250000000004</c:v>
                </c:pt>
                <c:pt idx="118">
                  <c:v>-3.4687500000000004</c:v>
                </c:pt>
                <c:pt idx="119">
                  <c:v>-3.4218750000000004</c:v>
                </c:pt>
                <c:pt idx="120">
                  <c:v>-3.3750000000000004</c:v>
                </c:pt>
                <c:pt idx="121">
                  <c:v>-3.3281250000000004</c:v>
                </c:pt>
                <c:pt idx="122">
                  <c:v>-3.2812500000000004</c:v>
                </c:pt>
                <c:pt idx="123">
                  <c:v>-3.2343750000000004</c:v>
                </c:pt>
                <c:pt idx="124">
                  <c:v>-3.1875000000000004</c:v>
                </c:pt>
                <c:pt idx="125">
                  <c:v>-3.1406250000000004</c:v>
                </c:pt>
                <c:pt idx="126">
                  <c:v>-3.0937500000000004</c:v>
                </c:pt>
                <c:pt idx="127">
                  <c:v>-3.0468750000000004</c:v>
                </c:pt>
                <c:pt idx="128">
                  <c:v>-3.0000000000000004</c:v>
                </c:pt>
                <c:pt idx="129">
                  <c:v>-2.9531250000000004</c:v>
                </c:pt>
                <c:pt idx="130">
                  <c:v>-2.9062500000000004</c:v>
                </c:pt>
                <c:pt idx="131">
                  <c:v>-2.8593750000000004</c:v>
                </c:pt>
                <c:pt idx="132">
                  <c:v>-2.8125000000000004</c:v>
                </c:pt>
                <c:pt idx="133">
                  <c:v>-2.7656250000000004</c:v>
                </c:pt>
                <c:pt idx="134">
                  <c:v>-2.7187500000000004</c:v>
                </c:pt>
                <c:pt idx="135">
                  <c:v>-2.6718750000000004</c:v>
                </c:pt>
                <c:pt idx="136">
                  <c:v>-2.6250000000000004</c:v>
                </c:pt>
                <c:pt idx="137">
                  <c:v>-2.5781250000000004</c:v>
                </c:pt>
                <c:pt idx="138">
                  <c:v>-2.5312500000000004</c:v>
                </c:pt>
                <c:pt idx="139">
                  <c:v>-2.4843750000000004</c:v>
                </c:pt>
                <c:pt idx="140">
                  <c:v>-2.4375000000000004</c:v>
                </c:pt>
                <c:pt idx="141">
                  <c:v>-2.3906250000000004</c:v>
                </c:pt>
                <c:pt idx="142">
                  <c:v>-2.3437500000000004</c:v>
                </c:pt>
                <c:pt idx="143">
                  <c:v>-2.2968750000000004</c:v>
                </c:pt>
                <c:pt idx="144">
                  <c:v>-2.2500000000000004</c:v>
                </c:pt>
                <c:pt idx="145">
                  <c:v>-2.2031250000000004</c:v>
                </c:pt>
                <c:pt idx="146">
                  <c:v>-2.1562500000000004</c:v>
                </c:pt>
                <c:pt idx="147">
                  <c:v>-2.1093750000000004</c:v>
                </c:pt>
                <c:pt idx="148">
                  <c:v>-2.0625000000000004</c:v>
                </c:pt>
                <c:pt idx="149">
                  <c:v>-2.0156250000000004</c:v>
                </c:pt>
                <c:pt idx="150">
                  <c:v>-1.9687500000000002</c:v>
                </c:pt>
                <c:pt idx="151">
                  <c:v>-1.9218750000000002</c:v>
                </c:pt>
                <c:pt idx="152">
                  <c:v>-1.8750000000000002</c:v>
                </c:pt>
                <c:pt idx="153">
                  <c:v>-1.8281250000000002</c:v>
                </c:pt>
                <c:pt idx="154">
                  <c:v>-1.7812500000000002</c:v>
                </c:pt>
                <c:pt idx="155">
                  <c:v>-1.7343750000000002</c:v>
                </c:pt>
                <c:pt idx="156">
                  <c:v>-1.6875000000000002</c:v>
                </c:pt>
                <c:pt idx="157">
                  <c:v>-1.6406250000000002</c:v>
                </c:pt>
                <c:pt idx="158">
                  <c:v>-1.5937500000000002</c:v>
                </c:pt>
                <c:pt idx="159">
                  <c:v>-1.5468750000000002</c:v>
                </c:pt>
                <c:pt idx="160">
                  <c:v>-1.5000000000000002</c:v>
                </c:pt>
                <c:pt idx="161">
                  <c:v>-1.4531250000000002</c:v>
                </c:pt>
                <c:pt idx="162">
                  <c:v>-1.4062500000000002</c:v>
                </c:pt>
                <c:pt idx="163">
                  <c:v>-1.3593750000000002</c:v>
                </c:pt>
                <c:pt idx="164">
                  <c:v>-1.3125000000000002</c:v>
                </c:pt>
                <c:pt idx="165">
                  <c:v>-1.2656250000000002</c:v>
                </c:pt>
                <c:pt idx="166">
                  <c:v>-1.2187500000000002</c:v>
                </c:pt>
                <c:pt idx="167">
                  <c:v>-1.1718750000000002</c:v>
                </c:pt>
                <c:pt idx="168">
                  <c:v>-1.1250000000000002</c:v>
                </c:pt>
                <c:pt idx="169">
                  <c:v>-1.0781250000000002</c:v>
                </c:pt>
                <c:pt idx="170">
                  <c:v>-1.0312500000000002</c:v>
                </c:pt>
                <c:pt idx="171">
                  <c:v>-0.98437500000000011</c:v>
                </c:pt>
                <c:pt idx="172">
                  <c:v>-0.93750000000000011</c:v>
                </c:pt>
                <c:pt idx="173">
                  <c:v>-0.89062500000000011</c:v>
                </c:pt>
                <c:pt idx="174">
                  <c:v>-0.84375000000000011</c:v>
                </c:pt>
                <c:pt idx="175">
                  <c:v>-0.79687500000000011</c:v>
                </c:pt>
                <c:pt idx="176">
                  <c:v>-0.75000000000000011</c:v>
                </c:pt>
                <c:pt idx="177">
                  <c:v>-0.70312500000000011</c:v>
                </c:pt>
                <c:pt idx="178">
                  <c:v>-0.65625000000000011</c:v>
                </c:pt>
                <c:pt idx="179">
                  <c:v>-0.60937500000000011</c:v>
                </c:pt>
                <c:pt idx="180">
                  <c:v>-0.56250000000000011</c:v>
                </c:pt>
                <c:pt idx="181">
                  <c:v>-0.51562500000000011</c:v>
                </c:pt>
                <c:pt idx="182">
                  <c:v>-0.46875000000000006</c:v>
                </c:pt>
                <c:pt idx="183">
                  <c:v>-0.42187500000000006</c:v>
                </c:pt>
                <c:pt idx="184">
                  <c:v>-0.37500000000000006</c:v>
                </c:pt>
                <c:pt idx="185">
                  <c:v>-0.32812500000000006</c:v>
                </c:pt>
                <c:pt idx="186">
                  <c:v>-0.28125000000000006</c:v>
                </c:pt>
                <c:pt idx="187">
                  <c:v>-0.23437500000000003</c:v>
                </c:pt>
                <c:pt idx="188">
                  <c:v>-0.18750000000000003</c:v>
                </c:pt>
                <c:pt idx="189">
                  <c:v>-0.14062500000000003</c:v>
                </c:pt>
                <c:pt idx="190">
                  <c:v>-9.3750000000000014E-2</c:v>
                </c:pt>
                <c:pt idx="191">
                  <c:v>-4.6875000000000007E-2</c:v>
                </c:pt>
                <c:pt idx="192">
                  <c:v>0</c:v>
                </c:pt>
                <c:pt idx="193">
                  <c:v>4.6875000000000007E-2</c:v>
                </c:pt>
                <c:pt idx="194">
                  <c:v>9.3750000000000014E-2</c:v>
                </c:pt>
                <c:pt idx="195">
                  <c:v>0.14062500000000003</c:v>
                </c:pt>
                <c:pt idx="196">
                  <c:v>0.18750000000000003</c:v>
                </c:pt>
                <c:pt idx="197">
                  <c:v>0.23437500000000003</c:v>
                </c:pt>
                <c:pt idx="198">
                  <c:v>0.28125000000000006</c:v>
                </c:pt>
                <c:pt idx="199">
                  <c:v>0.32812500000000006</c:v>
                </c:pt>
                <c:pt idx="200">
                  <c:v>0.37500000000000006</c:v>
                </c:pt>
                <c:pt idx="201">
                  <c:v>0.42187500000000006</c:v>
                </c:pt>
                <c:pt idx="202">
                  <c:v>0.46875000000000006</c:v>
                </c:pt>
                <c:pt idx="203">
                  <c:v>0.51562500000000011</c:v>
                </c:pt>
                <c:pt idx="204">
                  <c:v>0.56250000000000011</c:v>
                </c:pt>
                <c:pt idx="205">
                  <c:v>0.60937500000000011</c:v>
                </c:pt>
                <c:pt idx="206">
                  <c:v>0.65625000000000011</c:v>
                </c:pt>
                <c:pt idx="207">
                  <c:v>0.70312500000000011</c:v>
                </c:pt>
                <c:pt idx="208">
                  <c:v>0.75000000000000011</c:v>
                </c:pt>
                <c:pt idx="209">
                  <c:v>0.79687500000000011</c:v>
                </c:pt>
                <c:pt idx="210">
                  <c:v>0.84375000000000011</c:v>
                </c:pt>
                <c:pt idx="211">
                  <c:v>0.89062500000000011</c:v>
                </c:pt>
                <c:pt idx="212">
                  <c:v>0.93750000000000011</c:v>
                </c:pt>
                <c:pt idx="213">
                  <c:v>0.98437500000000011</c:v>
                </c:pt>
                <c:pt idx="214">
                  <c:v>1.0312500000000002</c:v>
                </c:pt>
                <c:pt idx="215">
                  <c:v>1.0781250000000002</c:v>
                </c:pt>
                <c:pt idx="216">
                  <c:v>1.1250000000000002</c:v>
                </c:pt>
                <c:pt idx="217">
                  <c:v>1.1718750000000002</c:v>
                </c:pt>
                <c:pt idx="218">
                  <c:v>1.2187500000000002</c:v>
                </c:pt>
                <c:pt idx="219">
                  <c:v>1.2656250000000002</c:v>
                </c:pt>
                <c:pt idx="220">
                  <c:v>1.3125000000000002</c:v>
                </c:pt>
                <c:pt idx="221">
                  <c:v>1.3593750000000002</c:v>
                </c:pt>
                <c:pt idx="222">
                  <c:v>1.4062500000000002</c:v>
                </c:pt>
                <c:pt idx="223">
                  <c:v>1.4531250000000002</c:v>
                </c:pt>
                <c:pt idx="224">
                  <c:v>1.5000000000000002</c:v>
                </c:pt>
                <c:pt idx="225">
                  <c:v>1.5468750000000002</c:v>
                </c:pt>
                <c:pt idx="226">
                  <c:v>1.5937500000000002</c:v>
                </c:pt>
                <c:pt idx="227">
                  <c:v>1.6406250000000002</c:v>
                </c:pt>
                <c:pt idx="228">
                  <c:v>1.6875000000000002</c:v>
                </c:pt>
                <c:pt idx="229">
                  <c:v>1.7343750000000002</c:v>
                </c:pt>
                <c:pt idx="230">
                  <c:v>1.7812500000000002</c:v>
                </c:pt>
                <c:pt idx="231">
                  <c:v>1.8281250000000002</c:v>
                </c:pt>
                <c:pt idx="232">
                  <c:v>1.8750000000000002</c:v>
                </c:pt>
                <c:pt idx="233">
                  <c:v>1.9218750000000002</c:v>
                </c:pt>
                <c:pt idx="234">
                  <c:v>1.9687500000000002</c:v>
                </c:pt>
                <c:pt idx="235">
                  <c:v>2.0156250000000004</c:v>
                </c:pt>
                <c:pt idx="236">
                  <c:v>2.0625000000000004</c:v>
                </c:pt>
                <c:pt idx="237">
                  <c:v>2.1093750000000004</c:v>
                </c:pt>
                <c:pt idx="238">
                  <c:v>2.1562500000000004</c:v>
                </c:pt>
                <c:pt idx="239">
                  <c:v>2.2031250000000004</c:v>
                </c:pt>
                <c:pt idx="240">
                  <c:v>2.2500000000000004</c:v>
                </c:pt>
                <c:pt idx="241">
                  <c:v>2.2968750000000004</c:v>
                </c:pt>
                <c:pt idx="242">
                  <c:v>2.3437500000000004</c:v>
                </c:pt>
                <c:pt idx="243">
                  <c:v>2.3906250000000004</c:v>
                </c:pt>
                <c:pt idx="244">
                  <c:v>2.4375000000000004</c:v>
                </c:pt>
                <c:pt idx="245">
                  <c:v>2.4843750000000004</c:v>
                </c:pt>
                <c:pt idx="246">
                  <c:v>2.5312500000000004</c:v>
                </c:pt>
                <c:pt idx="247">
                  <c:v>2.5781250000000004</c:v>
                </c:pt>
                <c:pt idx="248">
                  <c:v>2.6250000000000004</c:v>
                </c:pt>
                <c:pt idx="249">
                  <c:v>2.6718750000000004</c:v>
                </c:pt>
                <c:pt idx="250">
                  <c:v>2.7187500000000004</c:v>
                </c:pt>
                <c:pt idx="251">
                  <c:v>2.7656250000000004</c:v>
                </c:pt>
                <c:pt idx="252">
                  <c:v>2.8125000000000004</c:v>
                </c:pt>
                <c:pt idx="253">
                  <c:v>2.8593750000000004</c:v>
                </c:pt>
                <c:pt idx="254">
                  <c:v>2.9062500000000004</c:v>
                </c:pt>
                <c:pt idx="255">
                  <c:v>2.9531250000000004</c:v>
                </c:pt>
                <c:pt idx="256">
                  <c:v>3.0000000000000004</c:v>
                </c:pt>
                <c:pt idx="257">
                  <c:v>3.0468750000000004</c:v>
                </c:pt>
                <c:pt idx="258">
                  <c:v>3.0937500000000004</c:v>
                </c:pt>
                <c:pt idx="259">
                  <c:v>3.1406250000000004</c:v>
                </c:pt>
                <c:pt idx="260">
                  <c:v>3.1875000000000004</c:v>
                </c:pt>
                <c:pt idx="261">
                  <c:v>3.2343750000000004</c:v>
                </c:pt>
                <c:pt idx="262">
                  <c:v>3.2812500000000004</c:v>
                </c:pt>
                <c:pt idx="263">
                  <c:v>3.3281250000000004</c:v>
                </c:pt>
                <c:pt idx="264">
                  <c:v>3.3750000000000004</c:v>
                </c:pt>
                <c:pt idx="265">
                  <c:v>3.4218750000000004</c:v>
                </c:pt>
                <c:pt idx="266">
                  <c:v>3.4687500000000004</c:v>
                </c:pt>
                <c:pt idx="267">
                  <c:v>3.5156250000000004</c:v>
                </c:pt>
                <c:pt idx="268">
                  <c:v>3.5625000000000004</c:v>
                </c:pt>
                <c:pt idx="269">
                  <c:v>3.6093750000000004</c:v>
                </c:pt>
                <c:pt idx="270">
                  <c:v>3.6562500000000004</c:v>
                </c:pt>
                <c:pt idx="271">
                  <c:v>3.7031250000000004</c:v>
                </c:pt>
                <c:pt idx="272">
                  <c:v>3.7500000000000004</c:v>
                </c:pt>
                <c:pt idx="273">
                  <c:v>3.7968750000000004</c:v>
                </c:pt>
                <c:pt idx="274">
                  <c:v>3.8437500000000004</c:v>
                </c:pt>
                <c:pt idx="275">
                  <c:v>3.8906250000000004</c:v>
                </c:pt>
                <c:pt idx="276">
                  <c:v>3.9375000000000004</c:v>
                </c:pt>
                <c:pt idx="277">
                  <c:v>3.9843750000000004</c:v>
                </c:pt>
                <c:pt idx="278">
                  <c:v>4.0312500000000009</c:v>
                </c:pt>
                <c:pt idx="279">
                  <c:v>4.0781250000000009</c:v>
                </c:pt>
                <c:pt idx="280">
                  <c:v>4.1250000000000009</c:v>
                </c:pt>
                <c:pt idx="281">
                  <c:v>4.1718750000000009</c:v>
                </c:pt>
                <c:pt idx="282">
                  <c:v>4.2187500000000009</c:v>
                </c:pt>
                <c:pt idx="283">
                  <c:v>4.2656250000000009</c:v>
                </c:pt>
                <c:pt idx="284">
                  <c:v>4.3125000000000009</c:v>
                </c:pt>
                <c:pt idx="285">
                  <c:v>4.3593750000000009</c:v>
                </c:pt>
                <c:pt idx="286">
                  <c:v>4.4062500000000009</c:v>
                </c:pt>
                <c:pt idx="287">
                  <c:v>4.4531250000000009</c:v>
                </c:pt>
                <c:pt idx="288">
                  <c:v>4.5000000000000009</c:v>
                </c:pt>
                <c:pt idx="289">
                  <c:v>4.5468750000000009</c:v>
                </c:pt>
                <c:pt idx="290">
                  <c:v>4.5937500000000009</c:v>
                </c:pt>
                <c:pt idx="291">
                  <c:v>4.6406250000000009</c:v>
                </c:pt>
                <c:pt idx="292">
                  <c:v>4.6875000000000009</c:v>
                </c:pt>
                <c:pt idx="293">
                  <c:v>4.7343750000000009</c:v>
                </c:pt>
                <c:pt idx="294">
                  <c:v>4.7812500000000009</c:v>
                </c:pt>
                <c:pt idx="295">
                  <c:v>4.8281250000000009</c:v>
                </c:pt>
                <c:pt idx="296">
                  <c:v>4.8750000000000009</c:v>
                </c:pt>
                <c:pt idx="297">
                  <c:v>4.9218750000000009</c:v>
                </c:pt>
                <c:pt idx="298">
                  <c:v>4.9687500000000009</c:v>
                </c:pt>
                <c:pt idx="299">
                  <c:v>5.0156250000000009</c:v>
                </c:pt>
                <c:pt idx="300">
                  <c:v>5.0625000000000009</c:v>
                </c:pt>
                <c:pt idx="301">
                  <c:v>5.1093750000000009</c:v>
                </c:pt>
                <c:pt idx="302">
                  <c:v>5.1562500000000009</c:v>
                </c:pt>
                <c:pt idx="303">
                  <c:v>5.2031250000000009</c:v>
                </c:pt>
                <c:pt idx="304">
                  <c:v>5.2500000000000009</c:v>
                </c:pt>
                <c:pt idx="305">
                  <c:v>5.2968750000000009</c:v>
                </c:pt>
                <c:pt idx="306">
                  <c:v>5.3437500000000009</c:v>
                </c:pt>
                <c:pt idx="307">
                  <c:v>5.3906250000000009</c:v>
                </c:pt>
                <c:pt idx="308">
                  <c:v>5.4375000000000009</c:v>
                </c:pt>
                <c:pt idx="309">
                  <c:v>5.4843750000000009</c:v>
                </c:pt>
                <c:pt idx="310">
                  <c:v>5.5312500000000009</c:v>
                </c:pt>
                <c:pt idx="311">
                  <c:v>5.5781250000000009</c:v>
                </c:pt>
                <c:pt idx="312">
                  <c:v>5.6250000000000009</c:v>
                </c:pt>
                <c:pt idx="313">
                  <c:v>5.6718750000000009</c:v>
                </c:pt>
                <c:pt idx="314">
                  <c:v>5.7187500000000009</c:v>
                </c:pt>
                <c:pt idx="315">
                  <c:v>5.7656250000000009</c:v>
                </c:pt>
                <c:pt idx="316">
                  <c:v>5.8125000000000009</c:v>
                </c:pt>
                <c:pt idx="317">
                  <c:v>5.8593750000000009</c:v>
                </c:pt>
                <c:pt idx="318">
                  <c:v>5.9062500000000009</c:v>
                </c:pt>
                <c:pt idx="319">
                  <c:v>5.9531250000000009</c:v>
                </c:pt>
                <c:pt idx="320">
                  <c:v>6.0000000000000009</c:v>
                </c:pt>
                <c:pt idx="321">
                  <c:v>6.0468750000000009</c:v>
                </c:pt>
                <c:pt idx="322">
                  <c:v>6.0937500000000009</c:v>
                </c:pt>
                <c:pt idx="323">
                  <c:v>6.1406250000000009</c:v>
                </c:pt>
                <c:pt idx="324">
                  <c:v>6.1875000000000009</c:v>
                </c:pt>
                <c:pt idx="325">
                  <c:v>6.2343750000000009</c:v>
                </c:pt>
                <c:pt idx="326">
                  <c:v>6.2812500000000009</c:v>
                </c:pt>
                <c:pt idx="327">
                  <c:v>6.3281250000000009</c:v>
                </c:pt>
                <c:pt idx="328">
                  <c:v>6.3750000000000009</c:v>
                </c:pt>
                <c:pt idx="329">
                  <c:v>6.4218750000000009</c:v>
                </c:pt>
                <c:pt idx="330">
                  <c:v>6.4687500000000009</c:v>
                </c:pt>
                <c:pt idx="331">
                  <c:v>6.5156250000000009</c:v>
                </c:pt>
                <c:pt idx="332">
                  <c:v>6.5625000000000009</c:v>
                </c:pt>
                <c:pt idx="333">
                  <c:v>6.6093750000000009</c:v>
                </c:pt>
                <c:pt idx="334">
                  <c:v>6.6562500000000009</c:v>
                </c:pt>
                <c:pt idx="335">
                  <c:v>6.7031250000000009</c:v>
                </c:pt>
                <c:pt idx="336">
                  <c:v>6.7500000000000009</c:v>
                </c:pt>
                <c:pt idx="337">
                  <c:v>6.7968750000000009</c:v>
                </c:pt>
                <c:pt idx="338">
                  <c:v>6.8437500000000009</c:v>
                </c:pt>
                <c:pt idx="339">
                  <c:v>6.8906250000000009</c:v>
                </c:pt>
                <c:pt idx="340">
                  <c:v>6.9375000000000009</c:v>
                </c:pt>
                <c:pt idx="341">
                  <c:v>6.9843750000000009</c:v>
                </c:pt>
                <c:pt idx="342">
                  <c:v>7.0312500000000009</c:v>
                </c:pt>
                <c:pt idx="343">
                  <c:v>7.0781250000000009</c:v>
                </c:pt>
                <c:pt idx="344">
                  <c:v>7.1250000000000009</c:v>
                </c:pt>
                <c:pt idx="345">
                  <c:v>7.1718750000000009</c:v>
                </c:pt>
                <c:pt idx="346">
                  <c:v>7.2187500000000009</c:v>
                </c:pt>
                <c:pt idx="347">
                  <c:v>7.2656250000000009</c:v>
                </c:pt>
                <c:pt idx="348">
                  <c:v>7.3125000000000009</c:v>
                </c:pt>
                <c:pt idx="349">
                  <c:v>7.3593750000000009</c:v>
                </c:pt>
                <c:pt idx="350">
                  <c:v>7.4062500000000009</c:v>
                </c:pt>
                <c:pt idx="351">
                  <c:v>7.4531250000000009</c:v>
                </c:pt>
                <c:pt idx="352">
                  <c:v>7.5000000000000009</c:v>
                </c:pt>
                <c:pt idx="353">
                  <c:v>7.5468750000000009</c:v>
                </c:pt>
                <c:pt idx="354">
                  <c:v>7.5937500000000009</c:v>
                </c:pt>
                <c:pt idx="355">
                  <c:v>7.6406250000000009</c:v>
                </c:pt>
                <c:pt idx="356">
                  <c:v>7.6875000000000009</c:v>
                </c:pt>
                <c:pt idx="357">
                  <c:v>7.7343750000000009</c:v>
                </c:pt>
                <c:pt idx="358">
                  <c:v>7.7812500000000009</c:v>
                </c:pt>
                <c:pt idx="359">
                  <c:v>7.8281250000000009</c:v>
                </c:pt>
                <c:pt idx="360">
                  <c:v>7.8750000000000009</c:v>
                </c:pt>
                <c:pt idx="361">
                  <c:v>7.9218750000000009</c:v>
                </c:pt>
                <c:pt idx="362">
                  <c:v>7.9687500000000009</c:v>
                </c:pt>
                <c:pt idx="363">
                  <c:v>8.0156250000000018</c:v>
                </c:pt>
                <c:pt idx="364">
                  <c:v>8.0625000000000018</c:v>
                </c:pt>
                <c:pt idx="365">
                  <c:v>8.1093750000000018</c:v>
                </c:pt>
                <c:pt idx="366">
                  <c:v>8.1562500000000018</c:v>
                </c:pt>
                <c:pt idx="367">
                  <c:v>8.2031250000000018</c:v>
                </c:pt>
                <c:pt idx="368">
                  <c:v>8.2500000000000018</c:v>
                </c:pt>
                <c:pt idx="369">
                  <c:v>8.2968750000000018</c:v>
                </c:pt>
                <c:pt idx="370">
                  <c:v>8.3437500000000018</c:v>
                </c:pt>
                <c:pt idx="371">
                  <c:v>8.3906250000000018</c:v>
                </c:pt>
                <c:pt idx="372">
                  <c:v>8.4375000000000018</c:v>
                </c:pt>
                <c:pt idx="373">
                  <c:v>8.4843750000000018</c:v>
                </c:pt>
                <c:pt idx="374">
                  <c:v>8.5312500000000018</c:v>
                </c:pt>
                <c:pt idx="375">
                  <c:v>8.5781250000000018</c:v>
                </c:pt>
                <c:pt idx="376">
                  <c:v>8.6250000000000018</c:v>
                </c:pt>
                <c:pt idx="377">
                  <c:v>8.6718750000000018</c:v>
                </c:pt>
                <c:pt idx="378">
                  <c:v>8.7187500000000018</c:v>
                </c:pt>
                <c:pt idx="379">
                  <c:v>8.7656250000000018</c:v>
                </c:pt>
                <c:pt idx="380">
                  <c:v>8.8125000000000018</c:v>
                </c:pt>
                <c:pt idx="381">
                  <c:v>8.8593750000000018</c:v>
                </c:pt>
                <c:pt idx="382">
                  <c:v>8.9062500000000018</c:v>
                </c:pt>
                <c:pt idx="383">
                  <c:v>8.9531250000000018</c:v>
                </c:pt>
                <c:pt idx="384">
                  <c:v>9.0000000000000018</c:v>
                </c:pt>
              </c:numCache>
            </c:numRef>
          </c:cat>
          <c:val>
            <c:numRef>
              <c:f>'4000,1024'!$C$65:$C$449</c:f>
              <c:numCache>
                <c:formatCode>General</c:formatCode>
                <c:ptCount val="385"/>
                <c:pt idx="0">
                  <c:v>-80.288874715619016</c:v>
                </c:pt>
                <c:pt idx="1">
                  <c:v>-81.509941042424273</c:v>
                </c:pt>
                <c:pt idx="2">
                  <c:v>-81.91537214222015</c:v>
                </c:pt>
                <c:pt idx="3">
                  <c:v>-81.388502291741688</c:v>
                </c:pt>
                <c:pt idx="4">
                  <c:v>-80.133281088243479</c:v>
                </c:pt>
                <c:pt idx="5">
                  <c:v>-78.507512228481303</c:v>
                </c:pt>
                <c:pt idx="6">
                  <c:v>-76.816941365745294</c:v>
                </c:pt>
                <c:pt idx="7">
                  <c:v>-75.251105778209791</c:v>
                </c:pt>
                <c:pt idx="8">
                  <c:v>-73.910292847634338</c:v>
                </c:pt>
                <c:pt idx="9">
                  <c:v>-72.846128148016589</c:v>
                </c:pt>
                <c:pt idx="10">
                  <c:v>-72.090642348618999</c:v>
                </c:pt>
                <c:pt idx="11">
                  <c:v>-71.674921611199309</c:v>
                </c:pt>
                <c:pt idx="12">
                  <c:v>-71.643845313177025</c:v>
                </c:pt>
                <c:pt idx="13">
                  <c:v>-72.0746584288446</c:v>
                </c:pt>
                <c:pt idx="14">
                  <c:v>-73.113373351234287</c:v>
                </c:pt>
                <c:pt idx="15">
                  <c:v>-75.072197143250321</c:v>
                </c:pt>
                <c:pt idx="16">
                  <c:v>-78.798156207412845</c:v>
                </c:pt>
                <c:pt idx="17">
                  <c:v>-88.657331999715424</c:v>
                </c:pt>
                <c:pt idx="18">
                  <c:v>-85.026061669017935</c:v>
                </c:pt>
                <c:pt idx="19">
                  <c:v>-75.818147589867621</c:v>
                </c:pt>
                <c:pt idx="20">
                  <c:v>-71.139070614502472</c:v>
                </c:pt>
                <c:pt idx="21">
                  <c:v>-67.983962362348535</c:v>
                </c:pt>
                <c:pt idx="22">
                  <c:v>-65.647864562980061</c:v>
                </c:pt>
                <c:pt idx="23">
                  <c:v>-63.851581559471228</c:v>
                </c:pt>
                <c:pt idx="24">
                  <c:v>-62.45731916588494</c:v>
                </c:pt>
                <c:pt idx="25">
                  <c:v>-61.38885839934207</c:v>
                </c:pt>
                <c:pt idx="26">
                  <c:v>-60.60196727437468</c:v>
                </c:pt>
                <c:pt idx="27">
                  <c:v>-60.071616276808903</c:v>
                </c:pt>
                <c:pt idx="28">
                  <c:v>-59.786122046052569</c:v>
                </c:pt>
                <c:pt idx="29">
                  <c:v>-59.744779349623833</c:v>
                </c:pt>
                <c:pt idx="30">
                  <c:v>-59.957812164781181</c:v>
                </c:pt>
                <c:pt idx="31">
                  <c:v>-60.448624578685532</c:v>
                </c:pt>
                <c:pt idx="32">
                  <c:v>-61.259465301397086</c:v>
                </c:pt>
                <c:pt idx="33">
                  <c:v>-62.463814113159756</c:v>
                </c:pt>
                <c:pt idx="34">
                  <c:v>-64.194954052212964</c:v>
                </c:pt>
                <c:pt idx="35">
                  <c:v>-66.722495486108741</c:v>
                </c:pt>
                <c:pt idx="36">
                  <c:v>-70.721163734248293</c:v>
                </c:pt>
                <c:pt idx="37">
                  <c:v>-78.974693569274152</c:v>
                </c:pt>
                <c:pt idx="38">
                  <c:v>-83.371766672721037</c:v>
                </c:pt>
                <c:pt idx="39">
                  <c:v>-72.274773353209795</c:v>
                </c:pt>
                <c:pt idx="40">
                  <c:v>-67.79654065440441</c:v>
                </c:pt>
                <c:pt idx="41">
                  <c:v>-65.125835020439922</c:v>
                </c:pt>
                <c:pt idx="42">
                  <c:v>-63.373641057645294</c:v>
                </c:pt>
                <c:pt idx="43">
                  <c:v>-62.215633471741697</c:v>
                </c:pt>
                <c:pt idx="44">
                  <c:v>-61.500988138334911</c:v>
                </c:pt>
                <c:pt idx="45">
                  <c:v>-61.151698119511352</c:v>
                </c:pt>
                <c:pt idx="46">
                  <c:v>-61.127124623551829</c:v>
                </c:pt>
                <c:pt idx="47">
                  <c:v>-61.409327733060834</c:v>
                </c:pt>
                <c:pt idx="48">
                  <c:v>-61.996702253605214</c:v>
                </c:pt>
                <c:pt idx="49">
                  <c:v>-62.901662685846773</c:v>
                </c:pt>
                <c:pt idx="50">
                  <c:v>-64.150777516933346</c:v>
                </c:pt>
                <c:pt idx="51">
                  <c:v>-65.786672923428142</c:v>
                </c:pt>
                <c:pt idx="52">
                  <c:v>-67.870891285493173</c:v>
                </c:pt>
                <c:pt idx="53">
                  <c:v>-70.484411595575082</c:v>
                </c:pt>
                <c:pt idx="54">
                  <c:v>-73.710824367091789</c:v>
                </c:pt>
                <c:pt idx="55">
                  <c:v>-77.536883194006037</c:v>
                </c:pt>
                <c:pt idx="56">
                  <c:v>-81.435287469378466</c:v>
                </c:pt>
                <c:pt idx="57">
                  <c:v>-83.466048603758423</c:v>
                </c:pt>
                <c:pt idx="58">
                  <c:v>-81.6182146661628</c:v>
                </c:pt>
                <c:pt idx="59">
                  <c:v>-77.469852138637847</c:v>
                </c:pt>
                <c:pt idx="60">
                  <c:v>-73.199847831917765</c:v>
                </c:pt>
                <c:pt idx="61">
                  <c:v>-69.499999708833698</c:v>
                </c:pt>
                <c:pt idx="62">
                  <c:v>-66.424338286343925</c:v>
                </c:pt>
                <c:pt idx="63">
                  <c:v>-63.894697279499823</c:v>
                </c:pt>
                <c:pt idx="64">
                  <c:v>-61.82848910170965</c:v>
                </c:pt>
                <c:pt idx="65">
                  <c:v>-60.16204303507056</c:v>
                </c:pt>
                <c:pt idx="66">
                  <c:v>-58.851412060990214</c:v>
                </c:pt>
                <c:pt idx="67">
                  <c:v>-57.869758830419862</c:v>
                </c:pt>
                <c:pt idx="68">
                  <c:v>-57.205600513367607</c:v>
                </c:pt>
                <c:pt idx="69">
                  <c:v>-56.863044452881304</c:v>
                </c:pt>
                <c:pt idx="70">
                  <c:v>-56.864987206291829</c:v>
                </c:pt>
                <c:pt idx="71">
                  <c:v>-57.261527697203505</c:v>
                </c:pt>
                <c:pt idx="72">
                  <c:v>-58.149742336157793</c:v>
                </c:pt>
                <c:pt idx="73">
                  <c:v>-59.723965285119903</c:v>
                </c:pt>
                <c:pt idx="74">
                  <c:v>-62.432224239951822</c:v>
                </c:pt>
                <c:pt idx="75">
                  <c:v>-67.708721417482465</c:v>
                </c:pt>
                <c:pt idx="76">
                  <c:v>-102.74616723894016</c:v>
                </c:pt>
                <c:pt idx="77">
                  <c:v>-66.996667250613214</c:v>
                </c:pt>
                <c:pt idx="78">
                  <c:v>-60.563820073952847</c:v>
                </c:pt>
                <c:pt idx="79">
                  <c:v>-56.788334650539348</c:v>
                </c:pt>
                <c:pt idx="80">
                  <c:v>-54.157975145697563</c:v>
                </c:pt>
                <c:pt idx="81">
                  <c:v>-52.204918030006837</c:v>
                </c:pt>
                <c:pt idx="82">
                  <c:v>-50.724174021562824</c:v>
                </c:pt>
                <c:pt idx="83">
                  <c:v>-49.609930880357886</c:v>
                </c:pt>
                <c:pt idx="84">
                  <c:v>-48.803231914953827</c:v>
                </c:pt>
                <c:pt idx="85">
                  <c:v>-48.271250717215743</c:v>
                </c:pt>
                <c:pt idx="86">
                  <c:v>-47.998200637763127</c:v>
                </c:pt>
                <c:pt idx="87">
                  <c:v>-47.981550138629679</c:v>
                </c:pt>
                <c:pt idx="88">
                  <c:v>-48.23141107237528</c:v>
                </c:pt>
                <c:pt idx="89">
                  <c:v>-48.772782201068495</c:v>
                </c:pt>
                <c:pt idx="90">
                  <c:v>-49.651834532784221</c:v>
                </c:pt>
                <c:pt idx="91">
                  <c:v>-50.950149543420991</c:v>
                </c:pt>
                <c:pt idx="92">
                  <c:v>-52.81857357268477</c:v>
                </c:pt>
                <c:pt idx="93">
                  <c:v>-55.571777651679398</c:v>
                </c:pt>
                <c:pt idx="94">
                  <c:v>-60.046301102385854</c:v>
                </c:pt>
                <c:pt idx="95">
                  <c:v>-70.429986649663519</c:v>
                </c:pt>
                <c:pt idx="96">
                  <c:v>-68.211127482375502</c:v>
                </c:pt>
                <c:pt idx="97">
                  <c:v>-59.612241266323245</c:v>
                </c:pt>
                <c:pt idx="98">
                  <c:v>-55.687110648829751</c:v>
                </c:pt>
                <c:pt idx="99">
                  <c:v>-53.328910194319555</c:v>
                </c:pt>
                <c:pt idx="100">
                  <c:v>-51.829755574680078</c:v>
                </c:pt>
                <c:pt idx="101">
                  <c:v>-50.919841766407316</c:v>
                </c:pt>
                <c:pt idx="102">
                  <c:v>-50.476509191817279</c:v>
                </c:pt>
                <c:pt idx="103">
                  <c:v>-50.44449640364175</c:v>
                </c:pt>
                <c:pt idx="104">
                  <c:v>-50.808592556832373</c:v>
                </c:pt>
                <c:pt idx="105">
                  <c:v>-51.585373000081646</c:v>
                </c:pt>
                <c:pt idx="106">
                  <c:v>-52.826009508529388</c:v>
                </c:pt>
                <c:pt idx="107">
                  <c:v>-54.631774794242432</c:v>
                </c:pt>
                <c:pt idx="108">
                  <c:v>-57.195854658120446</c:v>
                </c:pt>
                <c:pt idx="109">
                  <c:v>-60.925146269588453</c:v>
                </c:pt>
                <c:pt idx="110">
                  <c:v>-66.930021425954209</c:v>
                </c:pt>
                <c:pt idx="111">
                  <c:v>-82.162825601351827</c:v>
                </c:pt>
                <c:pt idx="112">
                  <c:v>-75.109730440975369</c:v>
                </c:pt>
                <c:pt idx="113">
                  <c:v>-71.351318659082381</c:v>
                </c:pt>
                <c:pt idx="114">
                  <c:v>-75.254560648216653</c:v>
                </c:pt>
                <c:pt idx="115">
                  <c:v>-76.74798005479235</c:v>
                </c:pt>
                <c:pt idx="116">
                  <c:v>-63.08504725370981</c:v>
                </c:pt>
                <c:pt idx="117">
                  <c:v>-56.47830757016817</c:v>
                </c:pt>
                <c:pt idx="118">
                  <c:v>-51.921381433176393</c:v>
                </c:pt>
                <c:pt idx="119">
                  <c:v>-48.44225275115037</c:v>
                </c:pt>
                <c:pt idx="120">
                  <c:v>-45.664370523501645</c:v>
                </c:pt>
                <c:pt idx="121">
                  <c:v>-43.400247343413454</c:v>
                </c:pt>
                <c:pt idx="122">
                  <c:v>-41.543991919093664</c:v>
                </c:pt>
                <c:pt idx="123">
                  <c:v>-40.032171284470465</c:v>
                </c:pt>
                <c:pt idx="124">
                  <c:v>-38.826903646088965</c:v>
                </c:pt>
                <c:pt idx="125">
                  <c:v>-37.908043775663558</c:v>
                </c:pt>
                <c:pt idx="126">
                  <c:v>-37.269973692512686</c:v>
                </c:pt>
                <c:pt idx="127">
                  <c:v>-36.921534002698479</c:v>
                </c:pt>
                <c:pt idx="128">
                  <c:v>-36.889236772091905</c:v>
                </c:pt>
                <c:pt idx="129">
                  <c:v>-37.225703769019404</c:v>
                </c:pt>
                <c:pt idx="130">
                  <c:v>-38.02926828690287</c:v>
                </c:pt>
                <c:pt idx="131">
                  <c:v>-39.493403440721856</c:v>
                </c:pt>
                <c:pt idx="132">
                  <c:v>-42.059363045632949</c:v>
                </c:pt>
                <c:pt idx="133">
                  <c:v>-47.122044858252181</c:v>
                </c:pt>
                <c:pt idx="134">
                  <c:v>-75.466710906224279</c:v>
                </c:pt>
                <c:pt idx="135">
                  <c:v>-46.440261803959714</c:v>
                </c:pt>
                <c:pt idx="136">
                  <c:v>-39.739262873159745</c:v>
                </c:pt>
                <c:pt idx="137">
                  <c:v>-35.740410426216933</c:v>
                </c:pt>
                <c:pt idx="138">
                  <c:v>-32.886363938223575</c:v>
                </c:pt>
                <c:pt idx="139">
                  <c:v>-30.700425195382749</c:v>
                </c:pt>
                <c:pt idx="140">
                  <c:v>-28.974537019441236</c:v>
                </c:pt>
                <c:pt idx="141">
                  <c:v>-27.601389981903203</c:v>
                </c:pt>
                <c:pt idx="142">
                  <c:v>-26.521061443818631</c:v>
                </c:pt>
                <c:pt idx="143">
                  <c:v>-25.699956604883205</c:v>
                </c:pt>
                <c:pt idx="144">
                  <c:v>-25.121601523764166</c:v>
                </c:pt>
                <c:pt idx="145">
                  <c:v>-24.782834782532987</c:v>
                </c:pt>
                <c:pt idx="146">
                  <c:v>-24.693239679163579</c:v>
                </c:pt>
                <c:pt idx="147">
                  <c:v>-24.877525742994656</c:v>
                </c:pt>
                <c:pt idx="148">
                  <c:v>-25.382147539134561</c:v>
                </c:pt>
                <c:pt idx="149">
                  <c:v>-26.290376257612795</c:v>
                </c:pt>
                <c:pt idx="150">
                  <c:v>-27.758521464447142</c:v>
                </c:pt>
                <c:pt idx="151">
                  <c:v>-30.118892062507086</c:v>
                </c:pt>
                <c:pt idx="152">
                  <c:v>-34.282596210186036</c:v>
                </c:pt>
                <c:pt idx="153">
                  <c:v>-45.295998095272068</c:v>
                </c:pt>
                <c:pt idx="154">
                  <c:v>-39.805245906588709</c:v>
                </c:pt>
                <c:pt idx="155">
                  <c:v>-31.25278752894857</c:v>
                </c:pt>
                <c:pt idx="156">
                  <c:v>-26.813508214729925</c:v>
                </c:pt>
                <c:pt idx="157">
                  <c:v>-23.799714187756592</c:v>
                </c:pt>
                <c:pt idx="158">
                  <c:v>-21.550506998358841</c:v>
                </c:pt>
                <c:pt idx="159">
                  <c:v>-19.800842973637693</c:v>
                </c:pt>
                <c:pt idx="160">
                  <c:v>-18.41976710675722</c:v>
                </c:pt>
                <c:pt idx="161">
                  <c:v>-17.335480197375102</c:v>
                </c:pt>
                <c:pt idx="162">
                  <c:v>-16.507375738482697</c:v>
                </c:pt>
                <c:pt idx="163">
                  <c:v>-15.914068386954149</c:v>
                </c:pt>
                <c:pt idx="164">
                  <c:v>-15.548207045296607</c:v>
                </c:pt>
                <c:pt idx="165">
                  <c:v>-15.414963689442461</c:v>
                </c:pt>
                <c:pt idx="166">
                  <c:v>-15.53340690795295</c:v>
                </c:pt>
                <c:pt idx="167">
                  <c:v>-15.941487513869081</c:v>
                </c:pt>
                <c:pt idx="168">
                  <c:v>-16.707615066376764</c:v>
                </c:pt>
                <c:pt idx="169">
                  <c:v>-17.957642278477053</c:v>
                </c:pt>
                <c:pt idx="170">
                  <c:v>-19.946689383658033</c:v>
                </c:pt>
                <c:pt idx="171">
                  <c:v>-23.306690208368192</c:v>
                </c:pt>
                <c:pt idx="172">
                  <c:v>-30.534117874562234</c:v>
                </c:pt>
                <c:pt idx="173">
                  <c:v>-36.484188965663883</c:v>
                </c:pt>
                <c:pt idx="174">
                  <c:v>-23.675273044356985</c:v>
                </c:pt>
                <c:pt idx="175">
                  <c:v>-18.322023655401722</c:v>
                </c:pt>
                <c:pt idx="176">
                  <c:v>-14.807773181603011</c:v>
                </c:pt>
                <c:pt idx="177">
                  <c:v>-12.172592282502091</c:v>
                </c:pt>
                <c:pt idx="178">
                  <c:v>-10.067718430456619</c:v>
                </c:pt>
                <c:pt idx="179">
                  <c:v>-8.326338817821652</c:v>
                </c:pt>
                <c:pt idx="180">
                  <c:v>-6.855508557298422</c:v>
                </c:pt>
                <c:pt idx="181">
                  <c:v>-5.5980959697892949</c:v>
                </c:pt>
                <c:pt idx="182">
                  <c:v>-4.5165045680660922</c:v>
                </c:pt>
                <c:pt idx="183">
                  <c:v>-3.5847422445640333</c:v>
                </c:pt>
                <c:pt idx="184">
                  <c:v>-2.7841770117498355</c:v>
                </c:pt>
                <c:pt idx="185">
                  <c:v>-2.101098854526354</c:v>
                </c:pt>
                <c:pt idx="186">
                  <c:v>-1.525240160035737</c:v>
                </c:pt>
                <c:pt idx="187">
                  <c:v>-1.0488387692285119</c:v>
                </c:pt>
                <c:pt idx="188">
                  <c:v>-0.66602527967648117</c:v>
                </c:pt>
                <c:pt idx="189">
                  <c:v>-0.37241362466223998</c:v>
                </c:pt>
                <c:pt idx="190">
                  <c:v>-0.16482503917492383</c:v>
                </c:pt>
                <c:pt idx="191">
                  <c:v>-4.1103838629739785E-2</c:v>
                </c:pt>
                <c:pt idx="192">
                  <c:v>0</c:v>
                </c:pt>
                <c:pt idx="193">
                  <c:v>-4.110383862977951E-2</c:v>
                </c:pt>
                <c:pt idx="194">
                  <c:v>-0.16482503917497887</c:v>
                </c:pt>
                <c:pt idx="195">
                  <c:v>-0.37241362466236277</c:v>
                </c:pt>
                <c:pt idx="196">
                  <c:v>-0.66602527967667591</c:v>
                </c:pt>
                <c:pt idx="197">
                  <c:v>-1.0488387692286902</c:v>
                </c:pt>
                <c:pt idx="198">
                  <c:v>-1.5252401600359775</c:v>
                </c:pt>
                <c:pt idx="199">
                  <c:v>-2.1010988545266911</c:v>
                </c:pt>
                <c:pt idx="200">
                  <c:v>-2.7841770117501889</c:v>
                </c:pt>
                <c:pt idx="201">
                  <c:v>-3.5847422445643979</c:v>
                </c:pt>
                <c:pt idx="202">
                  <c:v>-4.5165045680665399</c:v>
                </c:pt>
                <c:pt idx="203">
                  <c:v>-5.5980959697898172</c:v>
                </c:pt>
                <c:pt idx="204">
                  <c:v>-6.855508557299034</c:v>
                </c:pt>
                <c:pt idx="205">
                  <c:v>-8.3263388178223714</c:v>
                </c:pt>
                <c:pt idx="206">
                  <c:v>-10.067718430457491</c:v>
                </c:pt>
                <c:pt idx="207">
                  <c:v>-12.17259228250316</c:v>
                </c:pt>
                <c:pt idx="208">
                  <c:v>-14.80777318160438</c:v>
                </c:pt>
                <c:pt idx="209">
                  <c:v>-18.322023655403651</c:v>
                </c:pt>
                <c:pt idx="210">
                  <c:v>-23.675273044360328</c:v>
                </c:pt>
                <c:pt idx="211">
                  <c:v>-36.484188965677163</c:v>
                </c:pt>
                <c:pt idx="212">
                  <c:v>-30.534117874556244</c:v>
                </c:pt>
                <c:pt idx="213">
                  <c:v>-23.306690208365897</c:v>
                </c:pt>
                <c:pt idx="214">
                  <c:v>-19.946689383656672</c:v>
                </c:pt>
                <c:pt idx="215">
                  <c:v>-17.957642278476161</c:v>
                </c:pt>
                <c:pt idx="216">
                  <c:v>-16.707615066376125</c:v>
                </c:pt>
                <c:pt idx="217">
                  <c:v>-15.941487513868658</c:v>
                </c:pt>
                <c:pt idx="218">
                  <c:v>-15.533406907952653</c:v>
                </c:pt>
                <c:pt idx="219">
                  <c:v>-15.414963689442258</c:v>
                </c:pt>
                <c:pt idx="220">
                  <c:v>-15.548207045296518</c:v>
                </c:pt>
                <c:pt idx="221">
                  <c:v>-15.91406838695416</c:v>
                </c:pt>
                <c:pt idx="222">
                  <c:v>-16.507375738482796</c:v>
                </c:pt>
                <c:pt idx="223">
                  <c:v>-17.335480197375244</c:v>
                </c:pt>
                <c:pt idx="224">
                  <c:v>-18.419767106757455</c:v>
                </c:pt>
                <c:pt idx="225">
                  <c:v>-19.80084297363803</c:v>
                </c:pt>
                <c:pt idx="226">
                  <c:v>-21.550506998359356</c:v>
                </c:pt>
                <c:pt idx="227">
                  <c:v>-23.799714187757296</c:v>
                </c:pt>
                <c:pt idx="228">
                  <c:v>-26.813508214730852</c:v>
                </c:pt>
                <c:pt idx="229">
                  <c:v>-31.252787528950101</c:v>
                </c:pt>
                <c:pt idx="230">
                  <c:v>-39.805245906592603</c:v>
                </c:pt>
                <c:pt idx="231">
                  <c:v>-45.29599809526534</c:v>
                </c:pt>
                <c:pt idx="232">
                  <c:v>-34.282596210184295</c:v>
                </c:pt>
                <c:pt idx="233">
                  <c:v>-30.118892062506148</c:v>
                </c:pt>
                <c:pt idx="234">
                  <c:v>-27.75852146444652</c:v>
                </c:pt>
                <c:pt idx="235">
                  <c:v>-26.290376257612358</c:v>
                </c:pt>
                <c:pt idx="236">
                  <c:v>-25.38214753913423</c:v>
                </c:pt>
                <c:pt idx="237">
                  <c:v>-24.877525742994404</c:v>
                </c:pt>
                <c:pt idx="238">
                  <c:v>-24.69323967916338</c:v>
                </c:pt>
                <c:pt idx="239">
                  <c:v>-24.78283478253282</c:v>
                </c:pt>
                <c:pt idx="240">
                  <c:v>-25.121601523764014</c:v>
                </c:pt>
                <c:pt idx="241">
                  <c:v>-25.699956604883063</c:v>
                </c:pt>
                <c:pt idx="242">
                  <c:v>-26.521061443818475</c:v>
                </c:pt>
                <c:pt idx="243">
                  <c:v>-27.601389981903015</c:v>
                </c:pt>
                <c:pt idx="244">
                  <c:v>-28.974537019440998</c:v>
                </c:pt>
                <c:pt idx="245">
                  <c:v>-30.700425195382422</c:v>
                </c:pt>
                <c:pt idx="246">
                  <c:v>-32.88636393822307</c:v>
                </c:pt>
                <c:pt idx="247">
                  <c:v>-35.740410426216116</c:v>
                </c:pt>
                <c:pt idx="248">
                  <c:v>-39.73926287315831</c:v>
                </c:pt>
                <c:pt idx="249">
                  <c:v>-46.440261803956119</c:v>
                </c:pt>
                <c:pt idx="250">
                  <c:v>-75.466710906336402</c:v>
                </c:pt>
                <c:pt idx="251">
                  <c:v>-47.122044858256785</c:v>
                </c:pt>
                <c:pt idx="252">
                  <c:v>-42.05936304563572</c:v>
                </c:pt>
                <c:pt idx="253">
                  <c:v>-39.493403440724016</c:v>
                </c:pt>
                <c:pt idx="254">
                  <c:v>-38.029268286904802</c:v>
                </c:pt>
                <c:pt idx="255">
                  <c:v>-37.225703769021173</c:v>
                </c:pt>
                <c:pt idx="256">
                  <c:v>-36.88923677209376</c:v>
                </c:pt>
                <c:pt idx="257">
                  <c:v>-36.921534002700163</c:v>
                </c:pt>
                <c:pt idx="258">
                  <c:v>-37.269973692514398</c:v>
                </c:pt>
                <c:pt idx="259">
                  <c:v>-37.908043775665405</c:v>
                </c:pt>
                <c:pt idx="260">
                  <c:v>-38.826903646090841</c:v>
                </c:pt>
                <c:pt idx="261">
                  <c:v>-40.032171284472483</c:v>
                </c:pt>
                <c:pt idx="262">
                  <c:v>-41.543991919095959</c:v>
                </c:pt>
                <c:pt idx="263">
                  <c:v>-43.400247343416126</c:v>
                </c:pt>
                <c:pt idx="264">
                  <c:v>-45.664370523505049</c:v>
                </c:pt>
                <c:pt idx="265">
                  <c:v>-48.44225275115484</c:v>
                </c:pt>
                <c:pt idx="266">
                  <c:v>-51.921381433182674</c:v>
                </c:pt>
                <c:pt idx="267">
                  <c:v>-56.47830757017806</c:v>
                </c:pt>
                <c:pt idx="268">
                  <c:v>-63.085047253730949</c:v>
                </c:pt>
                <c:pt idx="269">
                  <c:v>-76.747980054894768</c:v>
                </c:pt>
                <c:pt idx="270">
                  <c:v>-75.25456064813045</c:v>
                </c:pt>
                <c:pt idx="271">
                  <c:v>-71.351318659026617</c:v>
                </c:pt>
                <c:pt idx="272">
                  <c:v>-75.10973044089026</c:v>
                </c:pt>
                <c:pt idx="273">
                  <c:v>-82.162825601550765</c:v>
                </c:pt>
                <c:pt idx="274">
                  <c:v>-66.930021425988912</c:v>
                </c:pt>
                <c:pt idx="275">
                  <c:v>-60.925146269605825</c:v>
                </c:pt>
                <c:pt idx="276">
                  <c:v>-57.195854658131466</c:v>
                </c:pt>
                <c:pt idx="277">
                  <c:v>-54.631774794250354</c:v>
                </c:pt>
                <c:pt idx="278">
                  <c:v>-52.826009508535286</c:v>
                </c:pt>
                <c:pt idx="279">
                  <c:v>-51.585373000086314</c:v>
                </c:pt>
                <c:pt idx="280">
                  <c:v>-50.808592556835841</c:v>
                </c:pt>
                <c:pt idx="281">
                  <c:v>-50.444496403644322</c:v>
                </c:pt>
                <c:pt idx="282">
                  <c:v>-50.476509191818707</c:v>
                </c:pt>
                <c:pt idx="283">
                  <c:v>-50.919841766407615</c:v>
                </c:pt>
                <c:pt idx="284">
                  <c:v>-51.829755574678828</c:v>
                </c:pt>
                <c:pt idx="285">
                  <c:v>-53.328910194315839</c:v>
                </c:pt>
                <c:pt idx="286">
                  <c:v>-55.687110648821943</c:v>
                </c:pt>
                <c:pt idx="287">
                  <c:v>-59.612241266305574</c:v>
                </c:pt>
                <c:pt idx="288">
                  <c:v>-68.211127482317636</c:v>
                </c:pt>
                <c:pt idx="289">
                  <c:v>-70.429986649761133</c:v>
                </c:pt>
                <c:pt idx="290">
                  <c:v>-60.046301102421431</c:v>
                </c:pt>
                <c:pt idx="291">
                  <c:v>-55.571777651703897</c:v>
                </c:pt>
                <c:pt idx="292">
                  <c:v>-52.818573572704736</c:v>
                </c:pt>
                <c:pt idx="293">
                  <c:v>-50.950149543438748</c:v>
                </c:pt>
                <c:pt idx="294">
                  <c:v>-49.651834532800677</c:v>
                </c:pt>
                <c:pt idx="295">
                  <c:v>-48.772782201084283</c:v>
                </c:pt>
                <c:pt idx="296">
                  <c:v>-48.231411072390756</c:v>
                </c:pt>
                <c:pt idx="297">
                  <c:v>-47.981550138645048</c:v>
                </c:pt>
                <c:pt idx="298">
                  <c:v>-47.998200637778666</c:v>
                </c:pt>
                <c:pt idx="299">
                  <c:v>-48.271250717231624</c:v>
                </c:pt>
                <c:pt idx="300">
                  <c:v>-48.803231914970254</c:v>
                </c:pt>
                <c:pt idx="301">
                  <c:v>-49.609930880375117</c:v>
                </c:pt>
                <c:pt idx="302">
                  <c:v>-50.724174021581121</c:v>
                </c:pt>
                <c:pt idx="303">
                  <c:v>-52.204918030026661</c:v>
                </c:pt>
                <c:pt idx="304">
                  <c:v>-54.157975145719952</c:v>
                </c:pt>
                <c:pt idx="305">
                  <c:v>-56.788334650565211</c:v>
                </c:pt>
                <c:pt idx="306">
                  <c:v>-60.56382007398544</c:v>
                </c:pt>
                <c:pt idx="307">
                  <c:v>-66.996667250666306</c:v>
                </c:pt>
                <c:pt idx="308">
                  <c:v>-102.74616723664805</c:v>
                </c:pt>
                <c:pt idx="309">
                  <c:v>-67.708721417461661</c:v>
                </c:pt>
                <c:pt idx="310">
                  <c:v>-62.432224239949996</c:v>
                </c:pt>
                <c:pt idx="311">
                  <c:v>-59.723965285124848</c:v>
                </c:pt>
                <c:pt idx="312">
                  <c:v>-58.149742336167961</c:v>
                </c:pt>
                <c:pt idx="313">
                  <c:v>-57.261527697216536</c:v>
                </c:pt>
                <c:pt idx="314">
                  <c:v>-56.864987206308449</c:v>
                </c:pt>
                <c:pt idx="315">
                  <c:v>-56.863044452901299</c:v>
                </c:pt>
                <c:pt idx="316">
                  <c:v>-57.205600513391062</c:v>
                </c:pt>
                <c:pt idx="317">
                  <c:v>-57.869758830447779</c:v>
                </c:pt>
                <c:pt idx="318">
                  <c:v>-58.851412061022891</c:v>
                </c:pt>
                <c:pt idx="319">
                  <c:v>-60.162043035110237</c:v>
                </c:pt>
                <c:pt idx="320">
                  <c:v>-61.828489101761015</c:v>
                </c:pt>
                <c:pt idx="321">
                  <c:v>-63.894697279558216</c:v>
                </c:pt>
                <c:pt idx="322">
                  <c:v>-66.424338286420152</c:v>
                </c:pt>
                <c:pt idx="323">
                  <c:v>-69.499999708936699</c:v>
                </c:pt>
                <c:pt idx="324">
                  <c:v>-73.199847832062844</c:v>
                </c:pt>
                <c:pt idx="325">
                  <c:v>-77.469852138856155</c:v>
                </c:pt>
                <c:pt idx="326">
                  <c:v>-81.618214666480782</c:v>
                </c:pt>
                <c:pt idx="327">
                  <c:v>-83.466048604120346</c:v>
                </c:pt>
                <c:pt idx="328">
                  <c:v>-81.435287469618572</c:v>
                </c:pt>
                <c:pt idx="329">
                  <c:v>-77.536883194144849</c:v>
                </c:pt>
                <c:pt idx="330">
                  <c:v>-73.71082436717046</c:v>
                </c:pt>
                <c:pt idx="331">
                  <c:v>-70.484411595623854</c:v>
                </c:pt>
                <c:pt idx="332">
                  <c:v>-67.870891285527463</c:v>
                </c:pt>
                <c:pt idx="333">
                  <c:v>-65.786672923454546</c:v>
                </c:pt>
                <c:pt idx="334">
                  <c:v>-64.150777516955642</c:v>
                </c:pt>
                <c:pt idx="335">
                  <c:v>-62.901662685868772</c:v>
                </c:pt>
                <c:pt idx="336">
                  <c:v>-61.996702253627717</c:v>
                </c:pt>
                <c:pt idx="337">
                  <c:v>-61.409327733085384</c:v>
                </c:pt>
                <c:pt idx="338">
                  <c:v>-61.127124623580102</c:v>
                </c:pt>
                <c:pt idx="339">
                  <c:v>-61.151698119545117</c:v>
                </c:pt>
                <c:pt idx="340">
                  <c:v>-61.500988138376307</c:v>
                </c:pt>
                <c:pt idx="341">
                  <c:v>-62.215633471794177</c:v>
                </c:pt>
                <c:pt idx="342">
                  <c:v>-63.373641057714664</c:v>
                </c:pt>
                <c:pt idx="343">
                  <c:v>-65.125835020536712</c:v>
                </c:pt>
                <c:pt idx="344">
                  <c:v>-67.79654065455324</c:v>
                </c:pt>
                <c:pt idx="345">
                  <c:v>-72.274773353485898</c:v>
                </c:pt>
                <c:pt idx="346">
                  <c:v>-83.371766673810797</c:v>
                </c:pt>
                <c:pt idx="347">
                  <c:v>-78.974693568561079</c:v>
                </c:pt>
                <c:pt idx="348">
                  <c:v>-70.721163733953261</c:v>
                </c:pt>
                <c:pt idx="349">
                  <c:v>-66.722495485910926</c:v>
                </c:pt>
                <c:pt idx="350">
                  <c:v>-64.194954052058108</c:v>
                </c:pt>
                <c:pt idx="351">
                  <c:v>-62.463814113027965</c:v>
                </c:pt>
                <c:pt idx="352">
                  <c:v>-61.259465301279675</c:v>
                </c:pt>
                <c:pt idx="353">
                  <c:v>-60.448624578576826</c:v>
                </c:pt>
                <c:pt idx="354">
                  <c:v>-59.957812164677748</c:v>
                </c:pt>
                <c:pt idx="355">
                  <c:v>-59.744779349523441</c:v>
                </c:pt>
                <c:pt idx="356">
                  <c:v>-59.786122045952823</c:v>
                </c:pt>
                <c:pt idx="357">
                  <c:v>-60.071616276708859</c:v>
                </c:pt>
                <c:pt idx="358">
                  <c:v>-60.601967274272333</c:v>
                </c:pt>
                <c:pt idx="359">
                  <c:v>-61.388858399235687</c:v>
                </c:pt>
                <c:pt idx="360">
                  <c:v>-62.457319165772091</c:v>
                </c:pt>
                <c:pt idx="361">
                  <c:v>-63.851581559348396</c:v>
                </c:pt>
                <c:pt idx="362">
                  <c:v>-65.647864562842969</c:v>
                </c:pt>
                <c:pt idx="363">
                  <c:v>-67.983962362188535</c:v>
                </c:pt>
                <c:pt idx="364">
                  <c:v>-71.13907061430227</c:v>
                </c:pt>
                <c:pt idx="365">
                  <c:v>-75.818147589576114</c:v>
                </c:pt>
                <c:pt idx="366">
                  <c:v>-85.026061668332247</c:v>
                </c:pt>
                <c:pt idx="367">
                  <c:v>-88.657332000519844</c:v>
                </c:pt>
                <c:pt idx="368">
                  <c:v>-78.798156207596449</c:v>
                </c:pt>
                <c:pt idx="369">
                  <c:v>-75.072197143320238</c:v>
                </c:pt>
                <c:pt idx="370">
                  <c:v>-73.113373351253614</c:v>
                </c:pt>
                <c:pt idx="371">
                  <c:v>-72.074658428830588</c:v>
                </c:pt>
                <c:pt idx="372">
                  <c:v>-71.643845313136325</c:v>
                </c:pt>
                <c:pt idx="373">
                  <c:v>-71.674921611133385</c:v>
                </c:pt>
                <c:pt idx="374">
                  <c:v>-72.090642348525392</c:v>
                </c:pt>
                <c:pt idx="375">
                  <c:v>-72.846128147893111</c:v>
                </c:pt>
                <c:pt idx="376">
                  <c:v>-73.910292847472562</c:v>
                </c:pt>
                <c:pt idx="377">
                  <c:v>-75.251105778001559</c:v>
                </c:pt>
                <c:pt idx="378">
                  <c:v>-76.816941365474662</c:v>
                </c:pt>
                <c:pt idx="379">
                  <c:v>-78.507512228137244</c:v>
                </c:pt>
                <c:pt idx="380">
                  <c:v>-80.133281087817863</c:v>
                </c:pt>
                <c:pt idx="381">
                  <c:v>-81.388502291246709</c:v>
                </c:pt>
                <c:pt idx="382">
                  <c:v>-81.915372141701823</c:v>
                </c:pt>
                <c:pt idx="383">
                  <c:v>-81.509941041939641</c:v>
                </c:pt>
                <c:pt idx="384">
                  <c:v>-80.288874715199213</c:v>
                </c:pt>
              </c:numCache>
            </c:numRef>
          </c:val>
          <c:smooth val="0"/>
          <c:extLst>
            <c:ext xmlns:c16="http://schemas.microsoft.com/office/drawing/2014/chart" uri="{C3380CC4-5D6E-409C-BE32-E72D297353CC}">
              <c16:uniqueId val="{00000001-8BF3-47CE-9474-40C4FA613B70}"/>
            </c:ext>
          </c:extLst>
        </c:ser>
        <c:ser>
          <c:idx val="3"/>
          <c:order val="4"/>
          <c:tx>
            <c:v>Gradient:80%</c:v>
          </c:tx>
          <c:spPr>
            <a:ln w="12700" cap="rnd">
              <a:solidFill>
                <a:schemeClr val="accent4"/>
              </a:solidFill>
              <a:round/>
            </a:ln>
            <a:effectLst/>
          </c:spPr>
          <c:marker>
            <c:symbol val="none"/>
          </c:marker>
          <c:cat>
            <c:numRef>
              <c:f>'2000,1024'!$D$65:$D$449</c:f>
              <c:numCache>
                <c:formatCode>General</c:formatCode>
                <c:ptCount val="385"/>
                <c:pt idx="0">
                  <c:v>-9.0000000000000018</c:v>
                </c:pt>
                <c:pt idx="1">
                  <c:v>-8.9531250000000018</c:v>
                </c:pt>
                <c:pt idx="2">
                  <c:v>-8.9062500000000018</c:v>
                </c:pt>
                <c:pt idx="3">
                  <c:v>-8.8593750000000018</c:v>
                </c:pt>
                <c:pt idx="4">
                  <c:v>-8.8125000000000018</c:v>
                </c:pt>
                <c:pt idx="5">
                  <c:v>-8.7656250000000018</c:v>
                </c:pt>
                <c:pt idx="6">
                  <c:v>-8.7187500000000018</c:v>
                </c:pt>
                <c:pt idx="7">
                  <c:v>-8.6718750000000018</c:v>
                </c:pt>
                <c:pt idx="8">
                  <c:v>-8.6250000000000018</c:v>
                </c:pt>
                <c:pt idx="9">
                  <c:v>-8.5781250000000018</c:v>
                </c:pt>
                <c:pt idx="10">
                  <c:v>-8.5312500000000018</c:v>
                </c:pt>
                <c:pt idx="11">
                  <c:v>-8.4843750000000018</c:v>
                </c:pt>
                <c:pt idx="12">
                  <c:v>-8.4375000000000018</c:v>
                </c:pt>
                <c:pt idx="13">
                  <c:v>-8.3906250000000018</c:v>
                </c:pt>
                <c:pt idx="14">
                  <c:v>-8.3437500000000018</c:v>
                </c:pt>
                <c:pt idx="15">
                  <c:v>-8.2968750000000018</c:v>
                </c:pt>
                <c:pt idx="16">
                  <c:v>-8.2500000000000018</c:v>
                </c:pt>
                <c:pt idx="17">
                  <c:v>-8.2031250000000018</c:v>
                </c:pt>
                <c:pt idx="18">
                  <c:v>-8.1562500000000018</c:v>
                </c:pt>
                <c:pt idx="19">
                  <c:v>-8.1093750000000018</c:v>
                </c:pt>
                <c:pt idx="20">
                  <c:v>-8.0625000000000018</c:v>
                </c:pt>
                <c:pt idx="21">
                  <c:v>-8.0156250000000018</c:v>
                </c:pt>
                <c:pt idx="22">
                  <c:v>-7.9687500000000009</c:v>
                </c:pt>
                <c:pt idx="23">
                  <c:v>-7.9218750000000009</c:v>
                </c:pt>
                <c:pt idx="24">
                  <c:v>-7.8750000000000009</c:v>
                </c:pt>
                <c:pt idx="25">
                  <c:v>-7.8281250000000009</c:v>
                </c:pt>
                <c:pt idx="26">
                  <c:v>-7.7812500000000009</c:v>
                </c:pt>
                <c:pt idx="27">
                  <c:v>-7.7343750000000009</c:v>
                </c:pt>
                <c:pt idx="28">
                  <c:v>-7.6875000000000009</c:v>
                </c:pt>
                <c:pt idx="29">
                  <c:v>-7.6406250000000009</c:v>
                </c:pt>
                <c:pt idx="30">
                  <c:v>-7.5937500000000009</c:v>
                </c:pt>
                <c:pt idx="31">
                  <c:v>-7.5468750000000009</c:v>
                </c:pt>
                <c:pt idx="32">
                  <c:v>-7.5000000000000009</c:v>
                </c:pt>
                <c:pt idx="33">
                  <c:v>-7.4531250000000009</c:v>
                </c:pt>
                <c:pt idx="34">
                  <c:v>-7.4062500000000009</c:v>
                </c:pt>
                <c:pt idx="35">
                  <c:v>-7.3593750000000009</c:v>
                </c:pt>
                <c:pt idx="36">
                  <c:v>-7.3125000000000009</c:v>
                </c:pt>
                <c:pt idx="37">
                  <c:v>-7.2656250000000009</c:v>
                </c:pt>
                <c:pt idx="38">
                  <c:v>-7.2187500000000009</c:v>
                </c:pt>
                <c:pt idx="39">
                  <c:v>-7.1718750000000009</c:v>
                </c:pt>
                <c:pt idx="40">
                  <c:v>-7.1250000000000009</c:v>
                </c:pt>
                <c:pt idx="41">
                  <c:v>-7.0781250000000009</c:v>
                </c:pt>
                <c:pt idx="42">
                  <c:v>-7.0312500000000009</c:v>
                </c:pt>
                <c:pt idx="43">
                  <c:v>-6.9843750000000009</c:v>
                </c:pt>
                <c:pt idx="44">
                  <c:v>-6.9375000000000009</c:v>
                </c:pt>
                <c:pt idx="45">
                  <c:v>-6.8906250000000009</c:v>
                </c:pt>
                <c:pt idx="46">
                  <c:v>-6.8437500000000009</c:v>
                </c:pt>
                <c:pt idx="47">
                  <c:v>-6.7968750000000009</c:v>
                </c:pt>
                <c:pt idx="48">
                  <c:v>-6.7500000000000009</c:v>
                </c:pt>
                <c:pt idx="49">
                  <c:v>-6.7031250000000009</c:v>
                </c:pt>
                <c:pt idx="50">
                  <c:v>-6.6562500000000009</c:v>
                </c:pt>
                <c:pt idx="51">
                  <c:v>-6.6093750000000009</c:v>
                </c:pt>
                <c:pt idx="52">
                  <c:v>-6.5625000000000009</c:v>
                </c:pt>
                <c:pt idx="53">
                  <c:v>-6.5156250000000009</c:v>
                </c:pt>
                <c:pt idx="54">
                  <c:v>-6.4687500000000009</c:v>
                </c:pt>
                <c:pt idx="55">
                  <c:v>-6.4218750000000009</c:v>
                </c:pt>
                <c:pt idx="56">
                  <c:v>-6.3750000000000009</c:v>
                </c:pt>
                <c:pt idx="57">
                  <c:v>-6.3281250000000009</c:v>
                </c:pt>
                <c:pt idx="58">
                  <c:v>-6.2812500000000009</c:v>
                </c:pt>
                <c:pt idx="59">
                  <c:v>-6.2343750000000009</c:v>
                </c:pt>
                <c:pt idx="60">
                  <c:v>-6.1875000000000009</c:v>
                </c:pt>
                <c:pt idx="61">
                  <c:v>-6.1406250000000009</c:v>
                </c:pt>
                <c:pt idx="62">
                  <c:v>-6.0937500000000009</c:v>
                </c:pt>
                <c:pt idx="63">
                  <c:v>-6.0468750000000009</c:v>
                </c:pt>
                <c:pt idx="64">
                  <c:v>-6.0000000000000009</c:v>
                </c:pt>
                <c:pt idx="65">
                  <c:v>-5.9531250000000009</c:v>
                </c:pt>
                <c:pt idx="66">
                  <c:v>-5.9062500000000009</c:v>
                </c:pt>
                <c:pt idx="67">
                  <c:v>-5.8593750000000009</c:v>
                </c:pt>
                <c:pt idx="68">
                  <c:v>-5.8125000000000009</c:v>
                </c:pt>
                <c:pt idx="69">
                  <c:v>-5.7656250000000009</c:v>
                </c:pt>
                <c:pt idx="70">
                  <c:v>-5.7187500000000009</c:v>
                </c:pt>
                <c:pt idx="71">
                  <c:v>-5.6718750000000009</c:v>
                </c:pt>
                <c:pt idx="72">
                  <c:v>-5.6250000000000009</c:v>
                </c:pt>
                <c:pt idx="73">
                  <c:v>-5.5781250000000009</c:v>
                </c:pt>
                <c:pt idx="74">
                  <c:v>-5.5312500000000009</c:v>
                </c:pt>
                <c:pt idx="75">
                  <c:v>-5.4843750000000009</c:v>
                </c:pt>
                <c:pt idx="76">
                  <c:v>-5.4375000000000009</c:v>
                </c:pt>
                <c:pt idx="77">
                  <c:v>-5.3906250000000009</c:v>
                </c:pt>
                <c:pt idx="78">
                  <c:v>-5.3437500000000009</c:v>
                </c:pt>
                <c:pt idx="79">
                  <c:v>-5.2968750000000009</c:v>
                </c:pt>
                <c:pt idx="80">
                  <c:v>-5.2500000000000009</c:v>
                </c:pt>
                <c:pt idx="81">
                  <c:v>-5.2031250000000009</c:v>
                </c:pt>
                <c:pt idx="82">
                  <c:v>-5.1562500000000009</c:v>
                </c:pt>
                <c:pt idx="83">
                  <c:v>-5.1093750000000009</c:v>
                </c:pt>
                <c:pt idx="84">
                  <c:v>-5.0625000000000009</c:v>
                </c:pt>
                <c:pt idx="85">
                  <c:v>-5.0156250000000009</c:v>
                </c:pt>
                <c:pt idx="86">
                  <c:v>-4.9687500000000009</c:v>
                </c:pt>
                <c:pt idx="87">
                  <c:v>-4.9218750000000009</c:v>
                </c:pt>
                <c:pt idx="88">
                  <c:v>-4.8750000000000009</c:v>
                </c:pt>
                <c:pt idx="89">
                  <c:v>-4.8281250000000009</c:v>
                </c:pt>
                <c:pt idx="90">
                  <c:v>-4.7812500000000009</c:v>
                </c:pt>
                <c:pt idx="91">
                  <c:v>-4.7343750000000009</c:v>
                </c:pt>
                <c:pt idx="92">
                  <c:v>-4.6875000000000009</c:v>
                </c:pt>
                <c:pt idx="93">
                  <c:v>-4.6406250000000009</c:v>
                </c:pt>
                <c:pt idx="94">
                  <c:v>-4.5937500000000009</c:v>
                </c:pt>
                <c:pt idx="95">
                  <c:v>-4.5468750000000009</c:v>
                </c:pt>
                <c:pt idx="96">
                  <c:v>-4.5000000000000009</c:v>
                </c:pt>
                <c:pt idx="97">
                  <c:v>-4.4531250000000009</c:v>
                </c:pt>
                <c:pt idx="98">
                  <c:v>-4.4062500000000009</c:v>
                </c:pt>
                <c:pt idx="99">
                  <c:v>-4.3593750000000009</c:v>
                </c:pt>
                <c:pt idx="100">
                  <c:v>-4.3125000000000009</c:v>
                </c:pt>
                <c:pt idx="101">
                  <c:v>-4.2656250000000009</c:v>
                </c:pt>
                <c:pt idx="102">
                  <c:v>-4.2187500000000009</c:v>
                </c:pt>
                <c:pt idx="103">
                  <c:v>-4.1718750000000009</c:v>
                </c:pt>
                <c:pt idx="104">
                  <c:v>-4.1250000000000009</c:v>
                </c:pt>
                <c:pt idx="105">
                  <c:v>-4.0781250000000009</c:v>
                </c:pt>
                <c:pt idx="106">
                  <c:v>-4.0312500000000009</c:v>
                </c:pt>
                <c:pt idx="107">
                  <c:v>-3.9843750000000004</c:v>
                </c:pt>
                <c:pt idx="108">
                  <c:v>-3.9375000000000004</c:v>
                </c:pt>
                <c:pt idx="109">
                  <c:v>-3.8906250000000004</c:v>
                </c:pt>
                <c:pt idx="110">
                  <c:v>-3.8437500000000004</c:v>
                </c:pt>
                <c:pt idx="111">
                  <c:v>-3.7968750000000004</c:v>
                </c:pt>
                <c:pt idx="112">
                  <c:v>-3.7500000000000004</c:v>
                </c:pt>
                <c:pt idx="113">
                  <c:v>-3.7031250000000004</c:v>
                </c:pt>
                <c:pt idx="114">
                  <c:v>-3.6562500000000004</c:v>
                </c:pt>
                <c:pt idx="115">
                  <c:v>-3.6093750000000004</c:v>
                </c:pt>
                <c:pt idx="116">
                  <c:v>-3.5625000000000004</c:v>
                </c:pt>
                <c:pt idx="117">
                  <c:v>-3.5156250000000004</c:v>
                </c:pt>
                <c:pt idx="118">
                  <c:v>-3.4687500000000004</c:v>
                </c:pt>
                <c:pt idx="119">
                  <c:v>-3.4218750000000004</c:v>
                </c:pt>
                <c:pt idx="120">
                  <c:v>-3.3750000000000004</c:v>
                </c:pt>
                <c:pt idx="121">
                  <c:v>-3.3281250000000004</c:v>
                </c:pt>
                <c:pt idx="122">
                  <c:v>-3.2812500000000004</c:v>
                </c:pt>
                <c:pt idx="123">
                  <c:v>-3.2343750000000004</c:v>
                </c:pt>
                <c:pt idx="124">
                  <c:v>-3.1875000000000004</c:v>
                </c:pt>
                <c:pt idx="125">
                  <c:v>-3.1406250000000004</c:v>
                </c:pt>
                <c:pt idx="126">
                  <c:v>-3.0937500000000004</c:v>
                </c:pt>
                <c:pt idx="127">
                  <c:v>-3.0468750000000004</c:v>
                </c:pt>
                <c:pt idx="128">
                  <c:v>-3.0000000000000004</c:v>
                </c:pt>
                <c:pt idx="129">
                  <c:v>-2.9531250000000004</c:v>
                </c:pt>
                <c:pt idx="130">
                  <c:v>-2.9062500000000004</c:v>
                </c:pt>
                <c:pt idx="131">
                  <c:v>-2.8593750000000004</c:v>
                </c:pt>
                <c:pt idx="132">
                  <c:v>-2.8125000000000004</c:v>
                </c:pt>
                <c:pt idx="133">
                  <c:v>-2.7656250000000004</c:v>
                </c:pt>
                <c:pt idx="134">
                  <c:v>-2.7187500000000004</c:v>
                </c:pt>
                <c:pt idx="135">
                  <c:v>-2.6718750000000004</c:v>
                </c:pt>
                <c:pt idx="136">
                  <c:v>-2.6250000000000004</c:v>
                </c:pt>
                <c:pt idx="137">
                  <c:v>-2.5781250000000004</c:v>
                </c:pt>
                <c:pt idx="138">
                  <c:v>-2.5312500000000004</c:v>
                </c:pt>
                <c:pt idx="139">
                  <c:v>-2.4843750000000004</c:v>
                </c:pt>
                <c:pt idx="140">
                  <c:v>-2.4375000000000004</c:v>
                </c:pt>
                <c:pt idx="141">
                  <c:v>-2.3906250000000004</c:v>
                </c:pt>
                <c:pt idx="142">
                  <c:v>-2.3437500000000004</c:v>
                </c:pt>
                <c:pt idx="143">
                  <c:v>-2.2968750000000004</c:v>
                </c:pt>
                <c:pt idx="144">
                  <c:v>-2.2500000000000004</c:v>
                </c:pt>
                <c:pt idx="145">
                  <c:v>-2.2031250000000004</c:v>
                </c:pt>
                <c:pt idx="146">
                  <c:v>-2.1562500000000004</c:v>
                </c:pt>
                <c:pt idx="147">
                  <c:v>-2.1093750000000004</c:v>
                </c:pt>
                <c:pt idx="148">
                  <c:v>-2.0625000000000004</c:v>
                </c:pt>
                <c:pt idx="149">
                  <c:v>-2.0156250000000004</c:v>
                </c:pt>
                <c:pt idx="150">
                  <c:v>-1.9687500000000002</c:v>
                </c:pt>
                <c:pt idx="151">
                  <c:v>-1.9218750000000002</c:v>
                </c:pt>
                <c:pt idx="152">
                  <c:v>-1.8750000000000002</c:v>
                </c:pt>
                <c:pt idx="153">
                  <c:v>-1.8281250000000002</c:v>
                </c:pt>
                <c:pt idx="154">
                  <c:v>-1.7812500000000002</c:v>
                </c:pt>
                <c:pt idx="155">
                  <c:v>-1.7343750000000002</c:v>
                </c:pt>
                <c:pt idx="156">
                  <c:v>-1.6875000000000002</c:v>
                </c:pt>
                <c:pt idx="157">
                  <c:v>-1.6406250000000002</c:v>
                </c:pt>
                <c:pt idx="158">
                  <c:v>-1.5937500000000002</c:v>
                </c:pt>
                <c:pt idx="159">
                  <c:v>-1.5468750000000002</c:v>
                </c:pt>
                <c:pt idx="160">
                  <c:v>-1.5000000000000002</c:v>
                </c:pt>
                <c:pt idx="161">
                  <c:v>-1.4531250000000002</c:v>
                </c:pt>
                <c:pt idx="162">
                  <c:v>-1.4062500000000002</c:v>
                </c:pt>
                <c:pt idx="163">
                  <c:v>-1.3593750000000002</c:v>
                </c:pt>
                <c:pt idx="164">
                  <c:v>-1.3125000000000002</c:v>
                </c:pt>
                <c:pt idx="165">
                  <c:v>-1.2656250000000002</c:v>
                </c:pt>
                <c:pt idx="166">
                  <c:v>-1.2187500000000002</c:v>
                </c:pt>
                <c:pt idx="167">
                  <c:v>-1.1718750000000002</c:v>
                </c:pt>
                <c:pt idx="168">
                  <c:v>-1.1250000000000002</c:v>
                </c:pt>
                <c:pt idx="169">
                  <c:v>-1.0781250000000002</c:v>
                </c:pt>
                <c:pt idx="170">
                  <c:v>-1.0312500000000002</c:v>
                </c:pt>
                <c:pt idx="171">
                  <c:v>-0.98437500000000011</c:v>
                </c:pt>
                <c:pt idx="172">
                  <c:v>-0.93750000000000011</c:v>
                </c:pt>
                <c:pt idx="173">
                  <c:v>-0.89062500000000011</c:v>
                </c:pt>
                <c:pt idx="174">
                  <c:v>-0.84375000000000011</c:v>
                </c:pt>
                <c:pt idx="175">
                  <c:v>-0.79687500000000011</c:v>
                </c:pt>
                <c:pt idx="176">
                  <c:v>-0.75000000000000011</c:v>
                </c:pt>
                <c:pt idx="177">
                  <c:v>-0.70312500000000011</c:v>
                </c:pt>
                <c:pt idx="178">
                  <c:v>-0.65625000000000011</c:v>
                </c:pt>
                <c:pt idx="179">
                  <c:v>-0.60937500000000011</c:v>
                </c:pt>
                <c:pt idx="180">
                  <c:v>-0.56250000000000011</c:v>
                </c:pt>
                <c:pt idx="181">
                  <c:v>-0.51562500000000011</c:v>
                </c:pt>
                <c:pt idx="182">
                  <c:v>-0.46875000000000006</c:v>
                </c:pt>
                <c:pt idx="183">
                  <c:v>-0.42187500000000006</c:v>
                </c:pt>
                <c:pt idx="184">
                  <c:v>-0.37500000000000006</c:v>
                </c:pt>
                <c:pt idx="185">
                  <c:v>-0.32812500000000006</c:v>
                </c:pt>
                <c:pt idx="186">
                  <c:v>-0.28125000000000006</c:v>
                </c:pt>
                <c:pt idx="187">
                  <c:v>-0.23437500000000003</c:v>
                </c:pt>
                <c:pt idx="188">
                  <c:v>-0.18750000000000003</c:v>
                </c:pt>
                <c:pt idx="189">
                  <c:v>-0.14062500000000003</c:v>
                </c:pt>
                <c:pt idx="190">
                  <c:v>-9.3750000000000014E-2</c:v>
                </c:pt>
                <c:pt idx="191">
                  <c:v>-4.6875000000000007E-2</c:v>
                </c:pt>
                <c:pt idx="192">
                  <c:v>0</c:v>
                </c:pt>
                <c:pt idx="193">
                  <c:v>4.6875000000000007E-2</c:v>
                </c:pt>
                <c:pt idx="194">
                  <c:v>9.3750000000000014E-2</c:v>
                </c:pt>
                <c:pt idx="195">
                  <c:v>0.14062500000000003</c:v>
                </c:pt>
                <c:pt idx="196">
                  <c:v>0.18750000000000003</c:v>
                </c:pt>
                <c:pt idx="197">
                  <c:v>0.23437500000000003</c:v>
                </c:pt>
                <c:pt idx="198">
                  <c:v>0.28125000000000006</c:v>
                </c:pt>
                <c:pt idx="199">
                  <c:v>0.32812500000000006</c:v>
                </c:pt>
                <c:pt idx="200">
                  <c:v>0.37500000000000006</c:v>
                </c:pt>
                <c:pt idx="201">
                  <c:v>0.42187500000000006</c:v>
                </c:pt>
                <c:pt idx="202">
                  <c:v>0.46875000000000006</c:v>
                </c:pt>
                <c:pt idx="203">
                  <c:v>0.51562500000000011</c:v>
                </c:pt>
                <c:pt idx="204">
                  <c:v>0.56250000000000011</c:v>
                </c:pt>
                <c:pt idx="205">
                  <c:v>0.60937500000000011</c:v>
                </c:pt>
                <c:pt idx="206">
                  <c:v>0.65625000000000011</c:v>
                </c:pt>
                <c:pt idx="207">
                  <c:v>0.70312500000000011</c:v>
                </c:pt>
                <c:pt idx="208">
                  <c:v>0.75000000000000011</c:v>
                </c:pt>
                <c:pt idx="209">
                  <c:v>0.79687500000000011</c:v>
                </c:pt>
                <c:pt idx="210">
                  <c:v>0.84375000000000011</c:v>
                </c:pt>
                <c:pt idx="211">
                  <c:v>0.89062500000000011</c:v>
                </c:pt>
                <c:pt idx="212">
                  <c:v>0.93750000000000011</c:v>
                </c:pt>
                <c:pt idx="213">
                  <c:v>0.98437500000000011</c:v>
                </c:pt>
                <c:pt idx="214">
                  <c:v>1.0312500000000002</c:v>
                </c:pt>
                <c:pt idx="215">
                  <c:v>1.0781250000000002</c:v>
                </c:pt>
                <c:pt idx="216">
                  <c:v>1.1250000000000002</c:v>
                </c:pt>
                <c:pt idx="217">
                  <c:v>1.1718750000000002</c:v>
                </c:pt>
                <c:pt idx="218">
                  <c:v>1.2187500000000002</c:v>
                </c:pt>
                <c:pt idx="219">
                  <c:v>1.2656250000000002</c:v>
                </c:pt>
                <c:pt idx="220">
                  <c:v>1.3125000000000002</c:v>
                </c:pt>
                <c:pt idx="221">
                  <c:v>1.3593750000000002</c:v>
                </c:pt>
                <c:pt idx="222">
                  <c:v>1.4062500000000002</c:v>
                </c:pt>
                <c:pt idx="223">
                  <c:v>1.4531250000000002</c:v>
                </c:pt>
                <c:pt idx="224">
                  <c:v>1.5000000000000002</c:v>
                </c:pt>
                <c:pt idx="225">
                  <c:v>1.5468750000000002</c:v>
                </c:pt>
                <c:pt idx="226">
                  <c:v>1.5937500000000002</c:v>
                </c:pt>
                <c:pt idx="227">
                  <c:v>1.6406250000000002</c:v>
                </c:pt>
                <c:pt idx="228">
                  <c:v>1.6875000000000002</c:v>
                </c:pt>
                <c:pt idx="229">
                  <c:v>1.7343750000000002</c:v>
                </c:pt>
                <c:pt idx="230">
                  <c:v>1.7812500000000002</c:v>
                </c:pt>
                <c:pt idx="231">
                  <c:v>1.8281250000000002</c:v>
                </c:pt>
                <c:pt idx="232">
                  <c:v>1.8750000000000002</c:v>
                </c:pt>
                <c:pt idx="233">
                  <c:v>1.9218750000000002</c:v>
                </c:pt>
                <c:pt idx="234">
                  <c:v>1.9687500000000002</c:v>
                </c:pt>
                <c:pt idx="235">
                  <c:v>2.0156250000000004</c:v>
                </c:pt>
                <c:pt idx="236">
                  <c:v>2.0625000000000004</c:v>
                </c:pt>
                <c:pt idx="237">
                  <c:v>2.1093750000000004</c:v>
                </c:pt>
                <c:pt idx="238">
                  <c:v>2.1562500000000004</c:v>
                </c:pt>
                <c:pt idx="239">
                  <c:v>2.2031250000000004</c:v>
                </c:pt>
                <c:pt idx="240">
                  <c:v>2.2500000000000004</c:v>
                </c:pt>
                <c:pt idx="241">
                  <c:v>2.2968750000000004</c:v>
                </c:pt>
                <c:pt idx="242">
                  <c:v>2.3437500000000004</c:v>
                </c:pt>
                <c:pt idx="243">
                  <c:v>2.3906250000000004</c:v>
                </c:pt>
                <c:pt idx="244">
                  <c:v>2.4375000000000004</c:v>
                </c:pt>
                <c:pt idx="245">
                  <c:v>2.4843750000000004</c:v>
                </c:pt>
                <c:pt idx="246">
                  <c:v>2.5312500000000004</c:v>
                </c:pt>
                <c:pt idx="247">
                  <c:v>2.5781250000000004</c:v>
                </c:pt>
                <c:pt idx="248">
                  <c:v>2.6250000000000004</c:v>
                </c:pt>
                <c:pt idx="249">
                  <c:v>2.6718750000000004</c:v>
                </c:pt>
                <c:pt idx="250">
                  <c:v>2.7187500000000004</c:v>
                </c:pt>
                <c:pt idx="251">
                  <c:v>2.7656250000000004</c:v>
                </c:pt>
                <c:pt idx="252">
                  <c:v>2.8125000000000004</c:v>
                </c:pt>
                <c:pt idx="253">
                  <c:v>2.8593750000000004</c:v>
                </c:pt>
                <c:pt idx="254">
                  <c:v>2.9062500000000004</c:v>
                </c:pt>
                <c:pt idx="255">
                  <c:v>2.9531250000000004</c:v>
                </c:pt>
                <c:pt idx="256">
                  <c:v>3.0000000000000004</c:v>
                </c:pt>
                <c:pt idx="257">
                  <c:v>3.0468750000000004</c:v>
                </c:pt>
                <c:pt idx="258">
                  <c:v>3.0937500000000004</c:v>
                </c:pt>
                <c:pt idx="259">
                  <c:v>3.1406250000000004</c:v>
                </c:pt>
                <c:pt idx="260">
                  <c:v>3.1875000000000004</c:v>
                </c:pt>
                <c:pt idx="261">
                  <c:v>3.2343750000000004</c:v>
                </c:pt>
                <c:pt idx="262">
                  <c:v>3.2812500000000004</c:v>
                </c:pt>
                <c:pt idx="263">
                  <c:v>3.3281250000000004</c:v>
                </c:pt>
                <c:pt idx="264">
                  <c:v>3.3750000000000004</c:v>
                </c:pt>
                <c:pt idx="265">
                  <c:v>3.4218750000000004</c:v>
                </c:pt>
                <c:pt idx="266">
                  <c:v>3.4687500000000004</c:v>
                </c:pt>
                <c:pt idx="267">
                  <c:v>3.5156250000000004</c:v>
                </c:pt>
                <c:pt idx="268">
                  <c:v>3.5625000000000004</c:v>
                </c:pt>
                <c:pt idx="269">
                  <c:v>3.6093750000000004</c:v>
                </c:pt>
                <c:pt idx="270">
                  <c:v>3.6562500000000004</c:v>
                </c:pt>
                <c:pt idx="271">
                  <c:v>3.7031250000000004</c:v>
                </c:pt>
                <c:pt idx="272">
                  <c:v>3.7500000000000004</c:v>
                </c:pt>
                <c:pt idx="273">
                  <c:v>3.7968750000000004</c:v>
                </c:pt>
                <c:pt idx="274">
                  <c:v>3.8437500000000004</c:v>
                </c:pt>
                <c:pt idx="275">
                  <c:v>3.8906250000000004</c:v>
                </c:pt>
                <c:pt idx="276">
                  <c:v>3.9375000000000004</c:v>
                </c:pt>
                <c:pt idx="277">
                  <c:v>3.9843750000000004</c:v>
                </c:pt>
                <c:pt idx="278">
                  <c:v>4.0312500000000009</c:v>
                </c:pt>
                <c:pt idx="279">
                  <c:v>4.0781250000000009</c:v>
                </c:pt>
                <c:pt idx="280">
                  <c:v>4.1250000000000009</c:v>
                </c:pt>
                <c:pt idx="281">
                  <c:v>4.1718750000000009</c:v>
                </c:pt>
                <c:pt idx="282">
                  <c:v>4.2187500000000009</c:v>
                </c:pt>
                <c:pt idx="283">
                  <c:v>4.2656250000000009</c:v>
                </c:pt>
                <c:pt idx="284">
                  <c:v>4.3125000000000009</c:v>
                </c:pt>
                <c:pt idx="285">
                  <c:v>4.3593750000000009</c:v>
                </c:pt>
                <c:pt idx="286">
                  <c:v>4.4062500000000009</c:v>
                </c:pt>
                <c:pt idx="287">
                  <c:v>4.4531250000000009</c:v>
                </c:pt>
                <c:pt idx="288">
                  <c:v>4.5000000000000009</c:v>
                </c:pt>
                <c:pt idx="289">
                  <c:v>4.5468750000000009</c:v>
                </c:pt>
                <c:pt idx="290">
                  <c:v>4.5937500000000009</c:v>
                </c:pt>
                <c:pt idx="291">
                  <c:v>4.6406250000000009</c:v>
                </c:pt>
                <c:pt idx="292">
                  <c:v>4.6875000000000009</c:v>
                </c:pt>
                <c:pt idx="293">
                  <c:v>4.7343750000000009</c:v>
                </c:pt>
                <c:pt idx="294">
                  <c:v>4.7812500000000009</c:v>
                </c:pt>
                <c:pt idx="295">
                  <c:v>4.8281250000000009</c:v>
                </c:pt>
                <c:pt idx="296">
                  <c:v>4.8750000000000009</c:v>
                </c:pt>
                <c:pt idx="297">
                  <c:v>4.9218750000000009</c:v>
                </c:pt>
                <c:pt idx="298">
                  <c:v>4.9687500000000009</c:v>
                </c:pt>
                <c:pt idx="299">
                  <c:v>5.0156250000000009</c:v>
                </c:pt>
                <c:pt idx="300">
                  <c:v>5.0625000000000009</c:v>
                </c:pt>
                <c:pt idx="301">
                  <c:v>5.1093750000000009</c:v>
                </c:pt>
                <c:pt idx="302">
                  <c:v>5.1562500000000009</c:v>
                </c:pt>
                <c:pt idx="303">
                  <c:v>5.2031250000000009</c:v>
                </c:pt>
                <c:pt idx="304">
                  <c:v>5.2500000000000009</c:v>
                </c:pt>
                <c:pt idx="305">
                  <c:v>5.2968750000000009</c:v>
                </c:pt>
                <c:pt idx="306">
                  <c:v>5.3437500000000009</c:v>
                </c:pt>
                <c:pt idx="307">
                  <c:v>5.3906250000000009</c:v>
                </c:pt>
                <c:pt idx="308">
                  <c:v>5.4375000000000009</c:v>
                </c:pt>
                <c:pt idx="309">
                  <c:v>5.4843750000000009</c:v>
                </c:pt>
                <c:pt idx="310">
                  <c:v>5.5312500000000009</c:v>
                </c:pt>
                <c:pt idx="311">
                  <c:v>5.5781250000000009</c:v>
                </c:pt>
                <c:pt idx="312">
                  <c:v>5.6250000000000009</c:v>
                </c:pt>
                <c:pt idx="313">
                  <c:v>5.6718750000000009</c:v>
                </c:pt>
                <c:pt idx="314">
                  <c:v>5.7187500000000009</c:v>
                </c:pt>
                <c:pt idx="315">
                  <c:v>5.7656250000000009</c:v>
                </c:pt>
                <c:pt idx="316">
                  <c:v>5.8125000000000009</c:v>
                </c:pt>
                <c:pt idx="317">
                  <c:v>5.8593750000000009</c:v>
                </c:pt>
                <c:pt idx="318">
                  <c:v>5.9062500000000009</c:v>
                </c:pt>
                <c:pt idx="319">
                  <c:v>5.9531250000000009</c:v>
                </c:pt>
                <c:pt idx="320">
                  <c:v>6.0000000000000009</c:v>
                </c:pt>
                <c:pt idx="321">
                  <c:v>6.0468750000000009</c:v>
                </c:pt>
                <c:pt idx="322">
                  <c:v>6.0937500000000009</c:v>
                </c:pt>
                <c:pt idx="323">
                  <c:v>6.1406250000000009</c:v>
                </c:pt>
                <c:pt idx="324">
                  <c:v>6.1875000000000009</c:v>
                </c:pt>
                <c:pt idx="325">
                  <c:v>6.2343750000000009</c:v>
                </c:pt>
                <c:pt idx="326">
                  <c:v>6.2812500000000009</c:v>
                </c:pt>
                <c:pt idx="327">
                  <c:v>6.3281250000000009</c:v>
                </c:pt>
                <c:pt idx="328">
                  <c:v>6.3750000000000009</c:v>
                </c:pt>
                <c:pt idx="329">
                  <c:v>6.4218750000000009</c:v>
                </c:pt>
                <c:pt idx="330">
                  <c:v>6.4687500000000009</c:v>
                </c:pt>
                <c:pt idx="331">
                  <c:v>6.5156250000000009</c:v>
                </c:pt>
                <c:pt idx="332">
                  <c:v>6.5625000000000009</c:v>
                </c:pt>
                <c:pt idx="333">
                  <c:v>6.6093750000000009</c:v>
                </c:pt>
                <c:pt idx="334">
                  <c:v>6.6562500000000009</c:v>
                </c:pt>
                <c:pt idx="335">
                  <c:v>6.7031250000000009</c:v>
                </c:pt>
                <c:pt idx="336">
                  <c:v>6.7500000000000009</c:v>
                </c:pt>
                <c:pt idx="337">
                  <c:v>6.7968750000000009</c:v>
                </c:pt>
                <c:pt idx="338">
                  <c:v>6.8437500000000009</c:v>
                </c:pt>
                <c:pt idx="339">
                  <c:v>6.8906250000000009</c:v>
                </c:pt>
                <c:pt idx="340">
                  <c:v>6.9375000000000009</c:v>
                </c:pt>
                <c:pt idx="341">
                  <c:v>6.9843750000000009</c:v>
                </c:pt>
                <c:pt idx="342">
                  <c:v>7.0312500000000009</c:v>
                </c:pt>
                <c:pt idx="343">
                  <c:v>7.0781250000000009</c:v>
                </c:pt>
                <c:pt idx="344">
                  <c:v>7.1250000000000009</c:v>
                </c:pt>
                <c:pt idx="345">
                  <c:v>7.1718750000000009</c:v>
                </c:pt>
                <c:pt idx="346">
                  <c:v>7.2187500000000009</c:v>
                </c:pt>
                <c:pt idx="347">
                  <c:v>7.2656250000000009</c:v>
                </c:pt>
                <c:pt idx="348">
                  <c:v>7.3125000000000009</c:v>
                </c:pt>
                <c:pt idx="349">
                  <c:v>7.3593750000000009</c:v>
                </c:pt>
                <c:pt idx="350">
                  <c:v>7.4062500000000009</c:v>
                </c:pt>
                <c:pt idx="351">
                  <c:v>7.4531250000000009</c:v>
                </c:pt>
                <c:pt idx="352">
                  <c:v>7.5000000000000009</c:v>
                </c:pt>
                <c:pt idx="353">
                  <c:v>7.5468750000000009</c:v>
                </c:pt>
                <c:pt idx="354">
                  <c:v>7.5937500000000009</c:v>
                </c:pt>
                <c:pt idx="355">
                  <c:v>7.6406250000000009</c:v>
                </c:pt>
                <c:pt idx="356">
                  <c:v>7.6875000000000009</c:v>
                </c:pt>
                <c:pt idx="357">
                  <c:v>7.7343750000000009</c:v>
                </c:pt>
                <c:pt idx="358">
                  <c:v>7.7812500000000009</c:v>
                </c:pt>
                <c:pt idx="359">
                  <c:v>7.8281250000000009</c:v>
                </c:pt>
                <c:pt idx="360">
                  <c:v>7.8750000000000009</c:v>
                </c:pt>
                <c:pt idx="361">
                  <c:v>7.9218750000000009</c:v>
                </c:pt>
                <c:pt idx="362">
                  <c:v>7.9687500000000009</c:v>
                </c:pt>
                <c:pt idx="363">
                  <c:v>8.0156250000000018</c:v>
                </c:pt>
                <c:pt idx="364">
                  <c:v>8.0625000000000018</c:v>
                </c:pt>
                <c:pt idx="365">
                  <c:v>8.1093750000000018</c:v>
                </c:pt>
                <c:pt idx="366">
                  <c:v>8.1562500000000018</c:v>
                </c:pt>
                <c:pt idx="367">
                  <c:v>8.2031250000000018</c:v>
                </c:pt>
                <c:pt idx="368">
                  <c:v>8.2500000000000018</c:v>
                </c:pt>
                <c:pt idx="369">
                  <c:v>8.2968750000000018</c:v>
                </c:pt>
                <c:pt idx="370">
                  <c:v>8.3437500000000018</c:v>
                </c:pt>
                <c:pt idx="371">
                  <c:v>8.3906250000000018</c:v>
                </c:pt>
                <c:pt idx="372">
                  <c:v>8.4375000000000018</c:v>
                </c:pt>
                <c:pt idx="373">
                  <c:v>8.4843750000000018</c:v>
                </c:pt>
                <c:pt idx="374">
                  <c:v>8.5312500000000018</c:v>
                </c:pt>
                <c:pt idx="375">
                  <c:v>8.5781250000000018</c:v>
                </c:pt>
                <c:pt idx="376">
                  <c:v>8.6250000000000018</c:v>
                </c:pt>
                <c:pt idx="377">
                  <c:v>8.6718750000000018</c:v>
                </c:pt>
                <c:pt idx="378">
                  <c:v>8.7187500000000018</c:v>
                </c:pt>
                <c:pt idx="379">
                  <c:v>8.7656250000000018</c:v>
                </c:pt>
                <c:pt idx="380">
                  <c:v>8.8125000000000018</c:v>
                </c:pt>
                <c:pt idx="381">
                  <c:v>8.8593750000000018</c:v>
                </c:pt>
                <c:pt idx="382">
                  <c:v>8.9062500000000018</c:v>
                </c:pt>
                <c:pt idx="383">
                  <c:v>8.9531250000000018</c:v>
                </c:pt>
                <c:pt idx="384">
                  <c:v>9.0000000000000018</c:v>
                </c:pt>
              </c:numCache>
            </c:numRef>
          </c:cat>
          <c:val>
            <c:numRef>
              <c:f>'8000,1024'!$C$65:$C$449</c:f>
              <c:numCache>
                <c:formatCode>General</c:formatCode>
                <c:ptCount val="385"/>
                <c:pt idx="0">
                  <c:v>-87.77579925218248</c:v>
                </c:pt>
                <c:pt idx="1">
                  <c:v>-84.239281346091673</c:v>
                </c:pt>
                <c:pt idx="2">
                  <c:v>-81.817244187373191</c:v>
                </c:pt>
                <c:pt idx="3">
                  <c:v>-80.125024958585442</c:v>
                </c:pt>
                <c:pt idx="4">
                  <c:v>-78.9880290840605</c:v>
                </c:pt>
                <c:pt idx="5">
                  <c:v>-78.318191637449843</c:v>
                </c:pt>
                <c:pt idx="6">
                  <c:v>-78.072562939039315</c:v>
                </c:pt>
                <c:pt idx="7">
                  <c:v>-78.237348534464346</c:v>
                </c:pt>
                <c:pt idx="8">
                  <c:v>-78.822565255547289</c:v>
                </c:pt>
                <c:pt idx="9">
                  <c:v>-79.863135922038964</c:v>
                </c:pt>
                <c:pt idx="10">
                  <c:v>-81.42659482614917</c:v>
                </c:pt>
                <c:pt idx="11">
                  <c:v>-83.631800711337206</c:v>
                </c:pt>
                <c:pt idx="12">
                  <c:v>-86.692631192003532</c:v>
                </c:pt>
                <c:pt idx="13">
                  <c:v>-91.034194371781481</c:v>
                </c:pt>
                <c:pt idx="14">
                  <c:v>-97.702219558637623</c:v>
                </c:pt>
                <c:pt idx="15">
                  <c:v>-111.26504621074514</c:v>
                </c:pt>
                <c:pt idx="16">
                  <c:v>-115.94573104450284</c:v>
                </c:pt>
                <c:pt idx="17">
                  <c:v>-122.39429679653306</c:v>
                </c:pt>
                <c:pt idx="18">
                  <c:v>-100.06492155073352</c:v>
                </c:pt>
                <c:pt idx="19">
                  <c:v>-91.899735286417297</c:v>
                </c:pt>
                <c:pt idx="20">
                  <c:v>-86.723856056964053</c:v>
                </c:pt>
                <c:pt idx="21">
                  <c:v>-83.050196232821719</c:v>
                </c:pt>
                <c:pt idx="22">
                  <c:v>-80.33852935996282</c:v>
                </c:pt>
                <c:pt idx="23">
                  <c:v>-78.332099897262253</c:v>
                </c:pt>
                <c:pt idx="24">
                  <c:v>-76.894031382505645</c:v>
                </c:pt>
                <c:pt idx="25">
                  <c:v>-75.950348979390625</c:v>
                </c:pt>
                <c:pt idx="26">
                  <c:v>-75.467251967026726</c:v>
                </c:pt>
                <c:pt idx="27">
                  <c:v>-75.443371840572354</c:v>
                </c:pt>
                <c:pt idx="28">
                  <c:v>-75.912185298402264</c:v>
                </c:pt>
                <c:pt idx="29">
                  <c:v>-76.957468446640618</c:v>
                </c:pt>
                <c:pt idx="30">
                  <c:v>-78.757821773766608</c:v>
                </c:pt>
                <c:pt idx="31">
                  <c:v>-81.725984532005413</c:v>
                </c:pt>
                <c:pt idx="32">
                  <c:v>-87.13233702789536</c:v>
                </c:pt>
                <c:pt idx="33">
                  <c:v>-107.71038339086276</c:v>
                </c:pt>
                <c:pt idx="34">
                  <c:v>-89.192389266935933</c:v>
                </c:pt>
                <c:pt idx="35">
                  <c:v>-83.157972567487647</c:v>
                </c:pt>
                <c:pt idx="36">
                  <c:v>-80.207704605192149</c:v>
                </c:pt>
                <c:pt idx="37">
                  <c:v>-78.645619546203307</c:v>
                </c:pt>
                <c:pt idx="38">
                  <c:v>-78.008846072466241</c:v>
                </c:pt>
                <c:pt idx="39">
                  <c:v>-78.151199490320877</c:v>
                </c:pt>
                <c:pt idx="40">
                  <c:v>-79.084028848889119</c:v>
                </c:pt>
                <c:pt idx="41">
                  <c:v>-80.980531435360788</c:v>
                </c:pt>
                <c:pt idx="42">
                  <c:v>-84.352816129645817</c:v>
                </c:pt>
                <c:pt idx="43">
                  <c:v>-91.090952722086627</c:v>
                </c:pt>
                <c:pt idx="44">
                  <c:v>-105.58024059561447</c:v>
                </c:pt>
                <c:pt idx="45">
                  <c:v>-89.081031597217617</c:v>
                </c:pt>
                <c:pt idx="46">
                  <c:v>-84.705750601985329</c:v>
                </c:pt>
                <c:pt idx="47">
                  <c:v>-82.958616919327142</c:v>
                </c:pt>
                <c:pt idx="48">
                  <c:v>-82.904623776565543</c:v>
                </c:pt>
                <c:pt idx="49">
                  <c:v>-84.727632308560146</c:v>
                </c:pt>
                <c:pt idx="50">
                  <c:v>-90.410647113062993</c:v>
                </c:pt>
                <c:pt idx="51">
                  <c:v>-99.104156091459842</c:v>
                </c:pt>
                <c:pt idx="52">
                  <c:v>-83.934672536110895</c:v>
                </c:pt>
                <c:pt idx="53">
                  <c:v>-78.128044496495377</c:v>
                </c:pt>
                <c:pt idx="54">
                  <c:v>-74.49779182178392</c:v>
                </c:pt>
                <c:pt idx="55">
                  <c:v>-71.971848453203592</c:v>
                </c:pt>
                <c:pt idx="56">
                  <c:v>-70.17273590687401</c:v>
                </c:pt>
                <c:pt idx="57">
                  <c:v>-68.926574245330755</c:v>
                </c:pt>
                <c:pt idx="58">
                  <c:v>-68.144162983872235</c:v>
                </c:pt>
                <c:pt idx="59">
                  <c:v>-67.780593910238196</c:v>
                </c:pt>
                <c:pt idx="60">
                  <c:v>-67.819438287199574</c:v>
                </c:pt>
                <c:pt idx="61">
                  <c:v>-68.26719643107505</c:v>
                </c:pt>
                <c:pt idx="62">
                  <c:v>-69.153891044402783</c:v>
                </c:pt>
                <c:pt idx="63">
                  <c:v>-70.539826727408567</c:v>
                </c:pt>
                <c:pt idx="64">
                  <c:v>-72.532499213413956</c:v>
                </c:pt>
                <c:pt idx="65">
                  <c:v>-75.32665397441933</c:v>
                </c:pt>
                <c:pt idx="66">
                  <c:v>-79.312826973079297</c:v>
                </c:pt>
                <c:pt idx="67">
                  <c:v>-85.473408583828885</c:v>
                </c:pt>
                <c:pt idx="68">
                  <c:v>-98.45244814057294</c:v>
                </c:pt>
                <c:pt idx="69">
                  <c:v>-99.150038999224705</c:v>
                </c:pt>
                <c:pt idx="70">
                  <c:v>-98.065764144269735</c:v>
                </c:pt>
                <c:pt idx="71">
                  <c:v>-100.98622705452382</c:v>
                </c:pt>
                <c:pt idx="72">
                  <c:v>-85.584567389064873</c:v>
                </c:pt>
                <c:pt idx="73">
                  <c:v>-78.733634564186104</c:v>
                </c:pt>
                <c:pt idx="74">
                  <c:v>-74.263070482020737</c:v>
                </c:pt>
                <c:pt idx="75">
                  <c:v>-71.062257590130187</c:v>
                </c:pt>
                <c:pt idx="76">
                  <c:v>-68.709743625756175</c:v>
                </c:pt>
                <c:pt idx="77">
                  <c:v>-67.003074692232587</c:v>
                </c:pt>
                <c:pt idx="78">
                  <c:v>-65.836957626716938</c:v>
                </c:pt>
                <c:pt idx="79">
                  <c:v>-65.160783886143264</c:v>
                </c:pt>
                <c:pt idx="80">
                  <c:v>-64.963495922171319</c:v>
                </c:pt>
                <c:pt idx="81">
                  <c:v>-65.272934796231013</c:v>
                </c:pt>
                <c:pt idx="82">
                  <c:v>-66.170226484087905</c:v>
                </c:pt>
                <c:pt idx="83">
                  <c:v>-67.835038908392477</c:v>
                </c:pt>
                <c:pt idx="84">
                  <c:v>-70.690597671603101</c:v>
                </c:pt>
                <c:pt idx="85">
                  <c:v>-76.06746592347892</c:v>
                </c:pt>
                <c:pt idx="86">
                  <c:v>-99.724540670279595</c:v>
                </c:pt>
                <c:pt idx="87">
                  <c:v>-77.181321153942562</c:v>
                </c:pt>
                <c:pt idx="88">
                  <c:v>-71.13000719902621</c:v>
                </c:pt>
                <c:pt idx="89">
                  <c:v>-68.027094064247507</c:v>
                </c:pt>
                <c:pt idx="90">
                  <c:v>-66.258523801003392</c:v>
                </c:pt>
                <c:pt idx="91">
                  <c:v>-65.365019323209566</c:v>
                </c:pt>
                <c:pt idx="92">
                  <c:v>-65.182894959880088</c:v>
                </c:pt>
                <c:pt idx="93">
                  <c:v>-65.681408221321249</c:v>
                </c:pt>
                <c:pt idx="94">
                  <c:v>-66.935365820311773</c:v>
                </c:pt>
                <c:pt idx="95">
                  <c:v>-69.175884765308254</c:v>
                </c:pt>
                <c:pt idx="96">
                  <c:v>-73.028047043777818</c:v>
                </c:pt>
                <c:pt idx="97">
                  <c:v>-80.979581151734536</c:v>
                </c:pt>
                <c:pt idx="98">
                  <c:v>-88.185970971030017</c:v>
                </c:pt>
                <c:pt idx="99">
                  <c:v>-76.692376636298718</c:v>
                </c:pt>
                <c:pt idx="100">
                  <c:v>-73.22795225083938</c:v>
                </c:pt>
                <c:pt idx="101">
                  <c:v>-72.343558586984656</c:v>
                </c:pt>
                <c:pt idx="102">
                  <c:v>-73.678387181725441</c:v>
                </c:pt>
                <c:pt idx="103">
                  <c:v>-79.186143808554135</c:v>
                </c:pt>
                <c:pt idx="104">
                  <c:v>-85.985761241871117</c:v>
                </c:pt>
                <c:pt idx="105">
                  <c:v>-71.453518825235406</c:v>
                </c:pt>
                <c:pt idx="106">
                  <c:v>-65.4955526993148</c:v>
                </c:pt>
                <c:pt idx="107">
                  <c:v>-61.666687425817969</c:v>
                </c:pt>
                <c:pt idx="108">
                  <c:v>-58.933574508641527</c:v>
                </c:pt>
                <c:pt idx="109">
                  <c:v>-56.924816271429592</c:v>
                </c:pt>
                <c:pt idx="110">
                  <c:v>-55.466779948880017</c:v>
                </c:pt>
                <c:pt idx="111">
                  <c:v>-54.46894378158531</c:v>
                </c:pt>
                <c:pt idx="112">
                  <c:v>-53.884452321573903</c:v>
                </c:pt>
                <c:pt idx="113">
                  <c:v>-53.694457080913416</c:v>
                </c:pt>
                <c:pt idx="114">
                  <c:v>-53.902436981302991</c:v>
                </c:pt>
                <c:pt idx="115">
                  <c:v>-54.534472126560402</c:v>
                </c:pt>
                <c:pt idx="116">
                  <c:v>-55.645445991606522</c:v>
                </c:pt>
                <c:pt idx="117">
                  <c:v>-57.33501490784829</c:v>
                </c:pt>
                <c:pt idx="118">
                  <c:v>-59.786130732994195</c:v>
                </c:pt>
                <c:pt idx="119">
                  <c:v>-63.371740087232347</c:v>
                </c:pt>
                <c:pt idx="120">
                  <c:v>-69.057443552288163</c:v>
                </c:pt>
                <c:pt idx="121">
                  <c:v>-81.765714483901903</c:v>
                </c:pt>
                <c:pt idx="122">
                  <c:v>-79.797318768090861</c:v>
                </c:pt>
                <c:pt idx="123">
                  <c:v>-75.257274734390023</c:v>
                </c:pt>
                <c:pt idx="124">
                  <c:v>-79.134012401161129</c:v>
                </c:pt>
                <c:pt idx="125">
                  <c:v>-80.689702404686415</c:v>
                </c:pt>
                <c:pt idx="126">
                  <c:v>-67.291620936102277</c:v>
                </c:pt>
                <c:pt idx="127">
                  <c:v>-61.001350776002894</c:v>
                </c:pt>
                <c:pt idx="128">
                  <c:v>-56.833958990936956</c:v>
                </c:pt>
                <c:pt idx="129">
                  <c:v>-53.82368823133227</c:v>
                </c:pt>
                <c:pt idx="130">
                  <c:v>-51.603904458232833</c:v>
                </c:pt>
                <c:pt idx="131">
                  <c:v>-50.002306556952512</c:v>
                </c:pt>
                <c:pt idx="132">
                  <c:v>-48.935755911793144</c:v>
                </c:pt>
                <c:pt idx="133">
                  <c:v>-48.375584129599062</c:v>
                </c:pt>
                <c:pt idx="134">
                  <c:v>-48.339591851070153</c:v>
                </c:pt>
                <c:pt idx="135">
                  <c:v>-48.903631741034282</c:v>
                </c:pt>
                <c:pt idx="136">
                  <c:v>-50.246868196891697</c:v>
                </c:pt>
                <c:pt idx="137">
                  <c:v>-52.80244981046814</c:v>
                </c:pt>
                <c:pt idx="138">
                  <c:v>-57.964808846982152</c:v>
                </c:pt>
                <c:pt idx="139">
                  <c:v>-86.995526687548448</c:v>
                </c:pt>
                <c:pt idx="140">
                  <c:v>-57.741431947417183</c:v>
                </c:pt>
                <c:pt idx="141">
                  <c:v>-51.461714603865261</c:v>
                </c:pt>
                <c:pt idx="142">
                  <c:v>-47.999334447133705</c:v>
                </c:pt>
                <c:pt idx="143">
                  <c:v>-45.817181378178589</c:v>
                </c:pt>
                <c:pt idx="144">
                  <c:v>-44.462267320528284</c:v>
                </c:pt>
                <c:pt idx="145">
                  <c:v>-43.760712890161798</c:v>
                </c:pt>
                <c:pt idx="146">
                  <c:v>-43.657156233238084</c:v>
                </c:pt>
                <c:pt idx="147">
                  <c:v>-44.175187740051392</c:v>
                </c:pt>
                <c:pt idx="148">
                  <c:v>-45.426983107349386</c:v>
                </c:pt>
                <c:pt idx="149">
                  <c:v>-47.685668893731716</c:v>
                </c:pt>
                <c:pt idx="150">
                  <c:v>-51.670163238046413</c:v>
                </c:pt>
                <c:pt idx="151">
                  <c:v>-60.447518026804516</c:v>
                </c:pt>
                <c:pt idx="152">
                  <c:v>-63.701207744170894</c:v>
                </c:pt>
                <c:pt idx="153">
                  <c:v>-54.132116114223393</c:v>
                </c:pt>
                <c:pt idx="154">
                  <c:v>-51.285822115129839</c:v>
                </c:pt>
                <c:pt idx="155">
                  <c:v>-51.469501428525852</c:v>
                </c:pt>
                <c:pt idx="156">
                  <c:v>-56.28317870651103</c:v>
                </c:pt>
                <c:pt idx="157">
                  <c:v>-60.811756774041882</c:v>
                </c:pt>
                <c:pt idx="158">
                  <c:v>-46.299528417150235</c:v>
                </c:pt>
                <c:pt idx="159">
                  <c:v>-39.690586908913055</c:v>
                </c:pt>
                <c:pt idx="160">
                  <c:v>-35.14895165447642</c:v>
                </c:pt>
                <c:pt idx="161">
                  <c:v>-31.670669413338306</c:v>
                </c:pt>
                <c:pt idx="162">
                  <c:v>-28.884422549660222</c:v>
                </c:pt>
                <c:pt idx="163">
                  <c:v>-26.611385813964898</c:v>
                </c:pt>
                <c:pt idx="164">
                  <c:v>-24.754112324290336</c:v>
                </c:pt>
                <c:pt idx="165">
                  <c:v>-23.257614724652484</c:v>
                </c:pt>
                <c:pt idx="166">
                  <c:v>-22.093502433098568</c:v>
                </c:pt>
                <c:pt idx="167">
                  <c:v>-21.253788063436453</c:v>
                </c:pt>
                <c:pt idx="168">
                  <c:v>-20.750372087073696</c:v>
                </c:pt>
                <c:pt idx="169">
                  <c:v>-20.620083151139305</c:v>
                </c:pt>
                <c:pt idx="170">
                  <c:v>-20.93893028165532</c:v>
                </c:pt>
                <c:pt idx="171">
                  <c:v>-21.858181895859119</c:v>
                </c:pt>
                <c:pt idx="172">
                  <c:v>-23.708650659681165</c:v>
                </c:pt>
                <c:pt idx="173">
                  <c:v>-27.412719111159298</c:v>
                </c:pt>
                <c:pt idx="174">
                  <c:v>-38.212571206245791</c:v>
                </c:pt>
                <c:pt idx="175">
                  <c:v>-31.713946855494797</c:v>
                </c:pt>
                <c:pt idx="176">
                  <c:v>-22.833940049838773</c:v>
                </c:pt>
                <c:pt idx="177">
                  <c:v>-17.988153244028229</c:v>
                </c:pt>
                <c:pt idx="178">
                  <c:v>-14.557301511973886</c:v>
                </c:pt>
                <c:pt idx="179">
                  <c:v>-11.885777175158573</c:v>
                </c:pt>
                <c:pt idx="180">
                  <c:v>-9.7060016808303367</c:v>
                </c:pt>
                <c:pt idx="181">
                  <c:v>-7.8817836107303485</c:v>
                </c:pt>
                <c:pt idx="182">
                  <c:v>-6.3341628383843043</c:v>
                </c:pt>
                <c:pt idx="183">
                  <c:v>-5.0132531305342356</c:v>
                </c:pt>
                <c:pt idx="184">
                  <c:v>-3.8855915897019768</c:v>
                </c:pt>
                <c:pt idx="185">
                  <c:v>-2.9277574625549319</c:v>
                </c:pt>
                <c:pt idx="186">
                  <c:v>-2.1228691248531479</c:v>
                </c:pt>
                <c:pt idx="187">
                  <c:v>-1.4585344538151883</c:v>
                </c:pt>
                <c:pt idx="188">
                  <c:v>-0.92559256182845007</c:v>
                </c:pt>
                <c:pt idx="189">
                  <c:v>-0.51731443420373946</c:v>
                </c:pt>
                <c:pt idx="190">
                  <c:v>-0.22888515362229159</c:v>
                </c:pt>
                <c:pt idx="191">
                  <c:v>-5.7068863367984057E-2</c:v>
                </c:pt>
                <c:pt idx="192">
                  <c:v>0</c:v>
                </c:pt>
                <c:pt idx="193">
                  <c:v>-5.7068863368012208E-2</c:v>
                </c:pt>
                <c:pt idx="194">
                  <c:v>-0.22888515362239353</c:v>
                </c:pt>
                <c:pt idx="195">
                  <c:v>-0.51731443420395029</c:v>
                </c:pt>
                <c:pt idx="196">
                  <c:v>-0.92559256182870431</c:v>
                </c:pt>
                <c:pt idx="197">
                  <c:v>-1.4585344538155056</c:v>
                </c:pt>
                <c:pt idx="198">
                  <c:v>-2.1228691248535361</c:v>
                </c:pt>
                <c:pt idx="199">
                  <c:v>-2.9277574625553937</c:v>
                </c:pt>
                <c:pt idx="200">
                  <c:v>-3.8855915897025026</c:v>
                </c:pt>
                <c:pt idx="201">
                  <c:v>-5.0132531305348689</c:v>
                </c:pt>
                <c:pt idx="202">
                  <c:v>-6.3341628383850601</c:v>
                </c:pt>
                <c:pt idx="203">
                  <c:v>-7.8817836107312509</c:v>
                </c:pt>
                <c:pt idx="204">
                  <c:v>-9.7060016808314238</c:v>
                </c:pt>
                <c:pt idx="205">
                  <c:v>-11.885777175159921</c:v>
                </c:pt>
                <c:pt idx="206">
                  <c:v>-14.557301511975622</c:v>
                </c:pt>
                <c:pt idx="207">
                  <c:v>-17.988153244030649</c:v>
                </c:pt>
                <c:pt idx="208">
                  <c:v>-22.833940049842568</c:v>
                </c:pt>
                <c:pt idx="209">
                  <c:v>-31.713946855504211</c:v>
                </c:pt>
                <c:pt idx="210">
                  <c:v>-38.212571206228489</c:v>
                </c:pt>
                <c:pt idx="211">
                  <c:v>-27.41271911115507</c:v>
                </c:pt>
                <c:pt idx="212">
                  <c:v>-23.708650659678867</c:v>
                </c:pt>
                <c:pt idx="213">
                  <c:v>-21.858181895857641</c:v>
                </c:pt>
                <c:pt idx="214">
                  <c:v>-20.938930281654358</c:v>
                </c:pt>
                <c:pt idx="215">
                  <c:v>-20.620083151138676</c:v>
                </c:pt>
                <c:pt idx="216">
                  <c:v>-20.750372087073309</c:v>
                </c:pt>
                <c:pt idx="217">
                  <c:v>-21.253788063436328</c:v>
                </c:pt>
                <c:pt idx="218">
                  <c:v>-22.093502433098692</c:v>
                </c:pt>
                <c:pt idx="219">
                  <c:v>-23.257614724652829</c:v>
                </c:pt>
                <c:pt idx="220">
                  <c:v>-24.754112324291007</c:v>
                </c:pt>
                <c:pt idx="221">
                  <c:v>-26.611385813965931</c:v>
                </c:pt>
                <c:pt idx="222">
                  <c:v>-28.88442254966176</c:v>
                </c:pt>
                <c:pt idx="223">
                  <c:v>-31.670669413340597</c:v>
                </c:pt>
                <c:pt idx="224">
                  <c:v>-35.148951654480186</c:v>
                </c:pt>
                <c:pt idx="225">
                  <c:v>-39.690586908918974</c:v>
                </c:pt>
                <c:pt idx="226">
                  <c:v>-46.299528417162463</c:v>
                </c:pt>
                <c:pt idx="227">
                  <c:v>-60.811756774103401</c:v>
                </c:pt>
                <c:pt idx="228">
                  <c:v>-56.283178706477599</c:v>
                </c:pt>
                <c:pt idx="229">
                  <c:v>-51.469501428508771</c:v>
                </c:pt>
                <c:pt idx="230">
                  <c:v>-51.285822115115387</c:v>
                </c:pt>
                <c:pt idx="231">
                  <c:v>-54.132116114206553</c:v>
                </c:pt>
                <c:pt idx="232">
                  <c:v>-63.701207744132091</c:v>
                </c:pt>
                <c:pt idx="233">
                  <c:v>-60.447518026824923</c:v>
                </c:pt>
                <c:pt idx="234">
                  <c:v>-51.670163238051181</c:v>
                </c:pt>
                <c:pt idx="235">
                  <c:v>-47.685668893733116</c:v>
                </c:pt>
                <c:pt idx="236">
                  <c:v>-45.426983107349237</c:v>
                </c:pt>
                <c:pt idx="237">
                  <c:v>-44.175187740050283</c:v>
                </c:pt>
                <c:pt idx="238">
                  <c:v>-43.657156233236229</c:v>
                </c:pt>
                <c:pt idx="239">
                  <c:v>-43.760712890159127</c:v>
                </c:pt>
                <c:pt idx="240">
                  <c:v>-44.462267320524624</c:v>
                </c:pt>
                <c:pt idx="241">
                  <c:v>-45.817181378173473</c:v>
                </c:pt>
                <c:pt idx="242">
                  <c:v>-47.999334447126323</c:v>
                </c:pt>
                <c:pt idx="243">
                  <c:v>-51.461714603853281</c:v>
                </c:pt>
                <c:pt idx="244">
                  <c:v>-57.741431947391305</c:v>
                </c:pt>
                <c:pt idx="245">
                  <c:v>-86.995526688335971</c:v>
                </c:pt>
                <c:pt idx="246">
                  <c:v>-57.96480884701058</c:v>
                </c:pt>
                <c:pt idx="247">
                  <c:v>-52.802449810483665</c:v>
                </c:pt>
                <c:pt idx="248">
                  <c:v>-50.246868196903222</c:v>
                </c:pt>
                <c:pt idx="249">
                  <c:v>-48.903631741043895</c:v>
                </c:pt>
                <c:pt idx="250">
                  <c:v>-48.339591851079071</c:v>
                </c:pt>
                <c:pt idx="251">
                  <c:v>-48.375584129607702</c:v>
                </c:pt>
                <c:pt idx="252">
                  <c:v>-48.935755911802126</c:v>
                </c:pt>
                <c:pt idx="253">
                  <c:v>-50.002306556962495</c:v>
                </c:pt>
                <c:pt idx="254">
                  <c:v>-51.603904458244642</c:v>
                </c:pt>
                <c:pt idx="255">
                  <c:v>-53.823688231347333</c:v>
                </c:pt>
                <c:pt idx="256">
                  <c:v>-56.833958990962032</c:v>
                </c:pt>
                <c:pt idx="257">
                  <c:v>-61.001350776039402</c:v>
                </c:pt>
                <c:pt idx="258">
                  <c:v>-67.291620936180067</c:v>
                </c:pt>
                <c:pt idx="259">
                  <c:v>-80.689702405065233</c:v>
                </c:pt>
                <c:pt idx="260">
                  <c:v>-79.134012400821391</c:v>
                </c:pt>
                <c:pt idx="261">
                  <c:v>-75.257274734158784</c:v>
                </c:pt>
                <c:pt idx="262">
                  <c:v>-79.797318767679855</c:v>
                </c:pt>
                <c:pt idx="263">
                  <c:v>-81.765714484451181</c:v>
                </c:pt>
                <c:pt idx="264">
                  <c:v>-69.057443552419528</c:v>
                </c:pt>
                <c:pt idx="265">
                  <c:v>-63.371740087304822</c:v>
                </c:pt>
                <c:pt idx="266">
                  <c:v>-59.786130733043393</c:v>
                </c:pt>
                <c:pt idx="267">
                  <c:v>-57.335014907885693</c:v>
                </c:pt>
                <c:pt idx="268">
                  <c:v>-55.645445991637068</c:v>
                </c:pt>
                <c:pt idx="269">
                  <c:v>-54.534472126586508</c:v>
                </c:pt>
                <c:pt idx="270">
                  <c:v>-53.902436981326041</c:v>
                </c:pt>
                <c:pt idx="271">
                  <c:v>-53.694457080934043</c:v>
                </c:pt>
                <c:pt idx="272">
                  <c:v>-53.884452321592569</c:v>
                </c:pt>
                <c:pt idx="273">
                  <c:v>-54.468943781601986</c:v>
                </c:pt>
                <c:pt idx="274">
                  <c:v>-55.466779948894505</c:v>
                </c:pt>
                <c:pt idx="275">
                  <c:v>-56.924816271441223</c:v>
                </c:pt>
                <c:pt idx="276">
                  <c:v>-58.933574508648626</c:v>
                </c:pt>
                <c:pt idx="277">
                  <c:v>-61.666687425816853</c:v>
                </c:pt>
                <c:pt idx="278">
                  <c:v>-65.495552699295374</c:v>
                </c:pt>
                <c:pt idx="279">
                  <c:v>-71.45351882516411</c:v>
                </c:pt>
                <c:pt idx="280">
                  <c:v>-85.985761241319935</c:v>
                </c:pt>
                <c:pt idx="281">
                  <c:v>-79.186143808876878</c:v>
                </c:pt>
                <c:pt idx="282">
                  <c:v>-73.678387181930063</c:v>
                </c:pt>
                <c:pt idx="283">
                  <c:v>-72.343558587183509</c:v>
                </c:pt>
                <c:pt idx="284">
                  <c:v>-73.227952251078449</c:v>
                </c:pt>
                <c:pt idx="285">
                  <c:v>-76.692376636669948</c:v>
                </c:pt>
                <c:pt idx="286">
                  <c:v>-88.185970972449255</c:v>
                </c:pt>
                <c:pt idx="287">
                  <c:v>-80.979581151127746</c:v>
                </c:pt>
                <c:pt idx="288">
                  <c:v>-73.028047043543481</c:v>
                </c:pt>
                <c:pt idx="289">
                  <c:v>-69.175884765175766</c:v>
                </c:pt>
                <c:pt idx="290">
                  <c:v>-66.935365820223893</c:v>
                </c:pt>
                <c:pt idx="291">
                  <c:v>-65.681408221260739</c:v>
                </c:pt>
                <c:pt idx="292">
                  <c:v>-65.182894959840809</c:v>
                </c:pt>
                <c:pt idx="293">
                  <c:v>-65.365019323189088</c:v>
                </c:pt>
                <c:pt idx="294">
                  <c:v>-66.258523801005339</c:v>
                </c:pt>
                <c:pt idx="295">
                  <c:v>-68.027094064280632</c:v>
                </c:pt>
                <c:pt idx="296">
                  <c:v>-71.130007199122247</c:v>
                </c:pt>
                <c:pt idx="297">
                  <c:v>-77.181321154226808</c:v>
                </c:pt>
                <c:pt idx="298">
                  <c:v>-99.724540665225419</c:v>
                </c:pt>
                <c:pt idx="299">
                  <c:v>-76.067465923068042</c:v>
                </c:pt>
                <c:pt idx="300">
                  <c:v>-70.690597671341123</c:v>
                </c:pt>
                <c:pt idx="301">
                  <c:v>-67.835038908176827</c:v>
                </c:pt>
                <c:pt idx="302">
                  <c:v>-66.170226483889323</c:v>
                </c:pt>
                <c:pt idx="303">
                  <c:v>-65.272934796035543</c:v>
                </c:pt>
                <c:pt idx="304">
                  <c:v>-64.963495921969567</c:v>
                </c:pt>
                <c:pt idx="305">
                  <c:v>-65.160783885925312</c:v>
                </c:pt>
                <c:pt idx="306">
                  <c:v>-65.836957626471332</c:v>
                </c:pt>
                <c:pt idx="307">
                  <c:v>-67.003074691944036</c:v>
                </c:pt>
                <c:pt idx="308">
                  <c:v>-68.709743625398104</c:v>
                </c:pt>
                <c:pt idx="309">
                  <c:v>-71.062257589657847</c:v>
                </c:pt>
                <c:pt idx="310">
                  <c:v>-74.263070481338275</c:v>
                </c:pt>
                <c:pt idx="311">
                  <c:v>-78.733634563058047</c:v>
                </c:pt>
                <c:pt idx="312">
                  <c:v>-85.584567386617252</c:v>
                </c:pt>
                <c:pt idx="313">
                  <c:v>-100.98622704040126</c:v>
                </c:pt>
                <c:pt idx="314">
                  <c:v>-98.065764154088043</c:v>
                </c:pt>
                <c:pt idx="315">
                  <c:v>-99.150039009911296</c:v>
                </c:pt>
                <c:pt idx="316">
                  <c:v>-98.452448131095139</c:v>
                </c:pt>
                <c:pt idx="317">
                  <c:v>-85.473408581812023</c:v>
                </c:pt>
                <c:pt idx="318">
                  <c:v>-79.312826972138353</c:v>
                </c:pt>
                <c:pt idx="319">
                  <c:v>-75.326653973862918</c:v>
                </c:pt>
                <c:pt idx="320">
                  <c:v>-72.532499213021339</c:v>
                </c:pt>
                <c:pt idx="321">
                  <c:v>-70.539826727129636</c:v>
                </c:pt>
                <c:pt idx="322">
                  <c:v>-69.153891044185684</c:v>
                </c:pt>
                <c:pt idx="323">
                  <c:v>-68.267196430896718</c:v>
                </c:pt>
                <c:pt idx="324">
                  <c:v>-67.819438287049209</c:v>
                </c:pt>
                <c:pt idx="325">
                  <c:v>-67.780593910106177</c:v>
                </c:pt>
                <c:pt idx="326">
                  <c:v>-68.144162983756729</c:v>
                </c:pt>
                <c:pt idx="327">
                  <c:v>-68.926574245227613</c:v>
                </c:pt>
                <c:pt idx="328">
                  <c:v>-70.172735906783032</c:v>
                </c:pt>
                <c:pt idx="329">
                  <c:v>-71.971848453130406</c:v>
                </c:pt>
                <c:pt idx="330">
                  <c:v>-74.497791821739256</c:v>
                </c:pt>
                <c:pt idx="331">
                  <c:v>-78.128044496511876</c:v>
                </c:pt>
                <c:pt idx="332">
                  <c:v>-83.934672536313798</c:v>
                </c:pt>
                <c:pt idx="333">
                  <c:v>-99.104156093590802</c:v>
                </c:pt>
                <c:pt idx="334">
                  <c:v>-90.410647111905305</c:v>
                </c:pt>
                <c:pt idx="335">
                  <c:v>-84.727632307765475</c:v>
                </c:pt>
                <c:pt idx="336">
                  <c:v>-82.904623775770517</c:v>
                </c:pt>
                <c:pt idx="337">
                  <c:v>-82.958616918377274</c:v>
                </c:pt>
                <c:pt idx="338">
                  <c:v>-84.705750600653374</c:v>
                </c:pt>
                <c:pt idx="339">
                  <c:v>-89.08103159476002</c:v>
                </c:pt>
                <c:pt idx="340">
                  <c:v>-105.58024057766812</c:v>
                </c:pt>
                <c:pt idx="341">
                  <c:v>-91.090952725711944</c:v>
                </c:pt>
                <c:pt idx="342">
                  <c:v>-84.352816131403159</c:v>
                </c:pt>
                <c:pt idx="343">
                  <c:v>-80.9805314365924</c:v>
                </c:pt>
                <c:pt idx="344">
                  <c:v>-79.084028849897834</c:v>
                </c:pt>
                <c:pt idx="345">
                  <c:v>-78.151199491227672</c:v>
                </c:pt>
                <c:pt idx="346">
                  <c:v>-78.008846073346589</c:v>
                </c:pt>
                <c:pt idx="347">
                  <c:v>-78.645619547123474</c:v>
                </c:pt>
                <c:pt idx="348">
                  <c:v>-80.207704606246011</c:v>
                </c:pt>
                <c:pt idx="349">
                  <c:v>-83.157972568881448</c:v>
                </c:pt>
                <c:pt idx="350">
                  <c:v>-89.192389269518458</c:v>
                </c:pt>
                <c:pt idx="351">
                  <c:v>-107.71038337113703</c:v>
                </c:pt>
                <c:pt idx="352">
                  <c:v>-87.132337026235476</c:v>
                </c:pt>
                <c:pt idx="353">
                  <c:v>-81.725984531233266</c:v>
                </c:pt>
                <c:pt idx="354">
                  <c:v>-78.757821773299199</c:v>
                </c:pt>
                <c:pt idx="355">
                  <c:v>-76.957468446325663</c:v>
                </c:pt>
                <c:pt idx="356">
                  <c:v>-75.912185298175828</c:v>
                </c:pt>
                <c:pt idx="357">
                  <c:v>-75.443371840402691</c:v>
                </c:pt>
                <c:pt idx="358">
                  <c:v>-75.467251966896441</c:v>
                </c:pt>
                <c:pt idx="359">
                  <c:v>-75.950348979289444</c:v>
                </c:pt>
                <c:pt idx="360">
                  <c:v>-76.894031382422241</c:v>
                </c:pt>
                <c:pt idx="361">
                  <c:v>-78.332099897186083</c:v>
                </c:pt>
                <c:pt idx="362">
                  <c:v>-80.338529359878805</c:v>
                </c:pt>
                <c:pt idx="363">
                  <c:v>-83.050196232703613</c:v>
                </c:pt>
                <c:pt idx="364">
                  <c:v>-86.72385605675062</c:v>
                </c:pt>
                <c:pt idx="365">
                  <c:v>-91.8997352859232</c:v>
                </c:pt>
                <c:pt idx="366">
                  <c:v>-100.06492154909316</c:v>
                </c:pt>
                <c:pt idx="367">
                  <c:v>-122.39429676896185</c:v>
                </c:pt>
                <c:pt idx="368">
                  <c:v>-115.94573106098146</c:v>
                </c:pt>
                <c:pt idx="369">
                  <c:v>-111.26504619914272</c:v>
                </c:pt>
                <c:pt idx="370">
                  <c:v>-97.702219555764515</c:v>
                </c:pt>
                <c:pt idx="371">
                  <c:v>-91.034194370246297</c:v>
                </c:pt>
                <c:pt idx="372">
                  <c:v>-86.692631190952483</c:v>
                </c:pt>
                <c:pt idx="373">
                  <c:v>-83.631800710528381</c:v>
                </c:pt>
                <c:pt idx="374">
                  <c:v>-81.426594825473046</c:v>
                </c:pt>
                <c:pt idx="375">
                  <c:v>-79.863135921443956</c:v>
                </c:pt>
                <c:pt idx="376">
                  <c:v>-78.822565254996221</c:v>
                </c:pt>
                <c:pt idx="377">
                  <c:v>-78.237348533937904</c:v>
                </c:pt>
                <c:pt idx="378">
                  <c:v>-78.072562938519383</c:v>
                </c:pt>
                <c:pt idx="379">
                  <c:v>-78.31819163692245</c:v>
                </c:pt>
                <c:pt idx="380">
                  <c:v>-78.988029083499811</c:v>
                </c:pt>
                <c:pt idx="381">
                  <c:v>-80.125024957976478</c:v>
                </c:pt>
                <c:pt idx="382">
                  <c:v>-81.817244186673449</c:v>
                </c:pt>
                <c:pt idx="383">
                  <c:v>-84.239281345224711</c:v>
                </c:pt>
                <c:pt idx="384">
                  <c:v>-87.775799251015414</c:v>
                </c:pt>
              </c:numCache>
            </c:numRef>
          </c:val>
          <c:smooth val="0"/>
          <c:extLst>
            <c:ext xmlns:c16="http://schemas.microsoft.com/office/drawing/2014/chart" uri="{C3380CC4-5D6E-409C-BE32-E72D297353CC}">
              <c16:uniqueId val="{00000002-8BF3-47CE-9474-40C4FA613B70}"/>
            </c:ext>
          </c:extLst>
        </c:ser>
        <c:dLbls>
          <c:showLegendKey val="0"/>
          <c:showVal val="0"/>
          <c:showCatName val="0"/>
          <c:showSerName val="0"/>
          <c:showPercent val="0"/>
          <c:showBubbleSize val="0"/>
        </c:dLbls>
        <c:smooth val="0"/>
        <c:axId val="1461234912"/>
        <c:axId val="1461235392"/>
        <c:extLst>
          <c:ext xmlns:c15="http://schemas.microsoft.com/office/drawing/2012/chart" uri="{02D57815-91ED-43cb-92C2-25804820EDAC}">
            <c15:filteredLineSeries>
              <c15:ser>
                <c:idx val="0"/>
                <c:order val="1"/>
                <c:tx>
                  <c:v>Gradient:20%</c:v>
                </c:tx>
                <c:spPr>
                  <a:ln w="12700" cap="rnd">
                    <a:solidFill>
                      <a:schemeClr val="accent1"/>
                    </a:solidFill>
                    <a:round/>
                  </a:ln>
                  <a:effectLst/>
                </c:spPr>
                <c:marker>
                  <c:symbol val="none"/>
                </c:marker>
                <c:cat>
                  <c:numRef>
                    <c:extLst>
                      <c:ext uri="{02D57815-91ED-43cb-92C2-25804820EDAC}">
                        <c15:formulaRef>
                          <c15:sqref>'2000,1024'!$D$65:$D$449</c15:sqref>
                        </c15:formulaRef>
                      </c:ext>
                    </c:extLst>
                    <c:numCache>
                      <c:formatCode>General</c:formatCode>
                      <c:ptCount val="385"/>
                      <c:pt idx="0">
                        <c:v>-9.0000000000000018</c:v>
                      </c:pt>
                      <c:pt idx="1">
                        <c:v>-8.9531250000000018</c:v>
                      </c:pt>
                      <c:pt idx="2">
                        <c:v>-8.9062500000000018</c:v>
                      </c:pt>
                      <c:pt idx="3">
                        <c:v>-8.8593750000000018</c:v>
                      </c:pt>
                      <c:pt idx="4">
                        <c:v>-8.8125000000000018</c:v>
                      </c:pt>
                      <c:pt idx="5">
                        <c:v>-8.7656250000000018</c:v>
                      </c:pt>
                      <c:pt idx="6">
                        <c:v>-8.7187500000000018</c:v>
                      </c:pt>
                      <c:pt idx="7">
                        <c:v>-8.6718750000000018</c:v>
                      </c:pt>
                      <c:pt idx="8">
                        <c:v>-8.6250000000000018</c:v>
                      </c:pt>
                      <c:pt idx="9">
                        <c:v>-8.5781250000000018</c:v>
                      </c:pt>
                      <c:pt idx="10">
                        <c:v>-8.5312500000000018</c:v>
                      </c:pt>
                      <c:pt idx="11">
                        <c:v>-8.4843750000000018</c:v>
                      </c:pt>
                      <c:pt idx="12">
                        <c:v>-8.4375000000000018</c:v>
                      </c:pt>
                      <c:pt idx="13">
                        <c:v>-8.3906250000000018</c:v>
                      </c:pt>
                      <c:pt idx="14">
                        <c:v>-8.3437500000000018</c:v>
                      </c:pt>
                      <c:pt idx="15">
                        <c:v>-8.2968750000000018</c:v>
                      </c:pt>
                      <c:pt idx="16">
                        <c:v>-8.2500000000000018</c:v>
                      </c:pt>
                      <c:pt idx="17">
                        <c:v>-8.2031250000000018</c:v>
                      </c:pt>
                      <c:pt idx="18">
                        <c:v>-8.1562500000000018</c:v>
                      </c:pt>
                      <c:pt idx="19">
                        <c:v>-8.1093750000000018</c:v>
                      </c:pt>
                      <c:pt idx="20">
                        <c:v>-8.0625000000000018</c:v>
                      </c:pt>
                      <c:pt idx="21">
                        <c:v>-8.0156250000000018</c:v>
                      </c:pt>
                      <c:pt idx="22">
                        <c:v>-7.9687500000000009</c:v>
                      </c:pt>
                      <c:pt idx="23">
                        <c:v>-7.9218750000000009</c:v>
                      </c:pt>
                      <c:pt idx="24">
                        <c:v>-7.8750000000000009</c:v>
                      </c:pt>
                      <c:pt idx="25">
                        <c:v>-7.8281250000000009</c:v>
                      </c:pt>
                      <c:pt idx="26">
                        <c:v>-7.7812500000000009</c:v>
                      </c:pt>
                      <c:pt idx="27">
                        <c:v>-7.7343750000000009</c:v>
                      </c:pt>
                      <c:pt idx="28">
                        <c:v>-7.6875000000000009</c:v>
                      </c:pt>
                      <c:pt idx="29">
                        <c:v>-7.6406250000000009</c:v>
                      </c:pt>
                      <c:pt idx="30">
                        <c:v>-7.5937500000000009</c:v>
                      </c:pt>
                      <c:pt idx="31">
                        <c:v>-7.5468750000000009</c:v>
                      </c:pt>
                      <c:pt idx="32">
                        <c:v>-7.5000000000000009</c:v>
                      </c:pt>
                      <c:pt idx="33">
                        <c:v>-7.4531250000000009</c:v>
                      </c:pt>
                      <c:pt idx="34">
                        <c:v>-7.4062500000000009</c:v>
                      </c:pt>
                      <c:pt idx="35">
                        <c:v>-7.3593750000000009</c:v>
                      </c:pt>
                      <c:pt idx="36">
                        <c:v>-7.3125000000000009</c:v>
                      </c:pt>
                      <c:pt idx="37">
                        <c:v>-7.2656250000000009</c:v>
                      </c:pt>
                      <c:pt idx="38">
                        <c:v>-7.2187500000000009</c:v>
                      </c:pt>
                      <c:pt idx="39">
                        <c:v>-7.1718750000000009</c:v>
                      </c:pt>
                      <c:pt idx="40">
                        <c:v>-7.1250000000000009</c:v>
                      </c:pt>
                      <c:pt idx="41">
                        <c:v>-7.0781250000000009</c:v>
                      </c:pt>
                      <c:pt idx="42">
                        <c:v>-7.0312500000000009</c:v>
                      </c:pt>
                      <c:pt idx="43">
                        <c:v>-6.9843750000000009</c:v>
                      </c:pt>
                      <c:pt idx="44">
                        <c:v>-6.9375000000000009</c:v>
                      </c:pt>
                      <c:pt idx="45">
                        <c:v>-6.8906250000000009</c:v>
                      </c:pt>
                      <c:pt idx="46">
                        <c:v>-6.8437500000000009</c:v>
                      </c:pt>
                      <c:pt idx="47">
                        <c:v>-6.7968750000000009</c:v>
                      </c:pt>
                      <c:pt idx="48">
                        <c:v>-6.7500000000000009</c:v>
                      </c:pt>
                      <c:pt idx="49">
                        <c:v>-6.7031250000000009</c:v>
                      </c:pt>
                      <c:pt idx="50">
                        <c:v>-6.6562500000000009</c:v>
                      </c:pt>
                      <c:pt idx="51">
                        <c:v>-6.6093750000000009</c:v>
                      </c:pt>
                      <c:pt idx="52">
                        <c:v>-6.5625000000000009</c:v>
                      </c:pt>
                      <c:pt idx="53">
                        <c:v>-6.5156250000000009</c:v>
                      </c:pt>
                      <c:pt idx="54">
                        <c:v>-6.4687500000000009</c:v>
                      </c:pt>
                      <c:pt idx="55">
                        <c:v>-6.4218750000000009</c:v>
                      </c:pt>
                      <c:pt idx="56">
                        <c:v>-6.3750000000000009</c:v>
                      </c:pt>
                      <c:pt idx="57">
                        <c:v>-6.3281250000000009</c:v>
                      </c:pt>
                      <c:pt idx="58">
                        <c:v>-6.2812500000000009</c:v>
                      </c:pt>
                      <c:pt idx="59">
                        <c:v>-6.2343750000000009</c:v>
                      </c:pt>
                      <c:pt idx="60">
                        <c:v>-6.1875000000000009</c:v>
                      </c:pt>
                      <c:pt idx="61">
                        <c:v>-6.1406250000000009</c:v>
                      </c:pt>
                      <c:pt idx="62">
                        <c:v>-6.0937500000000009</c:v>
                      </c:pt>
                      <c:pt idx="63">
                        <c:v>-6.0468750000000009</c:v>
                      </c:pt>
                      <c:pt idx="64">
                        <c:v>-6.0000000000000009</c:v>
                      </c:pt>
                      <c:pt idx="65">
                        <c:v>-5.9531250000000009</c:v>
                      </c:pt>
                      <c:pt idx="66">
                        <c:v>-5.9062500000000009</c:v>
                      </c:pt>
                      <c:pt idx="67">
                        <c:v>-5.8593750000000009</c:v>
                      </c:pt>
                      <c:pt idx="68">
                        <c:v>-5.8125000000000009</c:v>
                      </c:pt>
                      <c:pt idx="69">
                        <c:v>-5.7656250000000009</c:v>
                      </c:pt>
                      <c:pt idx="70">
                        <c:v>-5.7187500000000009</c:v>
                      </c:pt>
                      <c:pt idx="71">
                        <c:v>-5.6718750000000009</c:v>
                      </c:pt>
                      <c:pt idx="72">
                        <c:v>-5.6250000000000009</c:v>
                      </c:pt>
                      <c:pt idx="73">
                        <c:v>-5.5781250000000009</c:v>
                      </c:pt>
                      <c:pt idx="74">
                        <c:v>-5.5312500000000009</c:v>
                      </c:pt>
                      <c:pt idx="75">
                        <c:v>-5.4843750000000009</c:v>
                      </c:pt>
                      <c:pt idx="76">
                        <c:v>-5.4375000000000009</c:v>
                      </c:pt>
                      <c:pt idx="77">
                        <c:v>-5.3906250000000009</c:v>
                      </c:pt>
                      <c:pt idx="78">
                        <c:v>-5.3437500000000009</c:v>
                      </c:pt>
                      <c:pt idx="79">
                        <c:v>-5.2968750000000009</c:v>
                      </c:pt>
                      <c:pt idx="80">
                        <c:v>-5.2500000000000009</c:v>
                      </c:pt>
                      <c:pt idx="81">
                        <c:v>-5.2031250000000009</c:v>
                      </c:pt>
                      <c:pt idx="82">
                        <c:v>-5.1562500000000009</c:v>
                      </c:pt>
                      <c:pt idx="83">
                        <c:v>-5.1093750000000009</c:v>
                      </c:pt>
                      <c:pt idx="84">
                        <c:v>-5.0625000000000009</c:v>
                      </c:pt>
                      <c:pt idx="85">
                        <c:v>-5.0156250000000009</c:v>
                      </c:pt>
                      <c:pt idx="86">
                        <c:v>-4.9687500000000009</c:v>
                      </c:pt>
                      <c:pt idx="87">
                        <c:v>-4.9218750000000009</c:v>
                      </c:pt>
                      <c:pt idx="88">
                        <c:v>-4.8750000000000009</c:v>
                      </c:pt>
                      <c:pt idx="89">
                        <c:v>-4.8281250000000009</c:v>
                      </c:pt>
                      <c:pt idx="90">
                        <c:v>-4.7812500000000009</c:v>
                      </c:pt>
                      <c:pt idx="91">
                        <c:v>-4.7343750000000009</c:v>
                      </c:pt>
                      <c:pt idx="92">
                        <c:v>-4.6875000000000009</c:v>
                      </c:pt>
                      <c:pt idx="93">
                        <c:v>-4.6406250000000009</c:v>
                      </c:pt>
                      <c:pt idx="94">
                        <c:v>-4.5937500000000009</c:v>
                      </c:pt>
                      <c:pt idx="95">
                        <c:v>-4.5468750000000009</c:v>
                      </c:pt>
                      <c:pt idx="96">
                        <c:v>-4.5000000000000009</c:v>
                      </c:pt>
                      <c:pt idx="97">
                        <c:v>-4.4531250000000009</c:v>
                      </c:pt>
                      <c:pt idx="98">
                        <c:v>-4.4062500000000009</c:v>
                      </c:pt>
                      <c:pt idx="99">
                        <c:v>-4.3593750000000009</c:v>
                      </c:pt>
                      <c:pt idx="100">
                        <c:v>-4.3125000000000009</c:v>
                      </c:pt>
                      <c:pt idx="101">
                        <c:v>-4.2656250000000009</c:v>
                      </c:pt>
                      <c:pt idx="102">
                        <c:v>-4.2187500000000009</c:v>
                      </c:pt>
                      <c:pt idx="103">
                        <c:v>-4.1718750000000009</c:v>
                      </c:pt>
                      <c:pt idx="104">
                        <c:v>-4.1250000000000009</c:v>
                      </c:pt>
                      <c:pt idx="105">
                        <c:v>-4.0781250000000009</c:v>
                      </c:pt>
                      <c:pt idx="106">
                        <c:v>-4.0312500000000009</c:v>
                      </c:pt>
                      <c:pt idx="107">
                        <c:v>-3.9843750000000004</c:v>
                      </c:pt>
                      <c:pt idx="108">
                        <c:v>-3.9375000000000004</c:v>
                      </c:pt>
                      <c:pt idx="109">
                        <c:v>-3.8906250000000004</c:v>
                      </c:pt>
                      <c:pt idx="110">
                        <c:v>-3.8437500000000004</c:v>
                      </c:pt>
                      <c:pt idx="111">
                        <c:v>-3.7968750000000004</c:v>
                      </c:pt>
                      <c:pt idx="112">
                        <c:v>-3.7500000000000004</c:v>
                      </c:pt>
                      <c:pt idx="113">
                        <c:v>-3.7031250000000004</c:v>
                      </c:pt>
                      <c:pt idx="114">
                        <c:v>-3.6562500000000004</c:v>
                      </c:pt>
                      <c:pt idx="115">
                        <c:v>-3.6093750000000004</c:v>
                      </c:pt>
                      <c:pt idx="116">
                        <c:v>-3.5625000000000004</c:v>
                      </c:pt>
                      <c:pt idx="117">
                        <c:v>-3.5156250000000004</c:v>
                      </c:pt>
                      <c:pt idx="118">
                        <c:v>-3.4687500000000004</c:v>
                      </c:pt>
                      <c:pt idx="119">
                        <c:v>-3.4218750000000004</c:v>
                      </c:pt>
                      <c:pt idx="120">
                        <c:v>-3.3750000000000004</c:v>
                      </c:pt>
                      <c:pt idx="121">
                        <c:v>-3.3281250000000004</c:v>
                      </c:pt>
                      <c:pt idx="122">
                        <c:v>-3.2812500000000004</c:v>
                      </c:pt>
                      <c:pt idx="123">
                        <c:v>-3.2343750000000004</c:v>
                      </c:pt>
                      <c:pt idx="124">
                        <c:v>-3.1875000000000004</c:v>
                      </c:pt>
                      <c:pt idx="125">
                        <c:v>-3.1406250000000004</c:v>
                      </c:pt>
                      <c:pt idx="126">
                        <c:v>-3.0937500000000004</c:v>
                      </c:pt>
                      <c:pt idx="127">
                        <c:v>-3.0468750000000004</c:v>
                      </c:pt>
                      <c:pt idx="128">
                        <c:v>-3.0000000000000004</c:v>
                      </c:pt>
                      <c:pt idx="129">
                        <c:v>-2.9531250000000004</c:v>
                      </c:pt>
                      <c:pt idx="130">
                        <c:v>-2.9062500000000004</c:v>
                      </c:pt>
                      <c:pt idx="131">
                        <c:v>-2.8593750000000004</c:v>
                      </c:pt>
                      <c:pt idx="132">
                        <c:v>-2.8125000000000004</c:v>
                      </c:pt>
                      <c:pt idx="133">
                        <c:v>-2.7656250000000004</c:v>
                      </c:pt>
                      <c:pt idx="134">
                        <c:v>-2.7187500000000004</c:v>
                      </c:pt>
                      <c:pt idx="135">
                        <c:v>-2.6718750000000004</c:v>
                      </c:pt>
                      <c:pt idx="136">
                        <c:v>-2.6250000000000004</c:v>
                      </c:pt>
                      <c:pt idx="137">
                        <c:v>-2.5781250000000004</c:v>
                      </c:pt>
                      <c:pt idx="138">
                        <c:v>-2.5312500000000004</c:v>
                      </c:pt>
                      <c:pt idx="139">
                        <c:v>-2.4843750000000004</c:v>
                      </c:pt>
                      <c:pt idx="140">
                        <c:v>-2.4375000000000004</c:v>
                      </c:pt>
                      <c:pt idx="141">
                        <c:v>-2.3906250000000004</c:v>
                      </c:pt>
                      <c:pt idx="142">
                        <c:v>-2.3437500000000004</c:v>
                      </c:pt>
                      <c:pt idx="143">
                        <c:v>-2.2968750000000004</c:v>
                      </c:pt>
                      <c:pt idx="144">
                        <c:v>-2.2500000000000004</c:v>
                      </c:pt>
                      <c:pt idx="145">
                        <c:v>-2.2031250000000004</c:v>
                      </c:pt>
                      <c:pt idx="146">
                        <c:v>-2.1562500000000004</c:v>
                      </c:pt>
                      <c:pt idx="147">
                        <c:v>-2.1093750000000004</c:v>
                      </c:pt>
                      <c:pt idx="148">
                        <c:v>-2.0625000000000004</c:v>
                      </c:pt>
                      <c:pt idx="149">
                        <c:v>-2.0156250000000004</c:v>
                      </c:pt>
                      <c:pt idx="150">
                        <c:v>-1.9687500000000002</c:v>
                      </c:pt>
                      <c:pt idx="151">
                        <c:v>-1.9218750000000002</c:v>
                      </c:pt>
                      <c:pt idx="152">
                        <c:v>-1.8750000000000002</c:v>
                      </c:pt>
                      <c:pt idx="153">
                        <c:v>-1.8281250000000002</c:v>
                      </c:pt>
                      <c:pt idx="154">
                        <c:v>-1.7812500000000002</c:v>
                      </c:pt>
                      <c:pt idx="155">
                        <c:v>-1.7343750000000002</c:v>
                      </c:pt>
                      <c:pt idx="156">
                        <c:v>-1.6875000000000002</c:v>
                      </c:pt>
                      <c:pt idx="157">
                        <c:v>-1.6406250000000002</c:v>
                      </c:pt>
                      <c:pt idx="158">
                        <c:v>-1.5937500000000002</c:v>
                      </c:pt>
                      <c:pt idx="159">
                        <c:v>-1.5468750000000002</c:v>
                      </c:pt>
                      <c:pt idx="160">
                        <c:v>-1.5000000000000002</c:v>
                      </c:pt>
                      <c:pt idx="161">
                        <c:v>-1.4531250000000002</c:v>
                      </c:pt>
                      <c:pt idx="162">
                        <c:v>-1.4062500000000002</c:v>
                      </c:pt>
                      <c:pt idx="163">
                        <c:v>-1.3593750000000002</c:v>
                      </c:pt>
                      <c:pt idx="164">
                        <c:v>-1.3125000000000002</c:v>
                      </c:pt>
                      <c:pt idx="165">
                        <c:v>-1.2656250000000002</c:v>
                      </c:pt>
                      <c:pt idx="166">
                        <c:v>-1.2187500000000002</c:v>
                      </c:pt>
                      <c:pt idx="167">
                        <c:v>-1.1718750000000002</c:v>
                      </c:pt>
                      <c:pt idx="168">
                        <c:v>-1.1250000000000002</c:v>
                      </c:pt>
                      <c:pt idx="169">
                        <c:v>-1.0781250000000002</c:v>
                      </c:pt>
                      <c:pt idx="170">
                        <c:v>-1.0312500000000002</c:v>
                      </c:pt>
                      <c:pt idx="171">
                        <c:v>-0.98437500000000011</c:v>
                      </c:pt>
                      <c:pt idx="172">
                        <c:v>-0.93750000000000011</c:v>
                      </c:pt>
                      <c:pt idx="173">
                        <c:v>-0.89062500000000011</c:v>
                      </c:pt>
                      <c:pt idx="174">
                        <c:v>-0.84375000000000011</c:v>
                      </c:pt>
                      <c:pt idx="175">
                        <c:v>-0.79687500000000011</c:v>
                      </c:pt>
                      <c:pt idx="176">
                        <c:v>-0.75000000000000011</c:v>
                      </c:pt>
                      <c:pt idx="177">
                        <c:v>-0.70312500000000011</c:v>
                      </c:pt>
                      <c:pt idx="178">
                        <c:v>-0.65625000000000011</c:v>
                      </c:pt>
                      <c:pt idx="179">
                        <c:v>-0.60937500000000011</c:v>
                      </c:pt>
                      <c:pt idx="180">
                        <c:v>-0.56250000000000011</c:v>
                      </c:pt>
                      <c:pt idx="181">
                        <c:v>-0.51562500000000011</c:v>
                      </c:pt>
                      <c:pt idx="182">
                        <c:v>-0.46875000000000006</c:v>
                      </c:pt>
                      <c:pt idx="183">
                        <c:v>-0.42187500000000006</c:v>
                      </c:pt>
                      <c:pt idx="184">
                        <c:v>-0.37500000000000006</c:v>
                      </c:pt>
                      <c:pt idx="185">
                        <c:v>-0.32812500000000006</c:v>
                      </c:pt>
                      <c:pt idx="186">
                        <c:v>-0.28125000000000006</c:v>
                      </c:pt>
                      <c:pt idx="187">
                        <c:v>-0.23437500000000003</c:v>
                      </c:pt>
                      <c:pt idx="188">
                        <c:v>-0.18750000000000003</c:v>
                      </c:pt>
                      <c:pt idx="189">
                        <c:v>-0.14062500000000003</c:v>
                      </c:pt>
                      <c:pt idx="190">
                        <c:v>-9.3750000000000014E-2</c:v>
                      </c:pt>
                      <c:pt idx="191">
                        <c:v>-4.6875000000000007E-2</c:v>
                      </c:pt>
                      <c:pt idx="192">
                        <c:v>0</c:v>
                      </c:pt>
                      <c:pt idx="193">
                        <c:v>4.6875000000000007E-2</c:v>
                      </c:pt>
                      <c:pt idx="194">
                        <c:v>9.3750000000000014E-2</c:v>
                      </c:pt>
                      <c:pt idx="195">
                        <c:v>0.14062500000000003</c:v>
                      </c:pt>
                      <c:pt idx="196">
                        <c:v>0.18750000000000003</c:v>
                      </c:pt>
                      <c:pt idx="197">
                        <c:v>0.23437500000000003</c:v>
                      </c:pt>
                      <c:pt idx="198">
                        <c:v>0.28125000000000006</c:v>
                      </c:pt>
                      <c:pt idx="199">
                        <c:v>0.32812500000000006</c:v>
                      </c:pt>
                      <c:pt idx="200">
                        <c:v>0.37500000000000006</c:v>
                      </c:pt>
                      <c:pt idx="201">
                        <c:v>0.42187500000000006</c:v>
                      </c:pt>
                      <c:pt idx="202">
                        <c:v>0.46875000000000006</c:v>
                      </c:pt>
                      <c:pt idx="203">
                        <c:v>0.51562500000000011</c:v>
                      </c:pt>
                      <c:pt idx="204">
                        <c:v>0.56250000000000011</c:v>
                      </c:pt>
                      <c:pt idx="205">
                        <c:v>0.60937500000000011</c:v>
                      </c:pt>
                      <c:pt idx="206">
                        <c:v>0.65625000000000011</c:v>
                      </c:pt>
                      <c:pt idx="207">
                        <c:v>0.70312500000000011</c:v>
                      </c:pt>
                      <c:pt idx="208">
                        <c:v>0.75000000000000011</c:v>
                      </c:pt>
                      <c:pt idx="209">
                        <c:v>0.79687500000000011</c:v>
                      </c:pt>
                      <c:pt idx="210">
                        <c:v>0.84375000000000011</c:v>
                      </c:pt>
                      <c:pt idx="211">
                        <c:v>0.89062500000000011</c:v>
                      </c:pt>
                      <c:pt idx="212">
                        <c:v>0.93750000000000011</c:v>
                      </c:pt>
                      <c:pt idx="213">
                        <c:v>0.98437500000000011</c:v>
                      </c:pt>
                      <c:pt idx="214">
                        <c:v>1.0312500000000002</c:v>
                      </c:pt>
                      <c:pt idx="215">
                        <c:v>1.0781250000000002</c:v>
                      </c:pt>
                      <c:pt idx="216">
                        <c:v>1.1250000000000002</c:v>
                      </c:pt>
                      <c:pt idx="217">
                        <c:v>1.1718750000000002</c:v>
                      </c:pt>
                      <c:pt idx="218">
                        <c:v>1.2187500000000002</c:v>
                      </c:pt>
                      <c:pt idx="219">
                        <c:v>1.2656250000000002</c:v>
                      </c:pt>
                      <c:pt idx="220">
                        <c:v>1.3125000000000002</c:v>
                      </c:pt>
                      <c:pt idx="221">
                        <c:v>1.3593750000000002</c:v>
                      </c:pt>
                      <c:pt idx="222">
                        <c:v>1.4062500000000002</c:v>
                      </c:pt>
                      <c:pt idx="223">
                        <c:v>1.4531250000000002</c:v>
                      </c:pt>
                      <c:pt idx="224">
                        <c:v>1.5000000000000002</c:v>
                      </c:pt>
                      <c:pt idx="225">
                        <c:v>1.5468750000000002</c:v>
                      </c:pt>
                      <c:pt idx="226">
                        <c:v>1.5937500000000002</c:v>
                      </c:pt>
                      <c:pt idx="227">
                        <c:v>1.6406250000000002</c:v>
                      </c:pt>
                      <c:pt idx="228">
                        <c:v>1.6875000000000002</c:v>
                      </c:pt>
                      <c:pt idx="229">
                        <c:v>1.7343750000000002</c:v>
                      </c:pt>
                      <c:pt idx="230">
                        <c:v>1.7812500000000002</c:v>
                      </c:pt>
                      <c:pt idx="231">
                        <c:v>1.8281250000000002</c:v>
                      </c:pt>
                      <c:pt idx="232">
                        <c:v>1.8750000000000002</c:v>
                      </c:pt>
                      <c:pt idx="233">
                        <c:v>1.9218750000000002</c:v>
                      </c:pt>
                      <c:pt idx="234">
                        <c:v>1.9687500000000002</c:v>
                      </c:pt>
                      <c:pt idx="235">
                        <c:v>2.0156250000000004</c:v>
                      </c:pt>
                      <c:pt idx="236">
                        <c:v>2.0625000000000004</c:v>
                      </c:pt>
                      <c:pt idx="237">
                        <c:v>2.1093750000000004</c:v>
                      </c:pt>
                      <c:pt idx="238">
                        <c:v>2.1562500000000004</c:v>
                      </c:pt>
                      <c:pt idx="239">
                        <c:v>2.2031250000000004</c:v>
                      </c:pt>
                      <c:pt idx="240">
                        <c:v>2.2500000000000004</c:v>
                      </c:pt>
                      <c:pt idx="241">
                        <c:v>2.2968750000000004</c:v>
                      </c:pt>
                      <c:pt idx="242">
                        <c:v>2.3437500000000004</c:v>
                      </c:pt>
                      <c:pt idx="243">
                        <c:v>2.3906250000000004</c:v>
                      </c:pt>
                      <c:pt idx="244">
                        <c:v>2.4375000000000004</c:v>
                      </c:pt>
                      <c:pt idx="245">
                        <c:v>2.4843750000000004</c:v>
                      </c:pt>
                      <c:pt idx="246">
                        <c:v>2.5312500000000004</c:v>
                      </c:pt>
                      <c:pt idx="247">
                        <c:v>2.5781250000000004</c:v>
                      </c:pt>
                      <c:pt idx="248">
                        <c:v>2.6250000000000004</c:v>
                      </c:pt>
                      <c:pt idx="249">
                        <c:v>2.6718750000000004</c:v>
                      </c:pt>
                      <c:pt idx="250">
                        <c:v>2.7187500000000004</c:v>
                      </c:pt>
                      <c:pt idx="251">
                        <c:v>2.7656250000000004</c:v>
                      </c:pt>
                      <c:pt idx="252">
                        <c:v>2.8125000000000004</c:v>
                      </c:pt>
                      <c:pt idx="253">
                        <c:v>2.8593750000000004</c:v>
                      </c:pt>
                      <c:pt idx="254">
                        <c:v>2.9062500000000004</c:v>
                      </c:pt>
                      <c:pt idx="255">
                        <c:v>2.9531250000000004</c:v>
                      </c:pt>
                      <c:pt idx="256">
                        <c:v>3.0000000000000004</c:v>
                      </c:pt>
                      <c:pt idx="257">
                        <c:v>3.0468750000000004</c:v>
                      </c:pt>
                      <c:pt idx="258">
                        <c:v>3.0937500000000004</c:v>
                      </c:pt>
                      <c:pt idx="259">
                        <c:v>3.1406250000000004</c:v>
                      </c:pt>
                      <c:pt idx="260">
                        <c:v>3.1875000000000004</c:v>
                      </c:pt>
                      <c:pt idx="261">
                        <c:v>3.2343750000000004</c:v>
                      </c:pt>
                      <c:pt idx="262">
                        <c:v>3.2812500000000004</c:v>
                      </c:pt>
                      <c:pt idx="263">
                        <c:v>3.3281250000000004</c:v>
                      </c:pt>
                      <c:pt idx="264">
                        <c:v>3.3750000000000004</c:v>
                      </c:pt>
                      <c:pt idx="265">
                        <c:v>3.4218750000000004</c:v>
                      </c:pt>
                      <c:pt idx="266">
                        <c:v>3.4687500000000004</c:v>
                      </c:pt>
                      <c:pt idx="267">
                        <c:v>3.5156250000000004</c:v>
                      </c:pt>
                      <c:pt idx="268">
                        <c:v>3.5625000000000004</c:v>
                      </c:pt>
                      <c:pt idx="269">
                        <c:v>3.6093750000000004</c:v>
                      </c:pt>
                      <c:pt idx="270">
                        <c:v>3.6562500000000004</c:v>
                      </c:pt>
                      <c:pt idx="271">
                        <c:v>3.7031250000000004</c:v>
                      </c:pt>
                      <c:pt idx="272">
                        <c:v>3.7500000000000004</c:v>
                      </c:pt>
                      <c:pt idx="273">
                        <c:v>3.7968750000000004</c:v>
                      </c:pt>
                      <c:pt idx="274">
                        <c:v>3.8437500000000004</c:v>
                      </c:pt>
                      <c:pt idx="275">
                        <c:v>3.8906250000000004</c:v>
                      </c:pt>
                      <c:pt idx="276">
                        <c:v>3.9375000000000004</c:v>
                      </c:pt>
                      <c:pt idx="277">
                        <c:v>3.9843750000000004</c:v>
                      </c:pt>
                      <c:pt idx="278">
                        <c:v>4.0312500000000009</c:v>
                      </c:pt>
                      <c:pt idx="279">
                        <c:v>4.0781250000000009</c:v>
                      </c:pt>
                      <c:pt idx="280">
                        <c:v>4.1250000000000009</c:v>
                      </c:pt>
                      <c:pt idx="281">
                        <c:v>4.1718750000000009</c:v>
                      </c:pt>
                      <c:pt idx="282">
                        <c:v>4.2187500000000009</c:v>
                      </c:pt>
                      <c:pt idx="283">
                        <c:v>4.2656250000000009</c:v>
                      </c:pt>
                      <c:pt idx="284">
                        <c:v>4.3125000000000009</c:v>
                      </c:pt>
                      <c:pt idx="285">
                        <c:v>4.3593750000000009</c:v>
                      </c:pt>
                      <c:pt idx="286">
                        <c:v>4.4062500000000009</c:v>
                      </c:pt>
                      <c:pt idx="287">
                        <c:v>4.4531250000000009</c:v>
                      </c:pt>
                      <c:pt idx="288">
                        <c:v>4.5000000000000009</c:v>
                      </c:pt>
                      <c:pt idx="289">
                        <c:v>4.5468750000000009</c:v>
                      </c:pt>
                      <c:pt idx="290">
                        <c:v>4.5937500000000009</c:v>
                      </c:pt>
                      <c:pt idx="291">
                        <c:v>4.6406250000000009</c:v>
                      </c:pt>
                      <c:pt idx="292">
                        <c:v>4.6875000000000009</c:v>
                      </c:pt>
                      <c:pt idx="293">
                        <c:v>4.7343750000000009</c:v>
                      </c:pt>
                      <c:pt idx="294">
                        <c:v>4.7812500000000009</c:v>
                      </c:pt>
                      <c:pt idx="295">
                        <c:v>4.8281250000000009</c:v>
                      </c:pt>
                      <c:pt idx="296">
                        <c:v>4.8750000000000009</c:v>
                      </c:pt>
                      <c:pt idx="297">
                        <c:v>4.9218750000000009</c:v>
                      </c:pt>
                      <c:pt idx="298">
                        <c:v>4.9687500000000009</c:v>
                      </c:pt>
                      <c:pt idx="299">
                        <c:v>5.0156250000000009</c:v>
                      </c:pt>
                      <c:pt idx="300">
                        <c:v>5.0625000000000009</c:v>
                      </c:pt>
                      <c:pt idx="301">
                        <c:v>5.1093750000000009</c:v>
                      </c:pt>
                      <c:pt idx="302">
                        <c:v>5.1562500000000009</c:v>
                      </c:pt>
                      <c:pt idx="303">
                        <c:v>5.2031250000000009</c:v>
                      </c:pt>
                      <c:pt idx="304">
                        <c:v>5.2500000000000009</c:v>
                      </c:pt>
                      <c:pt idx="305">
                        <c:v>5.2968750000000009</c:v>
                      </c:pt>
                      <c:pt idx="306">
                        <c:v>5.3437500000000009</c:v>
                      </c:pt>
                      <c:pt idx="307">
                        <c:v>5.3906250000000009</c:v>
                      </c:pt>
                      <c:pt idx="308">
                        <c:v>5.4375000000000009</c:v>
                      </c:pt>
                      <c:pt idx="309">
                        <c:v>5.4843750000000009</c:v>
                      </c:pt>
                      <c:pt idx="310">
                        <c:v>5.5312500000000009</c:v>
                      </c:pt>
                      <c:pt idx="311">
                        <c:v>5.5781250000000009</c:v>
                      </c:pt>
                      <c:pt idx="312">
                        <c:v>5.6250000000000009</c:v>
                      </c:pt>
                      <c:pt idx="313">
                        <c:v>5.6718750000000009</c:v>
                      </c:pt>
                      <c:pt idx="314">
                        <c:v>5.7187500000000009</c:v>
                      </c:pt>
                      <c:pt idx="315">
                        <c:v>5.7656250000000009</c:v>
                      </c:pt>
                      <c:pt idx="316">
                        <c:v>5.8125000000000009</c:v>
                      </c:pt>
                      <c:pt idx="317">
                        <c:v>5.8593750000000009</c:v>
                      </c:pt>
                      <c:pt idx="318">
                        <c:v>5.9062500000000009</c:v>
                      </c:pt>
                      <c:pt idx="319">
                        <c:v>5.9531250000000009</c:v>
                      </c:pt>
                      <c:pt idx="320">
                        <c:v>6.0000000000000009</c:v>
                      </c:pt>
                      <c:pt idx="321">
                        <c:v>6.0468750000000009</c:v>
                      </c:pt>
                      <c:pt idx="322">
                        <c:v>6.0937500000000009</c:v>
                      </c:pt>
                      <c:pt idx="323">
                        <c:v>6.1406250000000009</c:v>
                      </c:pt>
                      <c:pt idx="324">
                        <c:v>6.1875000000000009</c:v>
                      </c:pt>
                      <c:pt idx="325">
                        <c:v>6.2343750000000009</c:v>
                      </c:pt>
                      <c:pt idx="326">
                        <c:v>6.2812500000000009</c:v>
                      </c:pt>
                      <c:pt idx="327">
                        <c:v>6.3281250000000009</c:v>
                      </c:pt>
                      <c:pt idx="328">
                        <c:v>6.3750000000000009</c:v>
                      </c:pt>
                      <c:pt idx="329">
                        <c:v>6.4218750000000009</c:v>
                      </c:pt>
                      <c:pt idx="330">
                        <c:v>6.4687500000000009</c:v>
                      </c:pt>
                      <c:pt idx="331">
                        <c:v>6.5156250000000009</c:v>
                      </c:pt>
                      <c:pt idx="332">
                        <c:v>6.5625000000000009</c:v>
                      </c:pt>
                      <c:pt idx="333">
                        <c:v>6.6093750000000009</c:v>
                      </c:pt>
                      <c:pt idx="334">
                        <c:v>6.6562500000000009</c:v>
                      </c:pt>
                      <c:pt idx="335">
                        <c:v>6.7031250000000009</c:v>
                      </c:pt>
                      <c:pt idx="336">
                        <c:v>6.7500000000000009</c:v>
                      </c:pt>
                      <c:pt idx="337">
                        <c:v>6.7968750000000009</c:v>
                      </c:pt>
                      <c:pt idx="338">
                        <c:v>6.8437500000000009</c:v>
                      </c:pt>
                      <c:pt idx="339">
                        <c:v>6.8906250000000009</c:v>
                      </c:pt>
                      <c:pt idx="340">
                        <c:v>6.9375000000000009</c:v>
                      </c:pt>
                      <c:pt idx="341">
                        <c:v>6.9843750000000009</c:v>
                      </c:pt>
                      <c:pt idx="342">
                        <c:v>7.0312500000000009</c:v>
                      </c:pt>
                      <c:pt idx="343">
                        <c:v>7.0781250000000009</c:v>
                      </c:pt>
                      <c:pt idx="344">
                        <c:v>7.1250000000000009</c:v>
                      </c:pt>
                      <c:pt idx="345">
                        <c:v>7.1718750000000009</c:v>
                      </c:pt>
                      <c:pt idx="346">
                        <c:v>7.2187500000000009</c:v>
                      </c:pt>
                      <c:pt idx="347">
                        <c:v>7.2656250000000009</c:v>
                      </c:pt>
                      <c:pt idx="348">
                        <c:v>7.3125000000000009</c:v>
                      </c:pt>
                      <c:pt idx="349">
                        <c:v>7.3593750000000009</c:v>
                      </c:pt>
                      <c:pt idx="350">
                        <c:v>7.4062500000000009</c:v>
                      </c:pt>
                      <c:pt idx="351">
                        <c:v>7.4531250000000009</c:v>
                      </c:pt>
                      <c:pt idx="352">
                        <c:v>7.5000000000000009</c:v>
                      </c:pt>
                      <c:pt idx="353">
                        <c:v>7.5468750000000009</c:v>
                      </c:pt>
                      <c:pt idx="354">
                        <c:v>7.5937500000000009</c:v>
                      </c:pt>
                      <c:pt idx="355">
                        <c:v>7.6406250000000009</c:v>
                      </c:pt>
                      <c:pt idx="356">
                        <c:v>7.6875000000000009</c:v>
                      </c:pt>
                      <c:pt idx="357">
                        <c:v>7.7343750000000009</c:v>
                      </c:pt>
                      <c:pt idx="358">
                        <c:v>7.7812500000000009</c:v>
                      </c:pt>
                      <c:pt idx="359">
                        <c:v>7.8281250000000009</c:v>
                      </c:pt>
                      <c:pt idx="360">
                        <c:v>7.8750000000000009</c:v>
                      </c:pt>
                      <c:pt idx="361">
                        <c:v>7.9218750000000009</c:v>
                      </c:pt>
                      <c:pt idx="362">
                        <c:v>7.9687500000000009</c:v>
                      </c:pt>
                      <c:pt idx="363">
                        <c:v>8.0156250000000018</c:v>
                      </c:pt>
                      <c:pt idx="364">
                        <c:v>8.0625000000000018</c:v>
                      </c:pt>
                      <c:pt idx="365">
                        <c:v>8.1093750000000018</c:v>
                      </c:pt>
                      <c:pt idx="366">
                        <c:v>8.1562500000000018</c:v>
                      </c:pt>
                      <c:pt idx="367">
                        <c:v>8.2031250000000018</c:v>
                      </c:pt>
                      <c:pt idx="368">
                        <c:v>8.2500000000000018</c:v>
                      </c:pt>
                      <c:pt idx="369">
                        <c:v>8.2968750000000018</c:v>
                      </c:pt>
                      <c:pt idx="370">
                        <c:v>8.3437500000000018</c:v>
                      </c:pt>
                      <c:pt idx="371">
                        <c:v>8.3906250000000018</c:v>
                      </c:pt>
                      <c:pt idx="372">
                        <c:v>8.4375000000000018</c:v>
                      </c:pt>
                      <c:pt idx="373">
                        <c:v>8.4843750000000018</c:v>
                      </c:pt>
                      <c:pt idx="374">
                        <c:v>8.5312500000000018</c:v>
                      </c:pt>
                      <c:pt idx="375">
                        <c:v>8.5781250000000018</c:v>
                      </c:pt>
                      <c:pt idx="376">
                        <c:v>8.6250000000000018</c:v>
                      </c:pt>
                      <c:pt idx="377">
                        <c:v>8.6718750000000018</c:v>
                      </c:pt>
                      <c:pt idx="378">
                        <c:v>8.7187500000000018</c:v>
                      </c:pt>
                      <c:pt idx="379">
                        <c:v>8.7656250000000018</c:v>
                      </c:pt>
                      <c:pt idx="380">
                        <c:v>8.8125000000000018</c:v>
                      </c:pt>
                      <c:pt idx="381">
                        <c:v>8.8593750000000018</c:v>
                      </c:pt>
                      <c:pt idx="382">
                        <c:v>8.9062500000000018</c:v>
                      </c:pt>
                      <c:pt idx="383">
                        <c:v>8.9531250000000018</c:v>
                      </c:pt>
                      <c:pt idx="384">
                        <c:v>9.0000000000000018</c:v>
                      </c:pt>
                    </c:numCache>
                  </c:numRef>
                </c:cat>
                <c:val>
                  <c:numRef>
                    <c:extLst>
                      <c:ext uri="{02D57815-91ED-43cb-92C2-25804820EDAC}">
                        <c15:formulaRef>
                          <c15:sqref>'2000,1024'!$C$65:$C$449</c15:sqref>
                        </c15:formulaRef>
                      </c:ext>
                    </c:extLst>
                    <c:numCache>
                      <c:formatCode>General</c:formatCode>
                      <c:ptCount val="385"/>
                      <c:pt idx="0">
                        <c:v>-52.798792085552257</c:v>
                      </c:pt>
                      <c:pt idx="1">
                        <c:v>-52.613789510417853</c:v>
                      </c:pt>
                      <c:pt idx="2">
                        <c:v>-52.644038262157011</c:v>
                      </c:pt>
                      <c:pt idx="3">
                        <c:v>-52.893305862614156</c:v>
                      </c:pt>
                      <c:pt idx="4">
                        <c:v>-53.375310058064031</c:v>
                      </c:pt>
                      <c:pt idx="5">
                        <c:v>-54.116424460194494</c:v>
                      </c:pt>
                      <c:pt idx="6">
                        <c:v>-55.161442092672239</c:v>
                      </c:pt>
                      <c:pt idx="7">
                        <c:v>-56.585175379905067</c:v>
                      </c:pt>
                      <c:pt idx="8">
                        <c:v>-58.516371946629285</c:v>
                      </c:pt>
                      <c:pt idx="9">
                        <c:v>-61.187384651095932</c:v>
                      </c:pt>
                      <c:pt idx="10">
                        <c:v>-64.9948274653011</c:v>
                      </c:pt>
                      <c:pt idx="11">
                        <c:v>-69.53553733427745</c:v>
                      </c:pt>
                      <c:pt idx="12">
                        <c:v>-68.139270531077358</c:v>
                      </c:pt>
                      <c:pt idx="13">
                        <c:v>-63.732195760840433</c:v>
                      </c:pt>
                      <c:pt idx="14">
                        <c:v>-60.575606760762028</c:v>
                      </c:pt>
                      <c:pt idx="15">
                        <c:v>-58.397957230890455</c:v>
                      </c:pt>
                      <c:pt idx="16">
                        <c:v>-56.864842092444619</c:v>
                      </c:pt>
                      <c:pt idx="17">
                        <c:v>-55.792214780793039</c:v>
                      </c:pt>
                      <c:pt idx="18">
                        <c:v>-55.077543338702164</c:v>
                      </c:pt>
                      <c:pt idx="19">
                        <c:v>-54.661660482446663</c:v>
                      </c:pt>
                      <c:pt idx="20">
                        <c:v>-54.510633635989613</c:v>
                      </c:pt>
                      <c:pt idx="21">
                        <c:v>-54.606985213755053</c:v>
                      </c:pt>
                      <c:pt idx="22">
                        <c:v>-54.945553663279853</c:v>
                      </c:pt>
                      <c:pt idx="23">
                        <c:v>-55.532056642071751</c:v>
                      </c:pt>
                      <c:pt idx="24">
                        <c:v>-56.383734243692125</c:v>
                      </c:pt>
                      <c:pt idx="25">
                        <c:v>-57.532336008840012</c:v>
                      </c:pt>
                      <c:pt idx="26">
                        <c:v>-59.030834245991876</c:v>
                      </c:pt>
                      <c:pt idx="27">
                        <c:v>-60.967623352429293</c:v>
                      </c:pt>
                      <c:pt idx="28">
                        <c:v>-63.498631951786891</c:v>
                      </c:pt>
                      <c:pt idx="29">
                        <c:v>-66.930672397318844</c:v>
                      </c:pt>
                      <c:pt idx="30">
                        <c:v>-71.984187669797308</c:v>
                      </c:pt>
                      <c:pt idx="31">
                        <c:v>-80.341568281005621</c:v>
                      </c:pt>
                      <c:pt idx="32">
                        <c:v>-79.259423835891923</c:v>
                      </c:pt>
                      <c:pt idx="33">
                        <c:v>-73.985947634967559</c:v>
                      </c:pt>
                      <c:pt idx="34">
                        <c:v>-71.778161861570624</c:v>
                      </c:pt>
                      <c:pt idx="35">
                        <c:v>-71.314783006518098</c:v>
                      </c:pt>
                      <c:pt idx="36">
                        <c:v>-72.364332265806141</c:v>
                      </c:pt>
                      <c:pt idx="37">
                        <c:v>-75.554025009807347</c:v>
                      </c:pt>
                      <c:pt idx="38">
                        <c:v>-85.310952353728297</c:v>
                      </c:pt>
                      <c:pt idx="39">
                        <c:v>-80.912445724652684</c:v>
                      </c:pt>
                      <c:pt idx="40">
                        <c:v>-71.799005888571671</c:v>
                      </c:pt>
                      <c:pt idx="41">
                        <c:v>-67.206926611299323</c:v>
                      </c:pt>
                      <c:pt idx="42">
                        <c:v>-64.219337921470782</c:v>
                      </c:pt>
                      <c:pt idx="43">
                        <c:v>-62.144874359613958</c:v>
                      </c:pt>
                      <c:pt idx="44">
                        <c:v>-60.718778888092928</c:v>
                      </c:pt>
                      <c:pt idx="45">
                        <c:v>-59.827777662927232</c:v>
                      </c:pt>
                      <c:pt idx="46">
                        <c:v>-59.437776323098397</c:v>
                      </c:pt>
                      <c:pt idx="47">
                        <c:v>-59.578172417372627</c:v>
                      </c:pt>
                      <c:pt idx="48">
                        <c:v>-60.360905251574444</c:v>
                      </c:pt>
                      <c:pt idx="49">
                        <c:v>-62.061545325000537</c:v>
                      </c:pt>
                      <c:pt idx="50">
                        <c:v>-65.429378903534868</c:v>
                      </c:pt>
                      <c:pt idx="51">
                        <c:v>-73.523967439774651</c:v>
                      </c:pt>
                      <c:pt idx="52">
                        <c:v>-71.424678153844468</c:v>
                      </c:pt>
                      <c:pt idx="53">
                        <c:v>-62.415950884179694</c:v>
                      </c:pt>
                      <c:pt idx="54">
                        <c:v>-57.560216118404092</c:v>
                      </c:pt>
                      <c:pt idx="55">
                        <c:v>-54.217491814961704</c:v>
                      </c:pt>
                      <c:pt idx="56">
                        <c:v>-51.690457631020649</c:v>
                      </c:pt>
                      <c:pt idx="57">
                        <c:v>-49.697764117189031</c:v>
                      </c:pt>
                      <c:pt idx="58">
                        <c:v>-48.099469544888265</c:v>
                      </c:pt>
                      <c:pt idx="59">
                        <c:v>-46.817706021419426</c:v>
                      </c:pt>
                      <c:pt idx="60">
                        <c:v>-45.806971404188452</c:v>
                      </c:pt>
                      <c:pt idx="61">
                        <c:v>-45.041234390100882</c:v>
                      </c:pt>
                      <c:pt idx="62">
                        <c:v>-44.50802055411971</c:v>
                      </c:pt>
                      <c:pt idx="63">
                        <c:v>-44.206037002441249</c:v>
                      </c:pt>
                      <c:pt idx="64">
                        <c:v>-44.145175145151185</c:v>
                      </c:pt>
                      <c:pt idx="65">
                        <c:v>-44.348909190983662</c:v>
                      </c:pt>
                      <c:pt idx="66">
                        <c:v>-44.860306077304706</c:v>
                      </c:pt>
                      <c:pt idx="67">
                        <c:v>-45.75524085104108</c:v>
                      </c:pt>
                      <c:pt idx="68">
                        <c:v>-47.173196129894123</c:v>
                      </c:pt>
                      <c:pt idx="69">
                        <c:v>-49.401063716311285</c:v>
                      </c:pt>
                      <c:pt idx="70">
                        <c:v>-53.175197506817156</c:v>
                      </c:pt>
                      <c:pt idx="71">
                        <c:v>-61.693529732094873</c:v>
                      </c:pt>
                      <c:pt idx="72">
                        <c:v>-62.269648278915554</c:v>
                      </c:pt>
                      <c:pt idx="73">
                        <c:v>-52.274445699666465</c:v>
                      </c:pt>
                      <c:pt idx="74">
                        <c:v>-47.528376696542047</c:v>
                      </c:pt>
                      <c:pt idx="75">
                        <c:v>-44.404442197825688</c:v>
                      </c:pt>
                      <c:pt idx="76">
                        <c:v>-42.11313560012141</c:v>
                      </c:pt>
                      <c:pt idx="77">
                        <c:v>-40.352054705583498</c:v>
                      </c:pt>
                      <c:pt idx="78">
                        <c:v>-38.974963881968925</c:v>
                      </c:pt>
                      <c:pt idx="79">
                        <c:v>-37.902108222518571</c:v>
                      </c:pt>
                      <c:pt idx="80">
                        <c:v>-37.087655012198489</c:v>
                      </c:pt>
                      <c:pt idx="81">
                        <c:v>-36.50580705873687</c:v>
                      </c:pt>
                      <c:pt idx="82">
                        <c:v>-36.144477926443621</c:v>
                      </c:pt>
                      <c:pt idx="83">
                        <c:v>-36.002707045789442</c:v>
                      </c:pt>
                      <c:pt idx="84">
                        <c:v>-36.090508600212068</c:v>
                      </c:pt>
                      <c:pt idx="85">
                        <c:v>-36.431084054174327</c:v>
                      </c:pt>
                      <c:pt idx="86">
                        <c:v>-37.066502300916</c:v>
                      </c:pt>
                      <c:pt idx="87">
                        <c:v>-38.070186875507531</c:v>
                      </c:pt>
                      <c:pt idx="88">
                        <c:v>-39.575805986675888</c:v>
                      </c:pt>
                      <c:pt idx="89">
                        <c:v>-41.854875615019651</c:v>
                      </c:pt>
                      <c:pt idx="90">
                        <c:v>-45.590482964698829</c:v>
                      </c:pt>
                      <c:pt idx="91">
                        <c:v>-53.626487335302471</c:v>
                      </c:pt>
                      <c:pt idx="92">
                        <c:v>-57.088549783380245</c:v>
                      </c:pt>
                      <c:pt idx="93">
                        <c:v>-45.905867661933655</c:v>
                      </c:pt>
                      <c:pt idx="94">
                        <c:v>-41.043882174848882</c:v>
                      </c:pt>
                      <c:pt idx="95">
                        <c:v>-37.923884372553196</c:v>
                      </c:pt>
                      <c:pt idx="96">
                        <c:v>-35.671202353925302</c:v>
                      </c:pt>
                      <c:pt idx="97">
                        <c:v>-33.961760357067277</c:v>
                      </c:pt>
                      <c:pt idx="98">
                        <c:v>-32.64132629112666</c:v>
                      </c:pt>
                      <c:pt idx="99">
                        <c:v>-31.626517105263119</c:v>
                      </c:pt>
                      <c:pt idx="100">
                        <c:v>-30.869595375188545</c:v>
                      </c:pt>
                      <c:pt idx="101">
                        <c:v>-30.343619767730079</c:v>
                      </c:pt>
                      <c:pt idx="102">
                        <c:v>-30.035695540351451</c:v>
                      </c:pt>
                      <c:pt idx="103">
                        <c:v>-29.944156960074245</c:v>
                      </c:pt>
                      <c:pt idx="104">
                        <c:v>-30.078239296774328</c:v>
                      </c:pt>
                      <c:pt idx="105">
                        <c:v>-30.460085059305342</c:v>
                      </c:pt>
                      <c:pt idx="106">
                        <c:v>-31.130077225154778</c:v>
                      </c:pt>
                      <c:pt idx="107">
                        <c:v>-32.158584289629502</c:v>
                      </c:pt>
                      <c:pt idx="108">
                        <c:v>-33.672929320897197</c:v>
                      </c:pt>
                      <c:pt idx="109">
                        <c:v>-35.92877384679602</c:v>
                      </c:pt>
                      <c:pt idx="110">
                        <c:v>-39.555219328395594</c:v>
                      </c:pt>
                      <c:pt idx="111">
                        <c:v>-47.017324318300325</c:v>
                      </c:pt>
                      <c:pt idx="112">
                        <c:v>-53.538758309203416</c:v>
                      </c:pt>
                      <c:pt idx="113">
                        <c:v>-40.908969532833964</c:v>
                      </c:pt>
                      <c:pt idx="114">
                        <c:v>-35.866534881052388</c:v>
                      </c:pt>
                      <c:pt idx="115">
                        <c:v>-32.693985507317073</c:v>
                      </c:pt>
                      <c:pt idx="116">
                        <c:v>-30.426832057499734</c:v>
                      </c:pt>
                      <c:pt idx="117">
                        <c:v>-28.718421402229218</c:v>
                      </c:pt>
                      <c:pt idx="118">
                        <c:v>-27.406144313099276</c:v>
                      </c:pt>
                      <c:pt idx="119">
                        <c:v>-26.402747209466799</c:v>
                      </c:pt>
                      <c:pt idx="120">
                        <c:v>-25.658400262284601</c:v>
                      </c:pt>
                      <c:pt idx="121">
                        <c:v>-25.144859695758392</c:v>
                      </c:pt>
                      <c:pt idx="122">
                        <c:v>-24.848284239539122</c:v>
                      </c:pt>
                      <c:pt idx="123">
                        <c:v>-24.766181501956105</c:v>
                      </c:pt>
                      <c:pt idx="124">
                        <c:v>-24.90690329487327</c:v>
                      </c:pt>
                      <c:pt idx="125">
                        <c:v>-25.291450159046242</c:v>
                      </c:pt>
                      <c:pt idx="126">
                        <c:v>-25.958471318284516</c:v>
                      </c:pt>
                      <c:pt idx="127">
                        <c:v>-26.975306065327779</c:v>
                      </c:pt>
                      <c:pt idx="128">
                        <c:v>-28.463154600424907</c:v>
                      </c:pt>
                      <c:pt idx="129">
                        <c:v>-30.662738100625816</c:v>
                      </c:pt>
                      <c:pt idx="130">
                        <c:v>-34.153814104321356</c:v>
                      </c:pt>
                      <c:pt idx="131">
                        <c:v>-41.080658235437596</c:v>
                      </c:pt>
                      <c:pt idx="132">
                        <c:v>-51.053617798495011</c:v>
                      </c:pt>
                      <c:pt idx="133">
                        <c:v>-36.455009934679708</c:v>
                      </c:pt>
                      <c:pt idx="134">
                        <c:v>-31.179664001069142</c:v>
                      </c:pt>
                      <c:pt idx="135">
                        <c:v>-27.916220627912296</c:v>
                      </c:pt>
                      <c:pt idx="136">
                        <c:v>-25.599045984449038</c:v>
                      </c:pt>
                      <c:pt idx="137">
                        <c:v>-23.856991566385695</c:v>
                      </c:pt>
                      <c:pt idx="138">
                        <c:v>-22.518482172970913</c:v>
                      </c:pt>
                      <c:pt idx="139">
                        <c:v>-21.492129806228206</c:v>
                      </c:pt>
                      <c:pt idx="140">
                        <c:v>-20.725854555515667</c:v>
                      </c:pt>
                      <c:pt idx="141">
                        <c:v>-20.189994367445117</c:v>
                      </c:pt>
                      <c:pt idx="142">
                        <c:v>-19.869664810737856</c:v>
                      </c:pt>
                      <c:pt idx="143">
                        <c:v>-19.761461141505961</c:v>
                      </c:pt>
                      <c:pt idx="144">
                        <c:v>-19.872775541070101</c:v>
                      </c:pt>
                      <c:pt idx="145">
                        <c:v>-20.22340453328583</c:v>
                      </c:pt>
                      <c:pt idx="146">
                        <c:v>-20.850230887768156</c:v>
                      </c:pt>
                      <c:pt idx="147">
                        <c:v>-21.817604388519719</c:v>
                      </c:pt>
                      <c:pt idx="148">
                        <c:v>-23.24084996819159</c:v>
                      </c:pt>
                      <c:pt idx="149">
                        <c:v>-25.346739655605649</c:v>
                      </c:pt>
                      <c:pt idx="150">
                        <c:v>-28.670589081861358</c:v>
                      </c:pt>
                      <c:pt idx="151">
                        <c:v>-35.091748873499789</c:v>
                      </c:pt>
                      <c:pt idx="152">
                        <c:v>-49.395905156301588</c:v>
                      </c:pt>
                      <c:pt idx="153">
                        <c:v>-31.803255926892579</c:v>
                      </c:pt>
                      <c:pt idx="154">
                        <c:v>-26.222924943079867</c:v>
                      </c:pt>
                      <c:pt idx="155">
                        <c:v>-22.813071551315435</c:v>
                      </c:pt>
                      <c:pt idx="156">
                        <c:v>-20.391610992063157</c:v>
                      </c:pt>
                      <c:pt idx="157">
                        <c:v>-18.560349048865113</c:v>
                      </c:pt>
                      <c:pt idx="158">
                        <c:v>-17.137875391713603</c:v>
                      </c:pt>
                      <c:pt idx="159">
                        <c:v>-16.028179316010775</c:v>
                      </c:pt>
                      <c:pt idx="160">
                        <c:v>-15.176545629839797</c:v>
                      </c:pt>
                      <c:pt idx="161">
                        <c:v>-14.551528815175104</c:v>
                      </c:pt>
                      <c:pt idx="162">
                        <c:v>-14.136824057721372</c:v>
                      </c:pt>
                      <c:pt idx="163">
                        <c:v>-13.927709523974867</c:v>
                      </c:pt>
                      <c:pt idx="164">
                        <c:v>-13.930176874734315</c:v>
                      </c:pt>
                      <c:pt idx="165">
                        <c:v>-14.162337962218301</c:v>
                      </c:pt>
                      <c:pt idx="166">
                        <c:v>-14.65879382107037</c:v>
                      </c:pt>
                      <c:pt idx="167">
                        <c:v>-15.480384225501018</c:v>
                      </c:pt>
                      <c:pt idx="168">
                        <c:v>-16.736145539737286</c:v>
                      </c:pt>
                      <c:pt idx="169">
                        <c:v>-18.639064821798662</c:v>
                      </c:pt>
                      <c:pt idx="170">
                        <c:v>-21.68349860358504</c:v>
                      </c:pt>
                      <c:pt idx="171">
                        <c:v>-27.527155525862305</c:v>
                      </c:pt>
                      <c:pt idx="172">
                        <c:v>-48.442717245950902</c:v>
                      </c:pt>
                      <c:pt idx="173">
                        <c:v>-25.241245969946881</c:v>
                      </c:pt>
                      <c:pt idx="174">
                        <c:v>-19.156237101396787</c:v>
                      </c:pt>
                      <c:pt idx="175">
                        <c:v>-15.405437253736663</c:v>
                      </c:pt>
                      <c:pt idx="176">
                        <c:v>-12.669085475740417</c:v>
                      </c:pt>
                      <c:pt idx="177">
                        <c:v>-10.515996349571424</c:v>
                      </c:pt>
                      <c:pt idx="178">
                        <c:v>-8.7501997891901855</c:v>
                      </c:pt>
                      <c:pt idx="179">
                        <c:v>-7.2658111758519697</c:v>
                      </c:pt>
                      <c:pt idx="180">
                        <c:v>-5.9990651272644682</c:v>
                      </c:pt>
                      <c:pt idx="181">
                        <c:v>-4.9085945941422597</c:v>
                      </c:pt>
                      <c:pt idx="182">
                        <c:v>-3.9660829535070583</c:v>
                      </c:pt>
                      <c:pt idx="183">
                        <c:v>-3.1513612059302378</c:v>
                      </c:pt>
                      <c:pt idx="184">
                        <c:v>-2.4496339698579686</c:v>
                      </c:pt>
                      <c:pt idx="185">
                        <c:v>-1.8498150743905928</c:v>
                      </c:pt>
                      <c:pt idx="186">
                        <c:v>-1.3434817737020555</c:v>
                      </c:pt>
                      <c:pt idx="187">
                        <c:v>-0.92419354671029408</c:v>
                      </c:pt>
                      <c:pt idx="188">
                        <c:v>-0.58703626846002765</c:v>
                      </c:pt>
                      <c:pt idx="189">
                        <c:v>-0.32831185454918116</c:v>
                      </c:pt>
                      <c:pt idx="190">
                        <c:v>-0.1453258484690689</c:v>
                      </c:pt>
                      <c:pt idx="191">
                        <c:v>-3.6243989677120329E-2</c:v>
                      </c:pt>
                      <c:pt idx="192">
                        <c:v>0</c:v>
                      </c:pt>
                      <c:pt idx="193">
                        <c:v>-3.6243989677162934E-2</c:v>
                      </c:pt>
                      <c:pt idx="194">
                        <c:v>-0.14532584846911498</c:v>
                      </c:pt>
                      <c:pt idx="195">
                        <c:v>-0.32831185454929934</c:v>
                      </c:pt>
                      <c:pt idx="196">
                        <c:v>-0.58703626846016588</c:v>
                      </c:pt>
                      <c:pt idx="197">
                        <c:v>-0.92419354671044218</c:v>
                      </c:pt>
                      <c:pt idx="198">
                        <c:v>-1.3434817737022098</c:v>
                      </c:pt>
                      <c:pt idx="199">
                        <c:v>-1.8498150743908148</c:v>
                      </c:pt>
                      <c:pt idx="200">
                        <c:v>-2.449633969858219</c:v>
                      </c:pt>
                      <c:pt idx="201">
                        <c:v>-3.1513612059305491</c:v>
                      </c:pt>
                      <c:pt idx="202">
                        <c:v>-3.9660829535073217</c:v>
                      </c:pt>
                      <c:pt idx="203">
                        <c:v>-4.9085945941426345</c:v>
                      </c:pt>
                      <c:pt idx="204">
                        <c:v>-5.999065127264914</c:v>
                      </c:pt>
                      <c:pt idx="205">
                        <c:v>-7.265811175852475</c:v>
                      </c:pt>
                      <c:pt idx="206">
                        <c:v>-8.7501997891907983</c:v>
                      </c:pt>
                      <c:pt idx="207">
                        <c:v>-10.515996349572141</c:v>
                      </c:pt>
                      <c:pt idx="208">
                        <c:v>-12.669085475741301</c:v>
                      </c:pt>
                      <c:pt idx="209">
                        <c:v>-15.405437253737816</c:v>
                      </c:pt>
                      <c:pt idx="210">
                        <c:v>-19.156237101398528</c:v>
                      </c:pt>
                      <c:pt idx="211">
                        <c:v>-25.241245969950054</c:v>
                      </c:pt>
                      <c:pt idx="212">
                        <c:v>-48.44271724599237</c:v>
                      </c:pt>
                      <c:pt idx="213">
                        <c:v>-27.527155525858973</c:v>
                      </c:pt>
                      <c:pt idx="214">
                        <c:v>-21.683498603583516</c:v>
                      </c:pt>
                      <c:pt idx="215">
                        <c:v>-18.63906482179776</c:v>
                      </c:pt>
                      <c:pt idx="216">
                        <c:v>-16.736145539736704</c:v>
                      </c:pt>
                      <c:pt idx="217">
                        <c:v>-15.480384225500654</c:v>
                      </c:pt>
                      <c:pt idx="218">
                        <c:v>-14.658793821070129</c:v>
                      </c:pt>
                      <c:pt idx="219">
                        <c:v>-14.162337962218157</c:v>
                      </c:pt>
                      <c:pt idx="220">
                        <c:v>-13.930176874734279</c:v>
                      </c:pt>
                      <c:pt idx="221">
                        <c:v>-13.927709523974896</c:v>
                      </c:pt>
                      <c:pt idx="222">
                        <c:v>-14.136824057721476</c:v>
                      </c:pt>
                      <c:pt idx="223">
                        <c:v>-14.551528815175271</c:v>
                      </c:pt>
                      <c:pt idx="224">
                        <c:v>-15.176545629840003</c:v>
                      </c:pt>
                      <c:pt idx="225">
                        <c:v>-16.028179316011069</c:v>
                      </c:pt>
                      <c:pt idx="226">
                        <c:v>-17.13787539171398</c:v>
                      </c:pt>
                      <c:pt idx="227">
                        <c:v>-18.5603490488656</c:v>
                      </c:pt>
                      <c:pt idx="228">
                        <c:v>-20.391610992063811</c:v>
                      </c:pt>
                      <c:pt idx="229">
                        <c:v>-22.813071551316281</c:v>
                      </c:pt>
                      <c:pt idx="230">
                        <c:v>-26.222924943081061</c:v>
                      </c:pt>
                      <c:pt idx="231">
                        <c:v>-31.80325592689471</c:v>
                      </c:pt>
                      <c:pt idx="232">
                        <c:v>-49.395905156316211</c:v>
                      </c:pt>
                      <c:pt idx="233">
                        <c:v>-35.091748873497401</c:v>
                      </c:pt>
                      <c:pt idx="234">
                        <c:v>-28.670589081860435</c:v>
                      </c:pt>
                      <c:pt idx="235">
                        <c:v>-25.346739655605184</c:v>
                      </c:pt>
                      <c:pt idx="236">
                        <c:v>-23.240849968191334</c:v>
                      </c:pt>
                      <c:pt idx="237">
                        <c:v>-21.817604388519634</c:v>
                      </c:pt>
                      <c:pt idx="238">
                        <c:v>-20.850230887768188</c:v>
                      </c:pt>
                      <c:pt idx="239">
                        <c:v>-20.223404533285962</c:v>
                      </c:pt>
                      <c:pt idx="240">
                        <c:v>-19.872775541070354</c:v>
                      </c:pt>
                      <c:pt idx="241">
                        <c:v>-19.761461141506306</c:v>
                      </c:pt>
                      <c:pt idx="242">
                        <c:v>-19.869664810738328</c:v>
                      </c:pt>
                      <c:pt idx="243">
                        <c:v>-20.189994367445646</c:v>
                      </c:pt>
                      <c:pt idx="244">
                        <c:v>-20.72585455551636</c:v>
                      </c:pt>
                      <c:pt idx="245">
                        <c:v>-21.492129806229006</c:v>
                      </c:pt>
                      <c:pt idx="246">
                        <c:v>-22.518482172971904</c:v>
                      </c:pt>
                      <c:pt idx="247">
                        <c:v>-23.856991566386931</c:v>
                      </c:pt>
                      <c:pt idx="248">
                        <c:v>-25.599045984450601</c:v>
                      </c:pt>
                      <c:pt idx="249">
                        <c:v>-27.91622062791437</c:v>
                      </c:pt>
                      <c:pt idx="250">
                        <c:v>-31.179664001072219</c:v>
                      </c:pt>
                      <c:pt idx="251">
                        <c:v>-36.455009934685314</c:v>
                      </c:pt>
                      <c:pt idx="252">
                        <c:v>-51.05361779852452</c:v>
                      </c:pt>
                      <c:pt idx="253">
                        <c:v>-41.080658235428409</c:v>
                      </c:pt>
                      <c:pt idx="254">
                        <c:v>-34.153814104317426</c:v>
                      </c:pt>
                      <c:pt idx="255">
                        <c:v>-30.66273810062329</c:v>
                      </c:pt>
                      <c:pt idx="256">
                        <c:v>-28.463154600422996</c:v>
                      </c:pt>
                      <c:pt idx="257">
                        <c:v>-26.975306065326365</c:v>
                      </c:pt>
                      <c:pt idx="258">
                        <c:v>-25.958471318283351</c:v>
                      </c:pt>
                      <c:pt idx="259">
                        <c:v>-25.291450159045283</c:v>
                      </c:pt>
                      <c:pt idx="260">
                        <c:v>-24.90690329487245</c:v>
                      </c:pt>
                      <c:pt idx="261">
                        <c:v>-24.766181501955419</c:v>
                      </c:pt>
                      <c:pt idx="262">
                        <c:v>-24.848284239538536</c:v>
                      </c:pt>
                      <c:pt idx="263">
                        <c:v>-25.144859695757887</c:v>
                      </c:pt>
                      <c:pt idx="264">
                        <c:v>-25.658400262284175</c:v>
                      </c:pt>
                      <c:pt idx="265">
                        <c:v>-26.402747209466447</c:v>
                      </c:pt>
                      <c:pt idx="266">
                        <c:v>-27.406144313099002</c:v>
                      </c:pt>
                      <c:pt idx="267">
                        <c:v>-28.718421402229026</c:v>
                      </c:pt>
                      <c:pt idx="268">
                        <c:v>-30.426832057499617</c:v>
                      </c:pt>
                      <c:pt idx="269">
                        <c:v>-32.693985507317066</c:v>
                      </c:pt>
                      <c:pt idx="270">
                        <c:v>-35.866534881052566</c:v>
                      </c:pt>
                      <c:pt idx="271">
                        <c:v>-40.908969532834533</c:v>
                      </c:pt>
                      <c:pt idx="272">
                        <c:v>-53.538758309206756</c:v>
                      </c:pt>
                      <c:pt idx="273">
                        <c:v>-47.017324318298236</c:v>
                      </c:pt>
                      <c:pt idx="274">
                        <c:v>-39.555219328394585</c:v>
                      </c:pt>
                      <c:pt idx="275">
                        <c:v>-35.928773846795316</c:v>
                      </c:pt>
                      <c:pt idx="276">
                        <c:v>-33.672929320896642</c:v>
                      </c:pt>
                      <c:pt idx="277">
                        <c:v>-32.158584289629012</c:v>
                      </c:pt>
                      <c:pt idx="278">
                        <c:v>-31.130077225154359</c:v>
                      </c:pt>
                      <c:pt idx="279">
                        <c:v>-30.460085059304959</c:v>
                      </c:pt>
                      <c:pt idx="280">
                        <c:v>-30.078239296773962</c:v>
                      </c:pt>
                      <c:pt idx="281">
                        <c:v>-29.944156960073911</c:v>
                      </c:pt>
                      <c:pt idx="282">
                        <c:v>-30.035695540351139</c:v>
                      </c:pt>
                      <c:pt idx="283">
                        <c:v>-30.34361976772977</c:v>
                      </c:pt>
                      <c:pt idx="284">
                        <c:v>-30.869595375188258</c:v>
                      </c:pt>
                      <c:pt idx="285">
                        <c:v>-31.626517105262849</c:v>
                      </c:pt>
                      <c:pt idx="286">
                        <c:v>-32.641326291126383</c:v>
                      </c:pt>
                      <c:pt idx="287">
                        <c:v>-33.961760357067</c:v>
                      </c:pt>
                      <c:pt idx="288">
                        <c:v>-35.671202353925054</c:v>
                      </c:pt>
                      <c:pt idx="289">
                        <c:v>-37.923884372552848</c:v>
                      </c:pt>
                      <c:pt idx="290">
                        <c:v>-41.043882174848449</c:v>
                      </c:pt>
                      <c:pt idx="291">
                        <c:v>-45.905867661932838</c:v>
                      </c:pt>
                      <c:pt idx="292">
                        <c:v>-57.088549783372898</c:v>
                      </c:pt>
                      <c:pt idx="293">
                        <c:v>-53.626487335298975</c:v>
                      </c:pt>
                      <c:pt idx="294">
                        <c:v>-45.590482964697976</c:v>
                      </c:pt>
                      <c:pt idx="295">
                        <c:v>-41.854875615019068</c:v>
                      </c:pt>
                      <c:pt idx="296">
                        <c:v>-39.575805986675327</c:v>
                      </c:pt>
                      <c:pt idx="297">
                        <c:v>-38.07018687550697</c:v>
                      </c:pt>
                      <c:pt idx="298">
                        <c:v>-37.066502300915396</c:v>
                      </c:pt>
                      <c:pt idx="299">
                        <c:v>-36.431084054173624</c:v>
                      </c:pt>
                      <c:pt idx="300">
                        <c:v>-36.090508600211287</c:v>
                      </c:pt>
                      <c:pt idx="301">
                        <c:v>-36.002707045788533</c:v>
                      </c:pt>
                      <c:pt idx="302">
                        <c:v>-36.144477926442576</c:v>
                      </c:pt>
                      <c:pt idx="303">
                        <c:v>-36.505807058735641</c:v>
                      </c:pt>
                      <c:pt idx="304">
                        <c:v>-37.087655012197033</c:v>
                      </c:pt>
                      <c:pt idx="305">
                        <c:v>-37.902108222516794</c:v>
                      </c:pt>
                      <c:pt idx="306">
                        <c:v>-38.97496388196673</c:v>
                      </c:pt>
                      <c:pt idx="307">
                        <c:v>-40.352054705580713</c:v>
                      </c:pt>
                      <c:pt idx="308">
                        <c:v>-42.113135600117758</c:v>
                      </c:pt>
                      <c:pt idx="309">
                        <c:v>-44.404442197820735</c:v>
                      </c:pt>
                      <c:pt idx="310">
                        <c:v>-47.528376696534494</c:v>
                      </c:pt>
                      <c:pt idx="311">
                        <c:v>-52.274445699653612</c:v>
                      </c:pt>
                      <c:pt idx="312">
                        <c:v>-62.269648278883849</c:v>
                      </c:pt>
                      <c:pt idx="313">
                        <c:v>-61.693529732153252</c:v>
                      </c:pt>
                      <c:pt idx="314">
                        <c:v>-53.175197506836923</c:v>
                      </c:pt>
                      <c:pt idx="315">
                        <c:v>-49.401063716324167</c:v>
                      </c:pt>
                      <c:pt idx="316">
                        <c:v>-47.173196129904191</c:v>
                      </c:pt>
                      <c:pt idx="317">
                        <c:v>-45.755240851049557</c:v>
                      </c:pt>
                      <c:pt idx="318">
                        <c:v>-44.860306077312345</c:v>
                      </c:pt>
                      <c:pt idx="319">
                        <c:v>-44.348909190990838</c:v>
                      </c:pt>
                      <c:pt idx="320">
                        <c:v>-44.145175145158753</c:v>
                      </c:pt>
                      <c:pt idx="321">
                        <c:v>-44.206037002448227</c:v>
                      </c:pt>
                      <c:pt idx="322">
                        <c:v>-44.508020554126766</c:v>
                      </c:pt>
                      <c:pt idx="323">
                        <c:v>-45.041234390108087</c:v>
                      </c:pt>
                      <c:pt idx="324">
                        <c:v>-45.806971404195963</c:v>
                      </c:pt>
                      <c:pt idx="325">
                        <c:v>-46.817706021427398</c:v>
                      </c:pt>
                      <c:pt idx="326">
                        <c:v>-48.099469544897424</c:v>
                      </c:pt>
                      <c:pt idx="327">
                        <c:v>-49.697764117199135</c:v>
                      </c:pt>
                      <c:pt idx="328">
                        <c:v>-51.690457631032352</c:v>
                      </c:pt>
                      <c:pt idx="329">
                        <c:v>-54.217491814976171</c:v>
                      </c:pt>
                      <c:pt idx="330">
                        <c:v>-57.560216118423682</c:v>
                      </c:pt>
                      <c:pt idx="331">
                        <c:v>-62.415950884213274</c:v>
                      </c:pt>
                      <c:pt idx="332">
                        <c:v>-71.424678153965814</c:v>
                      </c:pt>
                      <c:pt idx="333">
                        <c:v>-73.523967439835303</c:v>
                      </c:pt>
                      <c:pt idx="334">
                        <c:v>-65.42937890353619</c:v>
                      </c:pt>
                      <c:pt idx="335">
                        <c:v>-62.061545325002328</c:v>
                      </c:pt>
                      <c:pt idx="336">
                        <c:v>-60.360905251578522</c:v>
                      </c:pt>
                      <c:pt idx="337">
                        <c:v>-59.578172417379179</c:v>
                      </c:pt>
                      <c:pt idx="338">
                        <c:v>-59.437776323107919</c:v>
                      </c:pt>
                      <c:pt idx="339">
                        <c:v>-59.827777662940647</c:v>
                      </c:pt>
                      <c:pt idx="340">
                        <c:v>-60.718778888111864</c:v>
                      </c:pt>
                      <c:pt idx="341">
                        <c:v>-62.144874359640795</c:v>
                      </c:pt>
                      <c:pt idx="342">
                        <c:v>-64.219337921510629</c:v>
                      </c:pt>
                      <c:pt idx="343">
                        <c:v>-67.206926611363116</c:v>
                      </c:pt>
                      <c:pt idx="344">
                        <c:v>-71.799005888691894</c:v>
                      </c:pt>
                      <c:pt idx="345">
                        <c:v>-80.912445725026956</c:v>
                      </c:pt>
                      <c:pt idx="346">
                        <c:v>-85.310952353034608</c:v>
                      </c:pt>
                      <c:pt idx="347">
                        <c:v>-75.554025009570637</c:v>
                      </c:pt>
                      <c:pt idx="348">
                        <c:v>-72.364332265636691</c:v>
                      </c:pt>
                      <c:pt idx="349">
                        <c:v>-71.314783006364152</c:v>
                      </c:pt>
                      <c:pt idx="350">
                        <c:v>-71.778161861411903</c:v>
                      </c:pt>
                      <c:pt idx="351">
                        <c:v>-73.985947634789284</c:v>
                      </c:pt>
                      <c:pt idx="352">
                        <c:v>-79.25942383581409</c:v>
                      </c:pt>
                      <c:pt idx="353">
                        <c:v>-80.341568281827463</c:v>
                      </c:pt>
                      <c:pt idx="354">
                        <c:v>-71.984187670088346</c:v>
                      </c:pt>
                      <c:pt idx="355">
                        <c:v>-66.930672397471056</c:v>
                      </c:pt>
                      <c:pt idx="356">
                        <c:v>-63.498631951885798</c:v>
                      </c:pt>
                      <c:pt idx="357">
                        <c:v>-60.96762335250105</c:v>
                      </c:pt>
                      <c:pt idx="358">
                        <c:v>-59.030834246047739</c:v>
                      </c:pt>
                      <c:pt idx="359">
                        <c:v>-57.532336008885864</c:v>
                      </c:pt>
                      <c:pt idx="360">
                        <c:v>-56.383734243730913</c:v>
                      </c:pt>
                      <c:pt idx="361">
                        <c:v>-55.532056642105481</c:v>
                      </c:pt>
                      <c:pt idx="362">
                        <c:v>-54.945553663309845</c:v>
                      </c:pt>
                      <c:pt idx="363">
                        <c:v>-54.606985213782345</c:v>
                      </c:pt>
                      <c:pt idx="364">
                        <c:v>-54.510633636014923</c:v>
                      </c:pt>
                      <c:pt idx="365">
                        <c:v>-54.661660482470552</c:v>
                      </c:pt>
                      <c:pt idx="366">
                        <c:v>-55.077543338725192</c:v>
                      </c:pt>
                      <c:pt idx="367">
                        <c:v>-55.792214780815783</c:v>
                      </c:pt>
                      <c:pt idx="368">
                        <c:v>-56.864842092468024</c:v>
                      </c:pt>
                      <c:pt idx="369">
                        <c:v>-58.397957230915488</c:v>
                      </c:pt>
                      <c:pt idx="370">
                        <c:v>-60.575606760791771</c:v>
                      </c:pt>
                      <c:pt idx="371">
                        <c:v>-63.732195760883229</c:v>
                      </c:pt>
                      <c:pt idx="372">
                        <c:v>-68.139270531162154</c:v>
                      </c:pt>
                      <c:pt idx="373">
                        <c:v>-69.535537334376684</c:v>
                      </c:pt>
                      <c:pt idx="374">
                        <c:v>-64.994827465340563</c:v>
                      </c:pt>
                      <c:pt idx="375">
                        <c:v>-61.187384651117583</c:v>
                      </c:pt>
                      <c:pt idx="376">
                        <c:v>-58.516371946646039</c:v>
                      </c:pt>
                      <c:pt idx="377">
                        <c:v>-56.585175379920017</c:v>
                      </c:pt>
                      <c:pt idx="378">
                        <c:v>-55.161442092686464</c:v>
                      </c:pt>
                      <c:pt idx="379">
                        <c:v>-54.116424460208208</c:v>
                      </c:pt>
                      <c:pt idx="380">
                        <c:v>-53.375310058077872</c:v>
                      </c:pt>
                      <c:pt idx="381">
                        <c:v>-52.893305862628004</c:v>
                      </c:pt>
                      <c:pt idx="382">
                        <c:v>-52.644038262171343</c:v>
                      </c:pt>
                      <c:pt idx="383">
                        <c:v>-52.613789510432724</c:v>
                      </c:pt>
                      <c:pt idx="384">
                        <c:v>-52.798792085568216</c:v>
                      </c:pt>
                    </c:numCache>
                  </c:numRef>
                </c:val>
                <c:smooth val="0"/>
                <c:extLst>
                  <c:ext xmlns:c16="http://schemas.microsoft.com/office/drawing/2014/chart" uri="{C3380CC4-5D6E-409C-BE32-E72D297353CC}">
                    <c16:uniqueId val="{00000003-8BF3-47CE-9474-40C4FA613B70}"/>
                  </c:ext>
                </c:extLst>
              </c15:ser>
            </c15:filteredLineSeries>
            <c15:filteredLineSeries>
              <c15:ser>
                <c:idx val="2"/>
                <c:order val="3"/>
                <c:tx>
                  <c:v>Gradient:60%</c:v>
                </c:tx>
                <c:spPr>
                  <a:ln w="12700" cap="rnd">
                    <a:solidFill>
                      <a:srgbClr val="FFC000"/>
                    </a:solidFill>
                    <a:round/>
                  </a:ln>
                  <a:effectLst/>
                </c:spPr>
                <c:marker>
                  <c:symbol val="none"/>
                </c:marker>
                <c:cat>
                  <c:numRef>
                    <c:extLst xmlns:c15="http://schemas.microsoft.com/office/drawing/2012/chart">
                      <c:ext xmlns:c15="http://schemas.microsoft.com/office/drawing/2012/chart" uri="{02D57815-91ED-43cb-92C2-25804820EDAC}">
                        <c15:formulaRef>
                          <c15:sqref>'2000,1024'!$D$65:$D$449</c15:sqref>
                        </c15:formulaRef>
                      </c:ext>
                    </c:extLst>
                    <c:numCache>
                      <c:formatCode>General</c:formatCode>
                      <c:ptCount val="385"/>
                      <c:pt idx="0">
                        <c:v>-9.0000000000000018</c:v>
                      </c:pt>
                      <c:pt idx="1">
                        <c:v>-8.9531250000000018</c:v>
                      </c:pt>
                      <c:pt idx="2">
                        <c:v>-8.9062500000000018</c:v>
                      </c:pt>
                      <c:pt idx="3">
                        <c:v>-8.8593750000000018</c:v>
                      </c:pt>
                      <c:pt idx="4">
                        <c:v>-8.8125000000000018</c:v>
                      </c:pt>
                      <c:pt idx="5">
                        <c:v>-8.7656250000000018</c:v>
                      </c:pt>
                      <c:pt idx="6">
                        <c:v>-8.7187500000000018</c:v>
                      </c:pt>
                      <c:pt idx="7">
                        <c:v>-8.6718750000000018</c:v>
                      </c:pt>
                      <c:pt idx="8">
                        <c:v>-8.6250000000000018</c:v>
                      </c:pt>
                      <c:pt idx="9">
                        <c:v>-8.5781250000000018</c:v>
                      </c:pt>
                      <c:pt idx="10">
                        <c:v>-8.5312500000000018</c:v>
                      </c:pt>
                      <c:pt idx="11">
                        <c:v>-8.4843750000000018</c:v>
                      </c:pt>
                      <c:pt idx="12">
                        <c:v>-8.4375000000000018</c:v>
                      </c:pt>
                      <c:pt idx="13">
                        <c:v>-8.3906250000000018</c:v>
                      </c:pt>
                      <c:pt idx="14">
                        <c:v>-8.3437500000000018</c:v>
                      </c:pt>
                      <c:pt idx="15">
                        <c:v>-8.2968750000000018</c:v>
                      </c:pt>
                      <c:pt idx="16">
                        <c:v>-8.2500000000000018</c:v>
                      </c:pt>
                      <c:pt idx="17">
                        <c:v>-8.2031250000000018</c:v>
                      </c:pt>
                      <c:pt idx="18">
                        <c:v>-8.1562500000000018</c:v>
                      </c:pt>
                      <c:pt idx="19">
                        <c:v>-8.1093750000000018</c:v>
                      </c:pt>
                      <c:pt idx="20">
                        <c:v>-8.0625000000000018</c:v>
                      </c:pt>
                      <c:pt idx="21">
                        <c:v>-8.0156250000000018</c:v>
                      </c:pt>
                      <c:pt idx="22">
                        <c:v>-7.9687500000000009</c:v>
                      </c:pt>
                      <c:pt idx="23">
                        <c:v>-7.9218750000000009</c:v>
                      </c:pt>
                      <c:pt idx="24">
                        <c:v>-7.8750000000000009</c:v>
                      </c:pt>
                      <c:pt idx="25">
                        <c:v>-7.8281250000000009</c:v>
                      </c:pt>
                      <c:pt idx="26">
                        <c:v>-7.7812500000000009</c:v>
                      </c:pt>
                      <c:pt idx="27">
                        <c:v>-7.7343750000000009</c:v>
                      </c:pt>
                      <c:pt idx="28">
                        <c:v>-7.6875000000000009</c:v>
                      </c:pt>
                      <c:pt idx="29">
                        <c:v>-7.6406250000000009</c:v>
                      </c:pt>
                      <c:pt idx="30">
                        <c:v>-7.5937500000000009</c:v>
                      </c:pt>
                      <c:pt idx="31">
                        <c:v>-7.5468750000000009</c:v>
                      </c:pt>
                      <c:pt idx="32">
                        <c:v>-7.5000000000000009</c:v>
                      </c:pt>
                      <c:pt idx="33">
                        <c:v>-7.4531250000000009</c:v>
                      </c:pt>
                      <c:pt idx="34">
                        <c:v>-7.4062500000000009</c:v>
                      </c:pt>
                      <c:pt idx="35">
                        <c:v>-7.3593750000000009</c:v>
                      </c:pt>
                      <c:pt idx="36">
                        <c:v>-7.3125000000000009</c:v>
                      </c:pt>
                      <c:pt idx="37">
                        <c:v>-7.2656250000000009</c:v>
                      </c:pt>
                      <c:pt idx="38">
                        <c:v>-7.2187500000000009</c:v>
                      </c:pt>
                      <c:pt idx="39">
                        <c:v>-7.1718750000000009</c:v>
                      </c:pt>
                      <c:pt idx="40">
                        <c:v>-7.1250000000000009</c:v>
                      </c:pt>
                      <c:pt idx="41">
                        <c:v>-7.0781250000000009</c:v>
                      </c:pt>
                      <c:pt idx="42">
                        <c:v>-7.0312500000000009</c:v>
                      </c:pt>
                      <c:pt idx="43">
                        <c:v>-6.9843750000000009</c:v>
                      </c:pt>
                      <c:pt idx="44">
                        <c:v>-6.9375000000000009</c:v>
                      </c:pt>
                      <c:pt idx="45">
                        <c:v>-6.8906250000000009</c:v>
                      </c:pt>
                      <c:pt idx="46">
                        <c:v>-6.8437500000000009</c:v>
                      </c:pt>
                      <c:pt idx="47">
                        <c:v>-6.7968750000000009</c:v>
                      </c:pt>
                      <c:pt idx="48">
                        <c:v>-6.7500000000000009</c:v>
                      </c:pt>
                      <c:pt idx="49">
                        <c:v>-6.7031250000000009</c:v>
                      </c:pt>
                      <c:pt idx="50">
                        <c:v>-6.6562500000000009</c:v>
                      </c:pt>
                      <c:pt idx="51">
                        <c:v>-6.6093750000000009</c:v>
                      </c:pt>
                      <c:pt idx="52">
                        <c:v>-6.5625000000000009</c:v>
                      </c:pt>
                      <c:pt idx="53">
                        <c:v>-6.5156250000000009</c:v>
                      </c:pt>
                      <c:pt idx="54">
                        <c:v>-6.4687500000000009</c:v>
                      </c:pt>
                      <c:pt idx="55">
                        <c:v>-6.4218750000000009</c:v>
                      </c:pt>
                      <c:pt idx="56">
                        <c:v>-6.3750000000000009</c:v>
                      </c:pt>
                      <c:pt idx="57">
                        <c:v>-6.3281250000000009</c:v>
                      </c:pt>
                      <c:pt idx="58">
                        <c:v>-6.2812500000000009</c:v>
                      </c:pt>
                      <c:pt idx="59">
                        <c:v>-6.2343750000000009</c:v>
                      </c:pt>
                      <c:pt idx="60">
                        <c:v>-6.1875000000000009</c:v>
                      </c:pt>
                      <c:pt idx="61">
                        <c:v>-6.1406250000000009</c:v>
                      </c:pt>
                      <c:pt idx="62">
                        <c:v>-6.0937500000000009</c:v>
                      </c:pt>
                      <c:pt idx="63">
                        <c:v>-6.0468750000000009</c:v>
                      </c:pt>
                      <c:pt idx="64">
                        <c:v>-6.0000000000000009</c:v>
                      </c:pt>
                      <c:pt idx="65">
                        <c:v>-5.9531250000000009</c:v>
                      </c:pt>
                      <c:pt idx="66">
                        <c:v>-5.9062500000000009</c:v>
                      </c:pt>
                      <c:pt idx="67">
                        <c:v>-5.8593750000000009</c:v>
                      </c:pt>
                      <c:pt idx="68">
                        <c:v>-5.8125000000000009</c:v>
                      </c:pt>
                      <c:pt idx="69">
                        <c:v>-5.7656250000000009</c:v>
                      </c:pt>
                      <c:pt idx="70">
                        <c:v>-5.7187500000000009</c:v>
                      </c:pt>
                      <c:pt idx="71">
                        <c:v>-5.6718750000000009</c:v>
                      </c:pt>
                      <c:pt idx="72">
                        <c:v>-5.6250000000000009</c:v>
                      </c:pt>
                      <c:pt idx="73">
                        <c:v>-5.5781250000000009</c:v>
                      </c:pt>
                      <c:pt idx="74">
                        <c:v>-5.5312500000000009</c:v>
                      </c:pt>
                      <c:pt idx="75">
                        <c:v>-5.4843750000000009</c:v>
                      </c:pt>
                      <c:pt idx="76">
                        <c:v>-5.4375000000000009</c:v>
                      </c:pt>
                      <c:pt idx="77">
                        <c:v>-5.3906250000000009</c:v>
                      </c:pt>
                      <c:pt idx="78">
                        <c:v>-5.3437500000000009</c:v>
                      </c:pt>
                      <c:pt idx="79">
                        <c:v>-5.2968750000000009</c:v>
                      </c:pt>
                      <c:pt idx="80">
                        <c:v>-5.2500000000000009</c:v>
                      </c:pt>
                      <c:pt idx="81">
                        <c:v>-5.2031250000000009</c:v>
                      </c:pt>
                      <c:pt idx="82">
                        <c:v>-5.1562500000000009</c:v>
                      </c:pt>
                      <c:pt idx="83">
                        <c:v>-5.1093750000000009</c:v>
                      </c:pt>
                      <c:pt idx="84">
                        <c:v>-5.0625000000000009</c:v>
                      </c:pt>
                      <c:pt idx="85">
                        <c:v>-5.0156250000000009</c:v>
                      </c:pt>
                      <c:pt idx="86">
                        <c:v>-4.9687500000000009</c:v>
                      </c:pt>
                      <c:pt idx="87">
                        <c:v>-4.9218750000000009</c:v>
                      </c:pt>
                      <c:pt idx="88">
                        <c:v>-4.8750000000000009</c:v>
                      </c:pt>
                      <c:pt idx="89">
                        <c:v>-4.8281250000000009</c:v>
                      </c:pt>
                      <c:pt idx="90">
                        <c:v>-4.7812500000000009</c:v>
                      </c:pt>
                      <c:pt idx="91">
                        <c:v>-4.7343750000000009</c:v>
                      </c:pt>
                      <c:pt idx="92">
                        <c:v>-4.6875000000000009</c:v>
                      </c:pt>
                      <c:pt idx="93">
                        <c:v>-4.6406250000000009</c:v>
                      </c:pt>
                      <c:pt idx="94">
                        <c:v>-4.5937500000000009</c:v>
                      </c:pt>
                      <c:pt idx="95">
                        <c:v>-4.5468750000000009</c:v>
                      </c:pt>
                      <c:pt idx="96">
                        <c:v>-4.5000000000000009</c:v>
                      </c:pt>
                      <c:pt idx="97">
                        <c:v>-4.4531250000000009</c:v>
                      </c:pt>
                      <c:pt idx="98">
                        <c:v>-4.4062500000000009</c:v>
                      </c:pt>
                      <c:pt idx="99">
                        <c:v>-4.3593750000000009</c:v>
                      </c:pt>
                      <c:pt idx="100">
                        <c:v>-4.3125000000000009</c:v>
                      </c:pt>
                      <c:pt idx="101">
                        <c:v>-4.2656250000000009</c:v>
                      </c:pt>
                      <c:pt idx="102">
                        <c:v>-4.2187500000000009</c:v>
                      </c:pt>
                      <c:pt idx="103">
                        <c:v>-4.1718750000000009</c:v>
                      </c:pt>
                      <c:pt idx="104">
                        <c:v>-4.1250000000000009</c:v>
                      </c:pt>
                      <c:pt idx="105">
                        <c:v>-4.0781250000000009</c:v>
                      </c:pt>
                      <c:pt idx="106">
                        <c:v>-4.0312500000000009</c:v>
                      </c:pt>
                      <c:pt idx="107">
                        <c:v>-3.9843750000000004</c:v>
                      </c:pt>
                      <c:pt idx="108">
                        <c:v>-3.9375000000000004</c:v>
                      </c:pt>
                      <c:pt idx="109">
                        <c:v>-3.8906250000000004</c:v>
                      </c:pt>
                      <c:pt idx="110">
                        <c:v>-3.8437500000000004</c:v>
                      </c:pt>
                      <c:pt idx="111">
                        <c:v>-3.7968750000000004</c:v>
                      </c:pt>
                      <c:pt idx="112">
                        <c:v>-3.7500000000000004</c:v>
                      </c:pt>
                      <c:pt idx="113">
                        <c:v>-3.7031250000000004</c:v>
                      </c:pt>
                      <c:pt idx="114">
                        <c:v>-3.6562500000000004</c:v>
                      </c:pt>
                      <c:pt idx="115">
                        <c:v>-3.6093750000000004</c:v>
                      </c:pt>
                      <c:pt idx="116">
                        <c:v>-3.5625000000000004</c:v>
                      </c:pt>
                      <c:pt idx="117">
                        <c:v>-3.5156250000000004</c:v>
                      </c:pt>
                      <c:pt idx="118">
                        <c:v>-3.4687500000000004</c:v>
                      </c:pt>
                      <c:pt idx="119">
                        <c:v>-3.4218750000000004</c:v>
                      </c:pt>
                      <c:pt idx="120">
                        <c:v>-3.3750000000000004</c:v>
                      </c:pt>
                      <c:pt idx="121">
                        <c:v>-3.3281250000000004</c:v>
                      </c:pt>
                      <c:pt idx="122">
                        <c:v>-3.2812500000000004</c:v>
                      </c:pt>
                      <c:pt idx="123">
                        <c:v>-3.2343750000000004</c:v>
                      </c:pt>
                      <c:pt idx="124">
                        <c:v>-3.1875000000000004</c:v>
                      </c:pt>
                      <c:pt idx="125">
                        <c:v>-3.1406250000000004</c:v>
                      </c:pt>
                      <c:pt idx="126">
                        <c:v>-3.0937500000000004</c:v>
                      </c:pt>
                      <c:pt idx="127">
                        <c:v>-3.0468750000000004</c:v>
                      </c:pt>
                      <c:pt idx="128">
                        <c:v>-3.0000000000000004</c:v>
                      </c:pt>
                      <c:pt idx="129">
                        <c:v>-2.9531250000000004</c:v>
                      </c:pt>
                      <c:pt idx="130">
                        <c:v>-2.9062500000000004</c:v>
                      </c:pt>
                      <c:pt idx="131">
                        <c:v>-2.8593750000000004</c:v>
                      </c:pt>
                      <c:pt idx="132">
                        <c:v>-2.8125000000000004</c:v>
                      </c:pt>
                      <c:pt idx="133">
                        <c:v>-2.7656250000000004</c:v>
                      </c:pt>
                      <c:pt idx="134">
                        <c:v>-2.7187500000000004</c:v>
                      </c:pt>
                      <c:pt idx="135">
                        <c:v>-2.6718750000000004</c:v>
                      </c:pt>
                      <c:pt idx="136">
                        <c:v>-2.6250000000000004</c:v>
                      </c:pt>
                      <c:pt idx="137">
                        <c:v>-2.5781250000000004</c:v>
                      </c:pt>
                      <c:pt idx="138">
                        <c:v>-2.5312500000000004</c:v>
                      </c:pt>
                      <c:pt idx="139">
                        <c:v>-2.4843750000000004</c:v>
                      </c:pt>
                      <c:pt idx="140">
                        <c:v>-2.4375000000000004</c:v>
                      </c:pt>
                      <c:pt idx="141">
                        <c:v>-2.3906250000000004</c:v>
                      </c:pt>
                      <c:pt idx="142">
                        <c:v>-2.3437500000000004</c:v>
                      </c:pt>
                      <c:pt idx="143">
                        <c:v>-2.2968750000000004</c:v>
                      </c:pt>
                      <c:pt idx="144">
                        <c:v>-2.2500000000000004</c:v>
                      </c:pt>
                      <c:pt idx="145">
                        <c:v>-2.2031250000000004</c:v>
                      </c:pt>
                      <c:pt idx="146">
                        <c:v>-2.1562500000000004</c:v>
                      </c:pt>
                      <c:pt idx="147">
                        <c:v>-2.1093750000000004</c:v>
                      </c:pt>
                      <c:pt idx="148">
                        <c:v>-2.0625000000000004</c:v>
                      </c:pt>
                      <c:pt idx="149">
                        <c:v>-2.0156250000000004</c:v>
                      </c:pt>
                      <c:pt idx="150">
                        <c:v>-1.9687500000000002</c:v>
                      </c:pt>
                      <c:pt idx="151">
                        <c:v>-1.9218750000000002</c:v>
                      </c:pt>
                      <c:pt idx="152">
                        <c:v>-1.8750000000000002</c:v>
                      </c:pt>
                      <c:pt idx="153">
                        <c:v>-1.8281250000000002</c:v>
                      </c:pt>
                      <c:pt idx="154">
                        <c:v>-1.7812500000000002</c:v>
                      </c:pt>
                      <c:pt idx="155">
                        <c:v>-1.7343750000000002</c:v>
                      </c:pt>
                      <c:pt idx="156">
                        <c:v>-1.6875000000000002</c:v>
                      </c:pt>
                      <c:pt idx="157">
                        <c:v>-1.6406250000000002</c:v>
                      </c:pt>
                      <c:pt idx="158">
                        <c:v>-1.5937500000000002</c:v>
                      </c:pt>
                      <c:pt idx="159">
                        <c:v>-1.5468750000000002</c:v>
                      </c:pt>
                      <c:pt idx="160">
                        <c:v>-1.5000000000000002</c:v>
                      </c:pt>
                      <c:pt idx="161">
                        <c:v>-1.4531250000000002</c:v>
                      </c:pt>
                      <c:pt idx="162">
                        <c:v>-1.4062500000000002</c:v>
                      </c:pt>
                      <c:pt idx="163">
                        <c:v>-1.3593750000000002</c:v>
                      </c:pt>
                      <c:pt idx="164">
                        <c:v>-1.3125000000000002</c:v>
                      </c:pt>
                      <c:pt idx="165">
                        <c:v>-1.2656250000000002</c:v>
                      </c:pt>
                      <c:pt idx="166">
                        <c:v>-1.2187500000000002</c:v>
                      </c:pt>
                      <c:pt idx="167">
                        <c:v>-1.1718750000000002</c:v>
                      </c:pt>
                      <c:pt idx="168">
                        <c:v>-1.1250000000000002</c:v>
                      </c:pt>
                      <c:pt idx="169">
                        <c:v>-1.0781250000000002</c:v>
                      </c:pt>
                      <c:pt idx="170">
                        <c:v>-1.0312500000000002</c:v>
                      </c:pt>
                      <c:pt idx="171">
                        <c:v>-0.98437500000000011</c:v>
                      </c:pt>
                      <c:pt idx="172">
                        <c:v>-0.93750000000000011</c:v>
                      </c:pt>
                      <c:pt idx="173">
                        <c:v>-0.89062500000000011</c:v>
                      </c:pt>
                      <c:pt idx="174">
                        <c:v>-0.84375000000000011</c:v>
                      </c:pt>
                      <c:pt idx="175">
                        <c:v>-0.79687500000000011</c:v>
                      </c:pt>
                      <c:pt idx="176">
                        <c:v>-0.75000000000000011</c:v>
                      </c:pt>
                      <c:pt idx="177">
                        <c:v>-0.70312500000000011</c:v>
                      </c:pt>
                      <c:pt idx="178">
                        <c:v>-0.65625000000000011</c:v>
                      </c:pt>
                      <c:pt idx="179">
                        <c:v>-0.60937500000000011</c:v>
                      </c:pt>
                      <c:pt idx="180">
                        <c:v>-0.56250000000000011</c:v>
                      </c:pt>
                      <c:pt idx="181">
                        <c:v>-0.51562500000000011</c:v>
                      </c:pt>
                      <c:pt idx="182">
                        <c:v>-0.46875000000000006</c:v>
                      </c:pt>
                      <c:pt idx="183">
                        <c:v>-0.42187500000000006</c:v>
                      </c:pt>
                      <c:pt idx="184">
                        <c:v>-0.37500000000000006</c:v>
                      </c:pt>
                      <c:pt idx="185">
                        <c:v>-0.32812500000000006</c:v>
                      </c:pt>
                      <c:pt idx="186">
                        <c:v>-0.28125000000000006</c:v>
                      </c:pt>
                      <c:pt idx="187">
                        <c:v>-0.23437500000000003</c:v>
                      </c:pt>
                      <c:pt idx="188">
                        <c:v>-0.18750000000000003</c:v>
                      </c:pt>
                      <c:pt idx="189">
                        <c:v>-0.14062500000000003</c:v>
                      </c:pt>
                      <c:pt idx="190">
                        <c:v>-9.3750000000000014E-2</c:v>
                      </c:pt>
                      <c:pt idx="191">
                        <c:v>-4.6875000000000007E-2</c:v>
                      </c:pt>
                      <c:pt idx="192">
                        <c:v>0</c:v>
                      </c:pt>
                      <c:pt idx="193">
                        <c:v>4.6875000000000007E-2</c:v>
                      </c:pt>
                      <c:pt idx="194">
                        <c:v>9.3750000000000014E-2</c:v>
                      </c:pt>
                      <c:pt idx="195">
                        <c:v>0.14062500000000003</c:v>
                      </c:pt>
                      <c:pt idx="196">
                        <c:v>0.18750000000000003</c:v>
                      </c:pt>
                      <c:pt idx="197">
                        <c:v>0.23437500000000003</c:v>
                      </c:pt>
                      <c:pt idx="198">
                        <c:v>0.28125000000000006</c:v>
                      </c:pt>
                      <c:pt idx="199">
                        <c:v>0.32812500000000006</c:v>
                      </c:pt>
                      <c:pt idx="200">
                        <c:v>0.37500000000000006</c:v>
                      </c:pt>
                      <c:pt idx="201">
                        <c:v>0.42187500000000006</c:v>
                      </c:pt>
                      <c:pt idx="202">
                        <c:v>0.46875000000000006</c:v>
                      </c:pt>
                      <c:pt idx="203">
                        <c:v>0.51562500000000011</c:v>
                      </c:pt>
                      <c:pt idx="204">
                        <c:v>0.56250000000000011</c:v>
                      </c:pt>
                      <c:pt idx="205">
                        <c:v>0.60937500000000011</c:v>
                      </c:pt>
                      <c:pt idx="206">
                        <c:v>0.65625000000000011</c:v>
                      </c:pt>
                      <c:pt idx="207">
                        <c:v>0.70312500000000011</c:v>
                      </c:pt>
                      <c:pt idx="208">
                        <c:v>0.75000000000000011</c:v>
                      </c:pt>
                      <c:pt idx="209">
                        <c:v>0.79687500000000011</c:v>
                      </c:pt>
                      <c:pt idx="210">
                        <c:v>0.84375000000000011</c:v>
                      </c:pt>
                      <c:pt idx="211">
                        <c:v>0.89062500000000011</c:v>
                      </c:pt>
                      <c:pt idx="212">
                        <c:v>0.93750000000000011</c:v>
                      </c:pt>
                      <c:pt idx="213">
                        <c:v>0.98437500000000011</c:v>
                      </c:pt>
                      <c:pt idx="214">
                        <c:v>1.0312500000000002</c:v>
                      </c:pt>
                      <c:pt idx="215">
                        <c:v>1.0781250000000002</c:v>
                      </c:pt>
                      <c:pt idx="216">
                        <c:v>1.1250000000000002</c:v>
                      </c:pt>
                      <c:pt idx="217">
                        <c:v>1.1718750000000002</c:v>
                      </c:pt>
                      <c:pt idx="218">
                        <c:v>1.2187500000000002</c:v>
                      </c:pt>
                      <c:pt idx="219">
                        <c:v>1.2656250000000002</c:v>
                      </c:pt>
                      <c:pt idx="220">
                        <c:v>1.3125000000000002</c:v>
                      </c:pt>
                      <c:pt idx="221">
                        <c:v>1.3593750000000002</c:v>
                      </c:pt>
                      <c:pt idx="222">
                        <c:v>1.4062500000000002</c:v>
                      </c:pt>
                      <c:pt idx="223">
                        <c:v>1.4531250000000002</c:v>
                      </c:pt>
                      <c:pt idx="224">
                        <c:v>1.5000000000000002</c:v>
                      </c:pt>
                      <c:pt idx="225">
                        <c:v>1.5468750000000002</c:v>
                      </c:pt>
                      <c:pt idx="226">
                        <c:v>1.5937500000000002</c:v>
                      </c:pt>
                      <c:pt idx="227">
                        <c:v>1.6406250000000002</c:v>
                      </c:pt>
                      <c:pt idx="228">
                        <c:v>1.6875000000000002</c:v>
                      </c:pt>
                      <c:pt idx="229">
                        <c:v>1.7343750000000002</c:v>
                      </c:pt>
                      <c:pt idx="230">
                        <c:v>1.7812500000000002</c:v>
                      </c:pt>
                      <c:pt idx="231">
                        <c:v>1.8281250000000002</c:v>
                      </c:pt>
                      <c:pt idx="232">
                        <c:v>1.8750000000000002</c:v>
                      </c:pt>
                      <c:pt idx="233">
                        <c:v>1.9218750000000002</c:v>
                      </c:pt>
                      <c:pt idx="234">
                        <c:v>1.9687500000000002</c:v>
                      </c:pt>
                      <c:pt idx="235">
                        <c:v>2.0156250000000004</c:v>
                      </c:pt>
                      <c:pt idx="236">
                        <c:v>2.0625000000000004</c:v>
                      </c:pt>
                      <c:pt idx="237">
                        <c:v>2.1093750000000004</c:v>
                      </c:pt>
                      <c:pt idx="238">
                        <c:v>2.1562500000000004</c:v>
                      </c:pt>
                      <c:pt idx="239">
                        <c:v>2.2031250000000004</c:v>
                      </c:pt>
                      <c:pt idx="240">
                        <c:v>2.2500000000000004</c:v>
                      </c:pt>
                      <c:pt idx="241">
                        <c:v>2.2968750000000004</c:v>
                      </c:pt>
                      <c:pt idx="242">
                        <c:v>2.3437500000000004</c:v>
                      </c:pt>
                      <c:pt idx="243">
                        <c:v>2.3906250000000004</c:v>
                      </c:pt>
                      <c:pt idx="244">
                        <c:v>2.4375000000000004</c:v>
                      </c:pt>
                      <c:pt idx="245">
                        <c:v>2.4843750000000004</c:v>
                      </c:pt>
                      <c:pt idx="246">
                        <c:v>2.5312500000000004</c:v>
                      </c:pt>
                      <c:pt idx="247">
                        <c:v>2.5781250000000004</c:v>
                      </c:pt>
                      <c:pt idx="248">
                        <c:v>2.6250000000000004</c:v>
                      </c:pt>
                      <c:pt idx="249">
                        <c:v>2.6718750000000004</c:v>
                      </c:pt>
                      <c:pt idx="250">
                        <c:v>2.7187500000000004</c:v>
                      </c:pt>
                      <c:pt idx="251">
                        <c:v>2.7656250000000004</c:v>
                      </c:pt>
                      <c:pt idx="252">
                        <c:v>2.8125000000000004</c:v>
                      </c:pt>
                      <c:pt idx="253">
                        <c:v>2.8593750000000004</c:v>
                      </c:pt>
                      <c:pt idx="254">
                        <c:v>2.9062500000000004</c:v>
                      </c:pt>
                      <c:pt idx="255">
                        <c:v>2.9531250000000004</c:v>
                      </c:pt>
                      <c:pt idx="256">
                        <c:v>3.0000000000000004</c:v>
                      </c:pt>
                      <c:pt idx="257">
                        <c:v>3.0468750000000004</c:v>
                      </c:pt>
                      <c:pt idx="258">
                        <c:v>3.0937500000000004</c:v>
                      </c:pt>
                      <c:pt idx="259">
                        <c:v>3.1406250000000004</c:v>
                      </c:pt>
                      <c:pt idx="260">
                        <c:v>3.1875000000000004</c:v>
                      </c:pt>
                      <c:pt idx="261">
                        <c:v>3.2343750000000004</c:v>
                      </c:pt>
                      <c:pt idx="262">
                        <c:v>3.2812500000000004</c:v>
                      </c:pt>
                      <c:pt idx="263">
                        <c:v>3.3281250000000004</c:v>
                      </c:pt>
                      <c:pt idx="264">
                        <c:v>3.3750000000000004</c:v>
                      </c:pt>
                      <c:pt idx="265">
                        <c:v>3.4218750000000004</c:v>
                      </c:pt>
                      <c:pt idx="266">
                        <c:v>3.4687500000000004</c:v>
                      </c:pt>
                      <c:pt idx="267">
                        <c:v>3.5156250000000004</c:v>
                      </c:pt>
                      <c:pt idx="268">
                        <c:v>3.5625000000000004</c:v>
                      </c:pt>
                      <c:pt idx="269">
                        <c:v>3.6093750000000004</c:v>
                      </c:pt>
                      <c:pt idx="270">
                        <c:v>3.6562500000000004</c:v>
                      </c:pt>
                      <c:pt idx="271">
                        <c:v>3.7031250000000004</c:v>
                      </c:pt>
                      <c:pt idx="272">
                        <c:v>3.7500000000000004</c:v>
                      </c:pt>
                      <c:pt idx="273">
                        <c:v>3.7968750000000004</c:v>
                      </c:pt>
                      <c:pt idx="274">
                        <c:v>3.8437500000000004</c:v>
                      </c:pt>
                      <c:pt idx="275">
                        <c:v>3.8906250000000004</c:v>
                      </c:pt>
                      <c:pt idx="276">
                        <c:v>3.9375000000000004</c:v>
                      </c:pt>
                      <c:pt idx="277">
                        <c:v>3.9843750000000004</c:v>
                      </c:pt>
                      <c:pt idx="278">
                        <c:v>4.0312500000000009</c:v>
                      </c:pt>
                      <c:pt idx="279">
                        <c:v>4.0781250000000009</c:v>
                      </c:pt>
                      <c:pt idx="280">
                        <c:v>4.1250000000000009</c:v>
                      </c:pt>
                      <c:pt idx="281">
                        <c:v>4.1718750000000009</c:v>
                      </c:pt>
                      <c:pt idx="282">
                        <c:v>4.2187500000000009</c:v>
                      </c:pt>
                      <c:pt idx="283">
                        <c:v>4.2656250000000009</c:v>
                      </c:pt>
                      <c:pt idx="284">
                        <c:v>4.3125000000000009</c:v>
                      </c:pt>
                      <c:pt idx="285">
                        <c:v>4.3593750000000009</c:v>
                      </c:pt>
                      <c:pt idx="286">
                        <c:v>4.4062500000000009</c:v>
                      </c:pt>
                      <c:pt idx="287">
                        <c:v>4.4531250000000009</c:v>
                      </c:pt>
                      <c:pt idx="288">
                        <c:v>4.5000000000000009</c:v>
                      </c:pt>
                      <c:pt idx="289">
                        <c:v>4.5468750000000009</c:v>
                      </c:pt>
                      <c:pt idx="290">
                        <c:v>4.5937500000000009</c:v>
                      </c:pt>
                      <c:pt idx="291">
                        <c:v>4.6406250000000009</c:v>
                      </c:pt>
                      <c:pt idx="292">
                        <c:v>4.6875000000000009</c:v>
                      </c:pt>
                      <c:pt idx="293">
                        <c:v>4.7343750000000009</c:v>
                      </c:pt>
                      <c:pt idx="294">
                        <c:v>4.7812500000000009</c:v>
                      </c:pt>
                      <c:pt idx="295">
                        <c:v>4.8281250000000009</c:v>
                      </c:pt>
                      <c:pt idx="296">
                        <c:v>4.8750000000000009</c:v>
                      </c:pt>
                      <c:pt idx="297">
                        <c:v>4.9218750000000009</c:v>
                      </c:pt>
                      <c:pt idx="298">
                        <c:v>4.9687500000000009</c:v>
                      </c:pt>
                      <c:pt idx="299">
                        <c:v>5.0156250000000009</c:v>
                      </c:pt>
                      <c:pt idx="300">
                        <c:v>5.0625000000000009</c:v>
                      </c:pt>
                      <c:pt idx="301">
                        <c:v>5.1093750000000009</c:v>
                      </c:pt>
                      <c:pt idx="302">
                        <c:v>5.1562500000000009</c:v>
                      </c:pt>
                      <c:pt idx="303">
                        <c:v>5.2031250000000009</c:v>
                      </c:pt>
                      <c:pt idx="304">
                        <c:v>5.2500000000000009</c:v>
                      </c:pt>
                      <c:pt idx="305">
                        <c:v>5.2968750000000009</c:v>
                      </c:pt>
                      <c:pt idx="306">
                        <c:v>5.3437500000000009</c:v>
                      </c:pt>
                      <c:pt idx="307">
                        <c:v>5.3906250000000009</c:v>
                      </c:pt>
                      <c:pt idx="308">
                        <c:v>5.4375000000000009</c:v>
                      </c:pt>
                      <c:pt idx="309">
                        <c:v>5.4843750000000009</c:v>
                      </c:pt>
                      <c:pt idx="310">
                        <c:v>5.5312500000000009</c:v>
                      </c:pt>
                      <c:pt idx="311">
                        <c:v>5.5781250000000009</c:v>
                      </c:pt>
                      <c:pt idx="312">
                        <c:v>5.6250000000000009</c:v>
                      </c:pt>
                      <c:pt idx="313">
                        <c:v>5.6718750000000009</c:v>
                      </c:pt>
                      <c:pt idx="314">
                        <c:v>5.7187500000000009</c:v>
                      </c:pt>
                      <c:pt idx="315">
                        <c:v>5.7656250000000009</c:v>
                      </c:pt>
                      <c:pt idx="316">
                        <c:v>5.8125000000000009</c:v>
                      </c:pt>
                      <c:pt idx="317">
                        <c:v>5.8593750000000009</c:v>
                      </c:pt>
                      <c:pt idx="318">
                        <c:v>5.9062500000000009</c:v>
                      </c:pt>
                      <c:pt idx="319">
                        <c:v>5.9531250000000009</c:v>
                      </c:pt>
                      <c:pt idx="320">
                        <c:v>6.0000000000000009</c:v>
                      </c:pt>
                      <c:pt idx="321">
                        <c:v>6.0468750000000009</c:v>
                      </c:pt>
                      <c:pt idx="322">
                        <c:v>6.0937500000000009</c:v>
                      </c:pt>
                      <c:pt idx="323">
                        <c:v>6.1406250000000009</c:v>
                      </c:pt>
                      <c:pt idx="324">
                        <c:v>6.1875000000000009</c:v>
                      </c:pt>
                      <c:pt idx="325">
                        <c:v>6.2343750000000009</c:v>
                      </c:pt>
                      <c:pt idx="326">
                        <c:v>6.2812500000000009</c:v>
                      </c:pt>
                      <c:pt idx="327">
                        <c:v>6.3281250000000009</c:v>
                      </c:pt>
                      <c:pt idx="328">
                        <c:v>6.3750000000000009</c:v>
                      </c:pt>
                      <c:pt idx="329">
                        <c:v>6.4218750000000009</c:v>
                      </c:pt>
                      <c:pt idx="330">
                        <c:v>6.4687500000000009</c:v>
                      </c:pt>
                      <c:pt idx="331">
                        <c:v>6.5156250000000009</c:v>
                      </c:pt>
                      <c:pt idx="332">
                        <c:v>6.5625000000000009</c:v>
                      </c:pt>
                      <c:pt idx="333">
                        <c:v>6.6093750000000009</c:v>
                      </c:pt>
                      <c:pt idx="334">
                        <c:v>6.6562500000000009</c:v>
                      </c:pt>
                      <c:pt idx="335">
                        <c:v>6.7031250000000009</c:v>
                      </c:pt>
                      <c:pt idx="336">
                        <c:v>6.7500000000000009</c:v>
                      </c:pt>
                      <c:pt idx="337">
                        <c:v>6.7968750000000009</c:v>
                      </c:pt>
                      <c:pt idx="338">
                        <c:v>6.8437500000000009</c:v>
                      </c:pt>
                      <c:pt idx="339">
                        <c:v>6.8906250000000009</c:v>
                      </c:pt>
                      <c:pt idx="340">
                        <c:v>6.9375000000000009</c:v>
                      </c:pt>
                      <c:pt idx="341">
                        <c:v>6.9843750000000009</c:v>
                      </c:pt>
                      <c:pt idx="342">
                        <c:v>7.0312500000000009</c:v>
                      </c:pt>
                      <c:pt idx="343">
                        <c:v>7.0781250000000009</c:v>
                      </c:pt>
                      <c:pt idx="344">
                        <c:v>7.1250000000000009</c:v>
                      </c:pt>
                      <c:pt idx="345">
                        <c:v>7.1718750000000009</c:v>
                      </c:pt>
                      <c:pt idx="346">
                        <c:v>7.2187500000000009</c:v>
                      </c:pt>
                      <c:pt idx="347">
                        <c:v>7.2656250000000009</c:v>
                      </c:pt>
                      <c:pt idx="348">
                        <c:v>7.3125000000000009</c:v>
                      </c:pt>
                      <c:pt idx="349">
                        <c:v>7.3593750000000009</c:v>
                      </c:pt>
                      <c:pt idx="350">
                        <c:v>7.4062500000000009</c:v>
                      </c:pt>
                      <c:pt idx="351">
                        <c:v>7.4531250000000009</c:v>
                      </c:pt>
                      <c:pt idx="352">
                        <c:v>7.5000000000000009</c:v>
                      </c:pt>
                      <c:pt idx="353">
                        <c:v>7.5468750000000009</c:v>
                      </c:pt>
                      <c:pt idx="354">
                        <c:v>7.5937500000000009</c:v>
                      </c:pt>
                      <c:pt idx="355">
                        <c:v>7.6406250000000009</c:v>
                      </c:pt>
                      <c:pt idx="356">
                        <c:v>7.6875000000000009</c:v>
                      </c:pt>
                      <c:pt idx="357">
                        <c:v>7.7343750000000009</c:v>
                      </c:pt>
                      <c:pt idx="358">
                        <c:v>7.7812500000000009</c:v>
                      </c:pt>
                      <c:pt idx="359">
                        <c:v>7.8281250000000009</c:v>
                      </c:pt>
                      <c:pt idx="360">
                        <c:v>7.8750000000000009</c:v>
                      </c:pt>
                      <c:pt idx="361">
                        <c:v>7.9218750000000009</c:v>
                      </c:pt>
                      <c:pt idx="362">
                        <c:v>7.9687500000000009</c:v>
                      </c:pt>
                      <c:pt idx="363">
                        <c:v>8.0156250000000018</c:v>
                      </c:pt>
                      <c:pt idx="364">
                        <c:v>8.0625000000000018</c:v>
                      </c:pt>
                      <c:pt idx="365">
                        <c:v>8.1093750000000018</c:v>
                      </c:pt>
                      <c:pt idx="366">
                        <c:v>8.1562500000000018</c:v>
                      </c:pt>
                      <c:pt idx="367">
                        <c:v>8.2031250000000018</c:v>
                      </c:pt>
                      <c:pt idx="368">
                        <c:v>8.2500000000000018</c:v>
                      </c:pt>
                      <c:pt idx="369">
                        <c:v>8.2968750000000018</c:v>
                      </c:pt>
                      <c:pt idx="370">
                        <c:v>8.3437500000000018</c:v>
                      </c:pt>
                      <c:pt idx="371">
                        <c:v>8.3906250000000018</c:v>
                      </c:pt>
                      <c:pt idx="372">
                        <c:v>8.4375000000000018</c:v>
                      </c:pt>
                      <c:pt idx="373">
                        <c:v>8.4843750000000018</c:v>
                      </c:pt>
                      <c:pt idx="374">
                        <c:v>8.5312500000000018</c:v>
                      </c:pt>
                      <c:pt idx="375">
                        <c:v>8.5781250000000018</c:v>
                      </c:pt>
                      <c:pt idx="376">
                        <c:v>8.6250000000000018</c:v>
                      </c:pt>
                      <c:pt idx="377">
                        <c:v>8.6718750000000018</c:v>
                      </c:pt>
                      <c:pt idx="378">
                        <c:v>8.7187500000000018</c:v>
                      </c:pt>
                      <c:pt idx="379">
                        <c:v>8.7656250000000018</c:v>
                      </c:pt>
                      <c:pt idx="380">
                        <c:v>8.8125000000000018</c:v>
                      </c:pt>
                      <c:pt idx="381">
                        <c:v>8.8593750000000018</c:v>
                      </c:pt>
                      <c:pt idx="382">
                        <c:v>8.9062500000000018</c:v>
                      </c:pt>
                      <c:pt idx="383">
                        <c:v>8.9531250000000018</c:v>
                      </c:pt>
                      <c:pt idx="384">
                        <c:v>9.0000000000000018</c:v>
                      </c:pt>
                    </c:numCache>
                  </c:numRef>
                </c:cat>
                <c:val>
                  <c:numRef>
                    <c:extLst xmlns:c15="http://schemas.microsoft.com/office/drawing/2012/chart">
                      <c:ext xmlns:c15="http://schemas.microsoft.com/office/drawing/2012/chart" uri="{02D57815-91ED-43cb-92C2-25804820EDAC}">
                        <c15:formulaRef>
                          <c15:sqref>'6000,1024'!$C$65:$C$449</c15:sqref>
                        </c15:formulaRef>
                      </c:ext>
                    </c:extLst>
                    <c:numCache>
                      <c:formatCode>General</c:formatCode>
                      <c:ptCount val="385"/>
                      <c:pt idx="0">
                        <c:v>-82.976766406709444</c:v>
                      </c:pt>
                      <c:pt idx="1">
                        <c:v>-81.205221334105573</c:v>
                      </c:pt>
                      <c:pt idx="2">
                        <c:v>-79.855694952246637</c:v>
                      </c:pt>
                      <c:pt idx="3">
                        <c:v>-79.009935159835123</c:v>
                      </c:pt>
                      <c:pt idx="4">
                        <c:v>-78.706407419182028</c:v>
                      </c:pt>
                      <c:pt idx="5">
                        <c:v>-79.012493301760585</c:v>
                      </c:pt>
                      <c:pt idx="6">
                        <c:v>-80.083938690005283</c:v>
                      </c:pt>
                      <c:pt idx="7">
                        <c:v>-82.301538165202871</c:v>
                      </c:pt>
                      <c:pt idx="8">
                        <c:v>-86.852358620503338</c:v>
                      </c:pt>
                      <c:pt idx="9">
                        <c:v>-104.19037483545861</c:v>
                      </c:pt>
                      <c:pt idx="10">
                        <c:v>-88.078544795582459</c:v>
                      </c:pt>
                      <c:pt idx="11">
                        <c:v>-80.981746620952578</c:v>
                      </c:pt>
                      <c:pt idx="12">
                        <c:v>-77.022651725710446</c:v>
                      </c:pt>
                      <c:pt idx="13">
                        <c:v>-74.360577346752038</c:v>
                      </c:pt>
                      <c:pt idx="14">
                        <c:v>-72.465752034395422</c:v>
                      </c:pt>
                      <c:pt idx="15">
                        <c:v>-71.11356070893153</c:v>
                      </c:pt>
                      <c:pt idx="16">
                        <c:v>-70.191234205077308</c:v>
                      </c:pt>
                      <c:pt idx="17">
                        <c:v>-69.638501239951324</c:v>
                      </c:pt>
                      <c:pt idx="18">
                        <c:v>-69.424843740182624</c:v>
                      </c:pt>
                      <c:pt idx="19">
                        <c:v>-69.540073808680219</c:v>
                      </c:pt>
                      <c:pt idx="20">
                        <c:v>-69.991185670622073</c:v>
                      </c:pt>
                      <c:pt idx="21">
                        <c:v>-70.803468394241619</c:v>
                      </c:pt>
                      <c:pt idx="22">
                        <c:v>-72.026424291760407</c:v>
                      </c:pt>
                      <c:pt idx="23">
                        <c:v>-73.74818536391308</c:v>
                      </c:pt>
                      <c:pt idx="24">
                        <c:v>-76.130122755445441</c:v>
                      </c:pt>
                      <c:pt idx="25">
                        <c:v>-79.50313903769603</c:v>
                      </c:pt>
                      <c:pt idx="26">
                        <c:v>-84.730556173586891</c:v>
                      </c:pt>
                      <c:pt idx="27">
                        <c:v>-96.081424228688235</c:v>
                      </c:pt>
                      <c:pt idx="28">
                        <c:v>-94.804367668799401</c:v>
                      </c:pt>
                      <c:pt idx="29">
                        <c:v>-87.654489165696305</c:v>
                      </c:pt>
                      <c:pt idx="30">
                        <c:v>-85.576638278993883</c:v>
                      </c:pt>
                      <c:pt idx="31">
                        <c:v>-85.754034219734464</c:v>
                      </c:pt>
                      <c:pt idx="32">
                        <c:v>-87.912028242600698</c:v>
                      </c:pt>
                      <c:pt idx="33">
                        <c:v>-90.721081698712865</c:v>
                      </c:pt>
                      <c:pt idx="34">
                        <c:v>-86.84169188313966</c:v>
                      </c:pt>
                      <c:pt idx="35">
                        <c:v>-81.640529284589874</c:v>
                      </c:pt>
                      <c:pt idx="36">
                        <c:v>-77.981368612211497</c:v>
                      </c:pt>
                      <c:pt idx="37">
                        <c:v>-75.43358519614786</c:v>
                      </c:pt>
                      <c:pt idx="38">
                        <c:v>-73.680660097047081</c:v>
                      </c:pt>
                      <c:pt idx="39">
                        <c:v>-72.56480322947283</c:v>
                      </c:pt>
                      <c:pt idx="40">
                        <c:v>-72.021289084862104</c:v>
                      </c:pt>
                      <c:pt idx="41">
                        <c:v>-72.054335204825279</c:v>
                      </c:pt>
                      <c:pt idx="42">
                        <c:v>-72.746255460553769</c:v>
                      </c:pt>
                      <c:pt idx="43">
                        <c:v>-74.317938192941028</c:v>
                      </c:pt>
                      <c:pt idx="44">
                        <c:v>-77.359637857583209</c:v>
                      </c:pt>
                      <c:pt idx="45">
                        <c:v>-84.20052513745793</c:v>
                      </c:pt>
                      <c:pt idx="46">
                        <c:v>-91.570723752532302</c:v>
                      </c:pt>
                      <c:pt idx="47">
                        <c:v>-78.084712685463387</c:v>
                      </c:pt>
                      <c:pt idx="48">
                        <c:v>-72.827449453638266</c:v>
                      </c:pt>
                      <c:pt idx="49">
                        <c:v>-69.575545633097846</c:v>
                      </c:pt>
                      <c:pt idx="50">
                        <c:v>-67.328362039712516</c:v>
                      </c:pt>
                      <c:pt idx="51">
                        <c:v>-65.730897819183056</c:v>
                      </c:pt>
                      <c:pt idx="52">
                        <c:v>-64.619289013076553</c:v>
                      </c:pt>
                      <c:pt idx="53">
                        <c:v>-63.908633882981476</c:v>
                      </c:pt>
                      <c:pt idx="54">
                        <c:v>-63.554438247866372</c:v>
                      </c:pt>
                      <c:pt idx="55">
                        <c:v>-63.537107853150573</c:v>
                      </c:pt>
                      <c:pt idx="56">
                        <c:v>-63.85579129672405</c:v>
                      </c:pt>
                      <c:pt idx="57">
                        <c:v>-64.527305989054554</c:v>
                      </c:pt>
                      <c:pt idx="58">
                        <c:v>-65.589356894217957</c:v>
                      </c:pt>
                      <c:pt idx="59">
                        <c:v>-67.109771210009882</c:v>
                      </c:pt>
                      <c:pt idx="60">
                        <c:v>-69.207945462074747</c:v>
                      </c:pt>
                      <c:pt idx="61">
                        <c:v>-72.108326761534244</c:v>
                      </c:pt>
                      <c:pt idx="62">
                        <c:v>-76.304312316882232</c:v>
                      </c:pt>
                      <c:pt idx="63">
                        <c:v>-83.322045403276661</c:v>
                      </c:pt>
                      <c:pt idx="64">
                        <c:v>-286.05931239351128</c:v>
                      </c:pt>
                      <c:pt idx="65">
                        <c:v>-86.690733252368361</c:v>
                      </c:pt>
                      <c:pt idx="66">
                        <c:v>-83.504771579774101</c:v>
                      </c:pt>
                      <c:pt idx="67">
                        <c:v>-84.488376767476382</c:v>
                      </c:pt>
                      <c:pt idx="68">
                        <c:v>-91.408438793888749</c:v>
                      </c:pt>
                      <c:pt idx="69">
                        <c:v>-87.394270292499556</c:v>
                      </c:pt>
                      <c:pt idx="70">
                        <c:v>-78.109295627230694</c:v>
                      </c:pt>
                      <c:pt idx="71">
                        <c:v>-73.026271678473648</c:v>
                      </c:pt>
                      <c:pt idx="72">
                        <c:v>-69.621572929965311</c:v>
                      </c:pt>
                      <c:pt idx="73">
                        <c:v>-67.198913106037821</c:v>
                      </c:pt>
                      <c:pt idx="74">
                        <c:v>-65.4753685655607</c:v>
                      </c:pt>
                      <c:pt idx="75">
                        <c:v>-64.318773451709305</c:v>
                      </c:pt>
                      <c:pt idx="76">
                        <c:v>-63.672871575530152</c:v>
                      </c:pt>
                      <c:pt idx="77">
                        <c:v>-63.53467954148875</c:v>
                      </c:pt>
                      <c:pt idx="78">
                        <c:v>-63.957107641868767</c:v>
                      </c:pt>
                      <c:pt idx="79">
                        <c:v>-65.081020837564893</c:v>
                      </c:pt>
                      <c:pt idx="80">
                        <c:v>-67.243815584508525</c:v>
                      </c:pt>
                      <c:pt idx="81">
                        <c:v>-71.431745458324741</c:v>
                      </c:pt>
                      <c:pt idx="82">
                        <c:v>-83.855583254342022</c:v>
                      </c:pt>
                      <c:pt idx="83">
                        <c:v>-75.418436498931911</c:v>
                      </c:pt>
                      <c:pt idx="84">
                        <c:v>-67.493615202045646</c:v>
                      </c:pt>
                      <c:pt idx="85">
                        <c:v>-63.337506000450034</c:v>
                      </c:pt>
                      <c:pt idx="86">
                        <c:v>-60.604929382719497</c:v>
                      </c:pt>
                      <c:pt idx="87">
                        <c:v>-58.685349928821793</c:v>
                      </c:pt>
                      <c:pt idx="88">
                        <c:v>-57.330589059174848</c:v>
                      </c:pt>
                      <c:pt idx="89">
                        <c:v>-56.419402220807328</c:v>
                      </c:pt>
                      <c:pt idx="90">
                        <c:v>-55.888566002558704</c:v>
                      </c:pt>
                      <c:pt idx="91">
                        <c:v>-55.707187252821264</c:v>
                      </c:pt>
                      <c:pt idx="92">
                        <c:v>-55.86623584857864</c:v>
                      </c:pt>
                      <c:pt idx="93">
                        <c:v>-56.375041591082649</c:v>
                      </c:pt>
                      <c:pt idx="94">
                        <c:v>-57.262343026772854</c:v>
                      </c:pt>
                      <c:pt idx="95">
                        <c:v>-58.582224981596823</c:v>
                      </c:pt>
                      <c:pt idx="96">
                        <c:v>-60.428293318227048</c:v>
                      </c:pt>
                      <c:pt idx="97">
                        <c:v>-62.966516970720491</c:v>
                      </c:pt>
                      <c:pt idx="98">
                        <c:v>-66.521997466345411</c:v>
                      </c:pt>
                      <c:pt idx="99">
                        <c:v>-71.880684439819532</c:v>
                      </c:pt>
                      <c:pt idx="100">
                        <c:v>-82.253413877922767</c:v>
                      </c:pt>
                      <c:pt idx="101">
                        <c:v>-87.092797918750222</c:v>
                      </c:pt>
                      <c:pt idx="102">
                        <c:v>-80.33400946793023</c:v>
                      </c:pt>
                      <c:pt idx="103">
                        <c:v>-83.054767256435696</c:v>
                      </c:pt>
                      <c:pt idx="104">
                        <c:v>-88.211835552916185</c:v>
                      </c:pt>
                      <c:pt idx="105">
                        <c:v>-72.976973704054828</c:v>
                      </c:pt>
                      <c:pt idx="106">
                        <c:v>-66.360329533430175</c:v>
                      </c:pt>
                      <c:pt idx="107">
                        <c:v>-62.024520295075412</c:v>
                      </c:pt>
                      <c:pt idx="108">
                        <c:v>-58.881338748424071</c:v>
                      </c:pt>
                      <c:pt idx="109">
                        <c:v>-56.527949607368264</c:v>
                      </c:pt>
                      <c:pt idx="110">
                        <c:v>-54.773812648019643</c:v>
                      </c:pt>
                      <c:pt idx="111">
                        <c:v>-53.521525684816915</c:v>
                      </c:pt>
                      <c:pt idx="112">
                        <c:v>-52.726362098258164</c:v>
                      </c:pt>
                      <c:pt idx="113">
                        <c:v>-52.382756350844978</c:v>
                      </c:pt>
                      <c:pt idx="114">
                        <c:v>-52.525663982256702</c:v>
                      </c:pt>
                      <c:pt idx="115">
                        <c:v>-53.248993480336154</c:v>
                      </c:pt>
                      <c:pt idx="116">
                        <c:v>-54.762445622759486</c:v>
                      </c:pt>
                      <c:pt idx="117">
                        <c:v>-57.583242500276242</c:v>
                      </c:pt>
                      <c:pt idx="118">
                        <c:v>-63.540793041840431</c:v>
                      </c:pt>
                      <c:pt idx="119">
                        <c:v>-78.501592915539987</c:v>
                      </c:pt>
                      <c:pt idx="120">
                        <c:v>-59.989649022404564</c:v>
                      </c:pt>
                      <c:pt idx="121">
                        <c:v>-54.229899361254439</c:v>
                      </c:pt>
                      <c:pt idx="122">
                        <c:v>-50.75452259822417</c:v>
                      </c:pt>
                      <c:pt idx="123">
                        <c:v>-48.360053950731768</c:v>
                      </c:pt>
                      <c:pt idx="124">
                        <c:v>-46.646038153282404</c:v>
                      </c:pt>
                      <c:pt idx="125">
                        <c:v>-45.433882949596061</c:v>
                      </c:pt>
                      <c:pt idx="126">
                        <c:v>-44.633555050819012</c:v>
                      </c:pt>
                      <c:pt idx="127">
                        <c:v>-44.199473302032203</c:v>
                      </c:pt>
                      <c:pt idx="128">
                        <c:v>-44.113233715380574</c:v>
                      </c:pt>
                      <c:pt idx="129">
                        <c:v>-44.376947724785325</c:v>
                      </c:pt>
                      <c:pt idx="130">
                        <c:v>-45.01224889156245</c:v>
                      </c:pt>
                      <c:pt idx="131">
                        <c:v>-46.064007952363283</c:v>
                      </c:pt>
                      <c:pt idx="132">
                        <c:v>-47.61048136083707</c:v>
                      </c:pt>
                      <c:pt idx="133">
                        <c:v>-49.786032861415208</c:v>
                      </c:pt>
                      <c:pt idx="134">
                        <c:v>-52.835133034317437</c:v>
                      </c:pt>
                      <c:pt idx="135">
                        <c:v>-57.266245932697892</c:v>
                      </c:pt>
                      <c:pt idx="136">
                        <c:v>-64.483125751552706</c:v>
                      </c:pt>
                      <c:pt idx="137">
                        <c:v>-85.399607540106331</c:v>
                      </c:pt>
                      <c:pt idx="138">
                        <c:v>-75.191406034996618</c:v>
                      </c:pt>
                      <c:pt idx="139">
                        <c:v>-97.391006128260642</c:v>
                      </c:pt>
                      <c:pt idx="140">
                        <c:v>-64.583674511069162</c:v>
                      </c:pt>
                      <c:pt idx="141">
                        <c:v>-55.57991765039116</c:v>
                      </c:pt>
                      <c:pt idx="142">
                        <c:v>-49.885447035729825</c:v>
                      </c:pt>
                      <c:pt idx="143">
                        <c:v>-45.724068718478833</c:v>
                      </c:pt>
                      <c:pt idx="144">
                        <c:v>-42.505581539124826</c:v>
                      </c:pt>
                      <c:pt idx="145">
                        <c:v>-39.957955985353486</c:v>
                      </c:pt>
                      <c:pt idx="146">
                        <c:v>-37.936910769393677</c:v>
                      </c:pt>
                      <c:pt idx="147">
                        <c:v>-36.362770964359456</c:v>
                      </c:pt>
                      <c:pt idx="148">
                        <c:v>-35.195546096957749</c:v>
                      </c:pt>
                      <c:pt idx="149">
                        <c:v>-34.425680878314957</c:v>
                      </c:pt>
                      <c:pt idx="150">
                        <c:v>-34.074333307648544</c:v>
                      </c:pt>
                      <c:pt idx="151">
                        <c:v>-34.204247699400142</c:v>
                      </c:pt>
                      <c:pt idx="152">
                        <c:v>-34.951690284670562</c:v>
                      </c:pt>
                      <c:pt idx="153">
                        <c:v>-36.620202043845097</c:v>
                      </c:pt>
                      <c:pt idx="154">
                        <c:v>-40.040430237283068</c:v>
                      </c:pt>
                      <c:pt idx="155">
                        <c:v>-49.438974955025927</c:v>
                      </c:pt>
                      <c:pt idx="156">
                        <c:v>-46.004744915252765</c:v>
                      </c:pt>
                      <c:pt idx="157">
                        <c:v>-36.401884232903598</c:v>
                      </c:pt>
                      <c:pt idx="158">
                        <c:v>-31.42464601016496</c:v>
                      </c:pt>
                      <c:pt idx="159">
                        <c:v>-27.987107185168764</c:v>
                      </c:pt>
                      <c:pt idx="160">
                        <c:v>-25.374660199080552</c:v>
                      </c:pt>
                      <c:pt idx="161">
                        <c:v>-23.306286421127837</c:v>
                      </c:pt>
                      <c:pt idx="162">
                        <c:v>-21.644741563654346</c:v>
                      </c:pt>
                      <c:pt idx="163">
                        <c:v>-20.315803241375932</c:v>
                      </c:pt>
                      <c:pt idx="164">
                        <c:v>-19.278727851290665</c:v>
                      </c:pt>
                      <c:pt idx="165">
                        <c:v>-18.513996653621263</c:v>
                      </c:pt>
                      <c:pt idx="166">
                        <c:v>-18.01854670323938</c:v>
                      </c:pt>
                      <c:pt idx="167">
                        <c:v>-17.805453125461341</c:v>
                      </c:pt>
                      <c:pt idx="168">
                        <c:v>-17.907893921161005</c:v>
                      </c:pt>
                      <c:pt idx="169">
                        <c:v>-18.389902738753868</c:v>
                      </c:pt>
                      <c:pt idx="170">
                        <c:v>-19.372221756601597</c:v>
                      </c:pt>
                      <c:pt idx="171">
                        <c:v>-21.101281874869251</c:v>
                      </c:pt>
                      <c:pt idx="172">
                        <c:v>-24.184611606084498</c:v>
                      </c:pt>
                      <c:pt idx="173">
                        <c:v>-30.963031041234885</c:v>
                      </c:pt>
                      <c:pt idx="174">
                        <c:v>-38.174260046206776</c:v>
                      </c:pt>
                      <c:pt idx="175">
                        <c:v>-24.437269713160525</c:v>
                      </c:pt>
                      <c:pt idx="176">
                        <c:v>-18.838968002877166</c:v>
                      </c:pt>
                      <c:pt idx="177">
                        <c:v>-15.155675992762079</c:v>
                      </c:pt>
                      <c:pt idx="178">
                        <c:v>-12.384325800414889</c:v>
                      </c:pt>
                      <c:pt idx="179">
                        <c:v>-10.165278994251775</c:v>
                      </c:pt>
                      <c:pt idx="180">
                        <c:v>-8.3275748667507994</c:v>
                      </c:pt>
                      <c:pt idx="181">
                        <c:v>-6.7762875860136997</c:v>
                      </c:pt>
                      <c:pt idx="182">
                        <c:v>-5.4532034455399314</c:v>
                      </c:pt>
                      <c:pt idx="183">
                        <c:v>-4.3200913196146207</c:v>
                      </c:pt>
                      <c:pt idx="184">
                        <c:v>-3.3505831593870052</c:v>
                      </c:pt>
                      <c:pt idx="185">
                        <c:v>-2.5258420649047486</c:v>
                      </c:pt>
                      <c:pt idx="186">
                        <c:v>-1.8320809556175257</c:v>
                      </c:pt>
                      <c:pt idx="187">
                        <c:v>-1.2590618931626953</c:v>
                      </c:pt>
                      <c:pt idx="188">
                        <c:v>-0.79915042319952501</c:v>
                      </c:pt>
                      <c:pt idx="189">
                        <c:v>-0.44670223340972265</c:v>
                      </c:pt>
                      <c:pt idx="190">
                        <c:v>-0.19765934637226096</c:v>
                      </c:pt>
                      <c:pt idx="191">
                        <c:v>-4.928554413746699E-2</c:v>
                      </c:pt>
                      <c:pt idx="192">
                        <c:v>0</c:v>
                      </c:pt>
                      <c:pt idx="193">
                        <c:v>-4.9285544137522272E-2</c:v>
                      </c:pt>
                      <c:pt idx="194">
                        <c:v>-0.19765934637236057</c:v>
                      </c:pt>
                      <c:pt idx="195">
                        <c:v>-0.44670223340983128</c:v>
                      </c:pt>
                      <c:pt idx="196">
                        <c:v>-0.79915042319969731</c:v>
                      </c:pt>
                      <c:pt idx="197">
                        <c:v>-1.2590618931629396</c:v>
                      </c:pt>
                      <c:pt idx="198">
                        <c:v>-1.8320809556178235</c:v>
                      </c:pt>
                      <c:pt idx="199">
                        <c:v>-2.5258420649051767</c:v>
                      </c:pt>
                      <c:pt idx="200">
                        <c:v>-3.3505831593874769</c:v>
                      </c:pt>
                      <c:pt idx="201">
                        <c:v>-4.3200913196151598</c:v>
                      </c:pt>
                      <c:pt idx="202">
                        <c:v>-5.4532034455405745</c:v>
                      </c:pt>
                      <c:pt idx="203">
                        <c:v>-6.776287586014452</c:v>
                      </c:pt>
                      <c:pt idx="204">
                        <c:v>-8.3275748667516982</c:v>
                      </c:pt>
                      <c:pt idx="205">
                        <c:v>-10.165278994252844</c:v>
                      </c:pt>
                      <c:pt idx="206">
                        <c:v>-12.384325800416232</c:v>
                      </c:pt>
                      <c:pt idx="207">
                        <c:v>-15.155675992763831</c:v>
                      </c:pt>
                      <c:pt idx="208">
                        <c:v>-18.838968002879596</c:v>
                      </c:pt>
                      <c:pt idx="209">
                        <c:v>-24.437269713164728</c:v>
                      </c:pt>
                      <c:pt idx="210">
                        <c:v>-38.1742600462251</c:v>
                      </c:pt>
                      <c:pt idx="211">
                        <c:v>-30.963031041227961</c:v>
                      </c:pt>
                      <c:pt idx="212">
                        <c:v>-24.184611606081813</c:v>
                      </c:pt>
                      <c:pt idx="213">
                        <c:v>-21.101281874867723</c:v>
                      </c:pt>
                      <c:pt idx="214">
                        <c:v>-19.372221756600652</c:v>
                      </c:pt>
                      <c:pt idx="215">
                        <c:v>-18.389902738753218</c:v>
                      </c:pt>
                      <c:pt idx="216">
                        <c:v>-17.907893921160621</c:v>
                      </c:pt>
                      <c:pt idx="217">
                        <c:v>-17.805453125461128</c:v>
                      </c:pt>
                      <c:pt idx="218">
                        <c:v>-18.018546703239316</c:v>
                      </c:pt>
                      <c:pt idx="219">
                        <c:v>-18.513996653621344</c:v>
                      </c:pt>
                      <c:pt idx="220">
                        <c:v>-19.278727851290864</c:v>
                      </c:pt>
                      <c:pt idx="221">
                        <c:v>-20.315803241376326</c:v>
                      </c:pt>
                      <c:pt idx="222">
                        <c:v>-21.644741563654883</c:v>
                      </c:pt>
                      <c:pt idx="223">
                        <c:v>-23.306286421128615</c:v>
                      </c:pt>
                      <c:pt idx="224">
                        <c:v>-25.374660199081621</c:v>
                      </c:pt>
                      <c:pt idx="225">
                        <c:v>-27.987107185170174</c:v>
                      </c:pt>
                      <c:pt idx="226">
                        <c:v>-31.42464601016701</c:v>
                      </c:pt>
                      <c:pt idx="227">
                        <c:v>-36.401884232907058</c:v>
                      </c:pt>
                      <c:pt idx="228">
                        <c:v>-46.004744915262485</c:v>
                      </c:pt>
                      <c:pt idx="229">
                        <c:v>-49.438974955012966</c:v>
                      </c:pt>
                      <c:pt idx="230">
                        <c:v>-40.040430237279239</c:v>
                      </c:pt>
                      <c:pt idx="231">
                        <c:v>-36.620202043842895</c:v>
                      </c:pt>
                      <c:pt idx="232">
                        <c:v>-34.951690284669077</c:v>
                      </c:pt>
                      <c:pt idx="233">
                        <c:v>-34.204247699399041</c:v>
                      </c:pt>
                      <c:pt idx="234">
                        <c:v>-34.074333307647713</c:v>
                      </c:pt>
                      <c:pt idx="235">
                        <c:v>-34.425680878314317</c:v>
                      </c:pt>
                      <c:pt idx="236">
                        <c:v>-35.195546096957258</c:v>
                      </c:pt>
                      <c:pt idx="237">
                        <c:v>-36.362770964359093</c:v>
                      </c:pt>
                      <c:pt idx="238">
                        <c:v>-37.936910769393457</c:v>
                      </c:pt>
                      <c:pt idx="239">
                        <c:v>-39.957955985353401</c:v>
                      </c:pt>
                      <c:pt idx="240">
                        <c:v>-42.505581539124996</c:v>
                      </c:pt>
                      <c:pt idx="241">
                        <c:v>-45.724068718479202</c:v>
                      </c:pt>
                      <c:pt idx="242">
                        <c:v>-49.885447035730721</c:v>
                      </c:pt>
                      <c:pt idx="243">
                        <c:v>-55.579917650393249</c:v>
                      </c:pt>
                      <c:pt idx="244">
                        <c:v>-64.583674511076069</c:v>
                      </c:pt>
                      <c:pt idx="245">
                        <c:v>-97.391006128601504</c:v>
                      </c:pt>
                      <c:pt idx="246">
                        <c:v>-75.191406034971322</c:v>
                      </c:pt>
                      <c:pt idx="247">
                        <c:v>-85.399607540197806</c:v>
                      </c:pt>
                      <c:pt idx="248">
                        <c:v>-64.483125751560621</c:v>
                      </c:pt>
                      <c:pt idx="249">
                        <c:v>-57.266245932701871</c:v>
                      </c:pt>
                      <c:pt idx="250">
                        <c:v>-52.835133034319924</c:v>
                      </c:pt>
                      <c:pt idx="251">
                        <c:v>-49.786032861416899</c:v>
                      </c:pt>
                      <c:pt idx="252">
                        <c:v>-47.610481360838399</c:v>
                      </c:pt>
                      <c:pt idx="253">
                        <c:v>-46.064007952364392</c:v>
                      </c:pt>
                      <c:pt idx="254">
                        <c:v>-45.012248891563431</c:v>
                      </c:pt>
                      <c:pt idx="255">
                        <c:v>-44.376947724786149</c:v>
                      </c:pt>
                      <c:pt idx="256">
                        <c:v>-44.113233715380971</c:v>
                      </c:pt>
                      <c:pt idx="257">
                        <c:v>-44.199473302032466</c:v>
                      </c:pt>
                      <c:pt idx="258">
                        <c:v>-44.633555050819055</c:v>
                      </c:pt>
                      <c:pt idx="259">
                        <c:v>-45.43388294959577</c:v>
                      </c:pt>
                      <c:pt idx="260">
                        <c:v>-46.646038153281665</c:v>
                      </c:pt>
                      <c:pt idx="261">
                        <c:v>-48.36005395073029</c:v>
                      </c:pt>
                      <c:pt idx="262">
                        <c:v>-50.754522598221179</c:v>
                      </c:pt>
                      <c:pt idx="263">
                        <c:v>-54.229899361248982</c:v>
                      </c:pt>
                      <c:pt idx="264">
                        <c:v>-59.989649022392022</c:v>
                      </c:pt>
                      <c:pt idx="265">
                        <c:v>-78.501592915413966</c:v>
                      </c:pt>
                      <c:pt idx="266">
                        <c:v>-63.540793041865626</c:v>
                      </c:pt>
                      <c:pt idx="267">
                        <c:v>-57.583242500289643</c:v>
                      </c:pt>
                      <c:pt idx="268">
                        <c:v>-54.762445622769434</c:v>
                      </c:pt>
                      <c:pt idx="269">
                        <c:v>-53.24899348034436</c:v>
                      </c:pt>
                      <c:pt idx="270">
                        <c:v>-52.525663982263978</c:v>
                      </c:pt>
                      <c:pt idx="271">
                        <c:v>-52.382756350851452</c:v>
                      </c:pt>
                      <c:pt idx="272">
                        <c:v>-52.726362098264019</c:v>
                      </c:pt>
                      <c:pt idx="273">
                        <c:v>-53.521525684821761</c:v>
                      </c:pt>
                      <c:pt idx="274">
                        <c:v>-54.773812648023338</c:v>
                      </c:pt>
                      <c:pt idx="275">
                        <c:v>-56.527949607370104</c:v>
                      </c:pt>
                      <c:pt idx="276">
                        <c:v>-58.881338748422884</c:v>
                      </c:pt>
                      <c:pt idx="277">
                        <c:v>-62.024520295068307</c:v>
                      </c:pt>
                      <c:pt idx="278">
                        <c:v>-66.360329533409924</c:v>
                      </c:pt>
                      <c:pt idx="279">
                        <c:v>-72.9769737039978</c:v>
                      </c:pt>
                      <c:pt idx="280">
                        <c:v>-88.211835552743196</c:v>
                      </c:pt>
                      <c:pt idx="281">
                        <c:v>-83.054767256821748</c:v>
                      </c:pt>
                      <c:pt idx="282">
                        <c:v>-80.33400946821034</c:v>
                      </c:pt>
                      <c:pt idx="283">
                        <c:v>-87.092797919375528</c:v>
                      </c:pt>
                      <c:pt idx="284">
                        <c:v>-82.253413877566146</c:v>
                      </c:pt>
                      <c:pt idx="285">
                        <c:v>-71.880684439717328</c:v>
                      </c:pt>
                      <c:pt idx="286">
                        <c:v>-66.521997466295545</c:v>
                      </c:pt>
                      <c:pt idx="287">
                        <c:v>-62.966516970693256</c:v>
                      </c:pt>
                      <c:pt idx="288">
                        <c:v>-60.428293318211345</c:v>
                      </c:pt>
                      <c:pt idx="289">
                        <c:v>-58.58222498159131</c:v>
                      </c:pt>
                      <c:pt idx="290">
                        <c:v>-57.262343026774431</c:v>
                      </c:pt>
                      <c:pt idx="291">
                        <c:v>-56.375041591090408</c:v>
                      </c:pt>
                      <c:pt idx="292">
                        <c:v>-55.866235848592829</c:v>
                      </c:pt>
                      <c:pt idx="293">
                        <c:v>-55.707187252842523</c:v>
                      </c:pt>
                      <c:pt idx="294">
                        <c:v>-55.888566002588256</c:v>
                      </c:pt>
                      <c:pt idx="295">
                        <c:v>-56.419402220847473</c:v>
                      </c:pt>
                      <c:pt idx="296">
                        <c:v>-57.330589059229538</c:v>
                      </c:pt>
                      <c:pt idx="297">
                        <c:v>-58.685349928896791</c:v>
                      </c:pt>
                      <c:pt idx="298">
                        <c:v>-60.604929382826597</c:v>
                      </c:pt>
                      <c:pt idx="299">
                        <c:v>-63.337506000615505</c:v>
                      </c:pt>
                      <c:pt idx="300">
                        <c:v>-67.493615202339427</c:v>
                      </c:pt>
                      <c:pt idx="301">
                        <c:v>-75.418436499723995</c:v>
                      </c:pt>
                      <c:pt idx="302">
                        <c:v>-83.855583252110947</c:v>
                      </c:pt>
                      <c:pt idx="303">
                        <c:v>-71.431745457763583</c:v>
                      </c:pt>
                      <c:pt idx="304">
                        <c:v>-67.24381558414899</c:v>
                      </c:pt>
                      <c:pt idx="305">
                        <c:v>-65.081020837278061</c:v>
                      </c:pt>
                      <c:pt idx="306">
                        <c:v>-63.957107641613675</c:v>
                      </c:pt>
                      <c:pt idx="307">
                        <c:v>-63.53467954124617</c:v>
                      </c:pt>
                      <c:pt idx="308">
                        <c:v>-63.672871575287303</c:v>
                      </c:pt>
                      <c:pt idx="309">
                        <c:v>-64.318773451454405</c:v>
                      </c:pt>
                      <c:pt idx="310">
                        <c:v>-65.475368565281599</c:v>
                      </c:pt>
                      <c:pt idx="311">
                        <c:v>-67.198913105713075</c:v>
                      </c:pt>
                      <c:pt idx="312">
                        <c:v>-69.621572929564039</c:v>
                      </c:pt>
                      <c:pt idx="313">
                        <c:v>-73.02627167792069</c:v>
                      </c:pt>
                      <c:pt idx="314">
                        <c:v>-78.109295626313127</c:v>
                      </c:pt>
                      <c:pt idx="315">
                        <c:v>-87.39427028985537</c:v>
                      </c:pt>
                      <c:pt idx="316">
                        <c:v>-91.408438794873661</c:v>
                      </c:pt>
                      <c:pt idx="317">
                        <c:v>-84.48837676827246</c:v>
                      </c:pt>
                      <c:pt idx="318">
                        <c:v>-83.504771580364348</c:v>
                      </c:pt>
                      <c:pt idx="319">
                        <c:v>-86.690733252939211</c:v>
                      </c:pt>
                      <c:pt idx="320">
                        <c:v>-286.05931239351128</c:v>
                      </c:pt>
                      <c:pt idx="321">
                        <c:v>-83.322045403228856</c:v>
                      </c:pt>
                      <c:pt idx="322">
                        <c:v>-76.304312316942472</c:v>
                      </c:pt>
                      <c:pt idx="323">
                        <c:v>-72.108326761617619</c:v>
                      </c:pt>
                      <c:pt idx="324">
                        <c:v>-69.207945462158477</c:v>
                      </c:pt>
                      <c:pt idx="325">
                        <c:v>-67.109771210093882</c:v>
                      </c:pt>
                      <c:pt idx="326">
                        <c:v>-65.589356894298234</c:v>
                      </c:pt>
                      <c:pt idx="327">
                        <c:v>-64.52730598913422</c:v>
                      </c:pt>
                      <c:pt idx="328">
                        <c:v>-63.855791296801037</c:v>
                      </c:pt>
                      <c:pt idx="329">
                        <c:v>-63.537107853225415</c:v>
                      </c:pt>
                      <c:pt idx="330">
                        <c:v>-63.554438247938577</c:v>
                      </c:pt>
                      <c:pt idx="331">
                        <c:v>-63.908633883050939</c:v>
                      </c:pt>
                      <c:pt idx="332">
                        <c:v>-64.619289013143785</c:v>
                      </c:pt>
                      <c:pt idx="333">
                        <c:v>-65.730897819246096</c:v>
                      </c:pt>
                      <c:pt idx="334">
                        <c:v>-67.328362039768422</c:v>
                      </c:pt>
                      <c:pt idx="335">
                        <c:v>-69.575545633141303</c:v>
                      </c:pt>
                      <c:pt idx="336">
                        <c:v>-72.827449453655603</c:v>
                      </c:pt>
                      <c:pt idx="337">
                        <c:v>-78.08471268540238</c:v>
                      </c:pt>
                      <c:pt idx="338">
                        <c:v>-91.570723751793366</c:v>
                      </c:pt>
                      <c:pt idx="339">
                        <c:v>-84.2005251379708</c:v>
                      </c:pt>
                      <c:pt idx="340">
                        <c:v>-77.359637857905383</c:v>
                      </c:pt>
                      <c:pt idx="341">
                        <c:v>-74.317938193228116</c:v>
                      </c:pt>
                      <c:pt idx="342">
                        <c:v>-72.746255460843386</c:v>
                      </c:pt>
                      <c:pt idx="343">
                        <c:v>-72.05433520513337</c:v>
                      </c:pt>
                      <c:pt idx="344">
                        <c:v>-72.021289085206831</c:v>
                      </c:pt>
                      <c:pt idx="345">
                        <c:v>-72.564803229871927</c:v>
                      </c:pt>
                      <c:pt idx="346">
                        <c:v>-73.680660097530748</c:v>
                      </c:pt>
                      <c:pt idx="347">
                        <c:v>-75.433585196763815</c:v>
                      </c:pt>
                      <c:pt idx="348">
                        <c:v>-77.981368613048517</c:v>
                      </c:pt>
                      <c:pt idx="349">
                        <c:v>-81.640529285808455</c:v>
                      </c:pt>
                      <c:pt idx="350">
                        <c:v>-86.841691884791615</c:v>
                      </c:pt>
                      <c:pt idx="351">
                        <c:v>-90.72108169772514</c:v>
                      </c:pt>
                      <c:pt idx="352">
                        <c:v>-87.912028240160893</c:v>
                      </c:pt>
                      <c:pt idx="353">
                        <c:v>-85.7540342176503</c:v>
                      </c:pt>
                      <c:pt idx="354">
                        <c:v>-85.576638276959912</c:v>
                      </c:pt>
                      <c:pt idx="355">
                        <c:v>-87.654489163201134</c:v>
                      </c:pt>
                      <c:pt idx="356">
                        <c:v>-94.804367663422155</c:v>
                      </c:pt>
                      <c:pt idx="357">
                        <c:v>-96.081424234536868</c:v>
                      </c:pt>
                      <c:pt idx="358">
                        <c:v>-84.730556175059405</c:v>
                      </c:pt>
                      <c:pt idx="359">
                        <c:v>-79.50313903844031</c:v>
                      </c:pt>
                      <c:pt idx="360">
                        <c:v>-76.130122755907891</c:v>
                      </c:pt>
                      <c:pt idx="361">
                        <c:v>-73.748185364234573</c:v>
                      </c:pt>
                      <c:pt idx="362">
                        <c:v>-72.026424291999675</c:v>
                      </c:pt>
                      <c:pt idx="363">
                        <c:v>-70.803468394430752</c:v>
                      </c:pt>
                      <c:pt idx="364">
                        <c:v>-69.991185670778918</c:v>
                      </c:pt>
                      <c:pt idx="365">
                        <c:v>-69.540073808816672</c:v>
                      </c:pt>
                      <c:pt idx="366">
                        <c:v>-69.424843740306926</c:v>
                      </c:pt>
                      <c:pt idx="367">
                        <c:v>-69.638501240071108</c:v>
                      </c:pt>
                      <c:pt idx="368">
                        <c:v>-70.191234205199692</c:v>
                      </c:pt>
                      <c:pt idx="369">
                        <c:v>-71.113560709062995</c:v>
                      </c:pt>
                      <c:pt idx="370">
                        <c:v>-72.46575203454762</c:v>
                      </c:pt>
                      <c:pt idx="371">
                        <c:v>-74.360577346942378</c:v>
                      </c:pt>
                      <c:pt idx="372">
                        <c:v>-77.022651725975606</c:v>
                      </c:pt>
                      <c:pt idx="373">
                        <c:v>-80.981746621383081</c:v>
                      </c:pt>
                      <c:pt idx="374">
                        <c:v>-88.078544796598322</c:v>
                      </c:pt>
                      <c:pt idx="375">
                        <c:v>-104.19037482855167</c:v>
                      </c:pt>
                      <c:pt idx="376">
                        <c:v>-86.852358619534698</c:v>
                      </c:pt>
                      <c:pt idx="377">
                        <c:v>-82.30153816460323</c:v>
                      </c:pt>
                      <c:pt idx="378">
                        <c:v>-80.083938689523933</c:v>
                      </c:pt>
                      <c:pt idx="379">
                        <c:v>-79.012493301309433</c:v>
                      </c:pt>
                      <c:pt idx="380">
                        <c:v>-78.706407418731118</c:v>
                      </c:pt>
                      <c:pt idx="381">
                        <c:v>-79.009935159347918</c:v>
                      </c:pt>
                      <c:pt idx="382">
                        <c:v>-79.855694951687653</c:v>
                      </c:pt>
                      <c:pt idx="383">
                        <c:v>-81.205221333426834</c:v>
                      </c:pt>
                      <c:pt idx="384">
                        <c:v>-82.976766405858044</c:v>
                      </c:pt>
                    </c:numCache>
                  </c:numRef>
                </c:val>
                <c:smooth val="0"/>
                <c:extLst xmlns:c15="http://schemas.microsoft.com/office/drawing/2012/chart">
                  <c:ext xmlns:c16="http://schemas.microsoft.com/office/drawing/2014/chart" uri="{C3380CC4-5D6E-409C-BE32-E72D297353CC}">
                    <c16:uniqueId val="{00000004-8BF3-47CE-9474-40C4FA613B70}"/>
                  </c:ext>
                </c:extLst>
              </c15:ser>
            </c15:filteredLineSeries>
            <c15:filteredLineSeries>
              <c15:ser>
                <c:idx val="4"/>
                <c:order val="5"/>
                <c:tx>
                  <c:v>Gradient:100%</c:v>
                </c:tx>
                <c:spPr>
                  <a:ln w="12700"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'2000,1024'!$D$65:$D$449</c15:sqref>
                        </c15:formulaRef>
                      </c:ext>
                    </c:extLst>
                    <c:numCache>
                      <c:formatCode>General</c:formatCode>
                      <c:ptCount val="385"/>
                      <c:pt idx="0">
                        <c:v>-9.0000000000000018</c:v>
                      </c:pt>
                      <c:pt idx="1">
                        <c:v>-8.9531250000000018</c:v>
                      </c:pt>
                      <c:pt idx="2">
                        <c:v>-8.9062500000000018</c:v>
                      </c:pt>
                      <c:pt idx="3">
                        <c:v>-8.8593750000000018</c:v>
                      </c:pt>
                      <c:pt idx="4">
                        <c:v>-8.8125000000000018</c:v>
                      </c:pt>
                      <c:pt idx="5">
                        <c:v>-8.7656250000000018</c:v>
                      </c:pt>
                      <c:pt idx="6">
                        <c:v>-8.7187500000000018</c:v>
                      </c:pt>
                      <c:pt idx="7">
                        <c:v>-8.6718750000000018</c:v>
                      </c:pt>
                      <c:pt idx="8">
                        <c:v>-8.6250000000000018</c:v>
                      </c:pt>
                      <c:pt idx="9">
                        <c:v>-8.5781250000000018</c:v>
                      </c:pt>
                      <c:pt idx="10">
                        <c:v>-8.5312500000000018</c:v>
                      </c:pt>
                      <c:pt idx="11">
                        <c:v>-8.4843750000000018</c:v>
                      </c:pt>
                      <c:pt idx="12">
                        <c:v>-8.4375000000000018</c:v>
                      </c:pt>
                      <c:pt idx="13">
                        <c:v>-8.3906250000000018</c:v>
                      </c:pt>
                      <c:pt idx="14">
                        <c:v>-8.3437500000000018</c:v>
                      </c:pt>
                      <c:pt idx="15">
                        <c:v>-8.2968750000000018</c:v>
                      </c:pt>
                      <c:pt idx="16">
                        <c:v>-8.2500000000000018</c:v>
                      </c:pt>
                      <c:pt idx="17">
                        <c:v>-8.2031250000000018</c:v>
                      </c:pt>
                      <c:pt idx="18">
                        <c:v>-8.1562500000000018</c:v>
                      </c:pt>
                      <c:pt idx="19">
                        <c:v>-8.1093750000000018</c:v>
                      </c:pt>
                      <c:pt idx="20">
                        <c:v>-8.0625000000000018</c:v>
                      </c:pt>
                      <c:pt idx="21">
                        <c:v>-8.0156250000000018</c:v>
                      </c:pt>
                      <c:pt idx="22">
                        <c:v>-7.9687500000000009</c:v>
                      </c:pt>
                      <c:pt idx="23">
                        <c:v>-7.9218750000000009</c:v>
                      </c:pt>
                      <c:pt idx="24">
                        <c:v>-7.8750000000000009</c:v>
                      </c:pt>
                      <c:pt idx="25">
                        <c:v>-7.8281250000000009</c:v>
                      </c:pt>
                      <c:pt idx="26">
                        <c:v>-7.7812500000000009</c:v>
                      </c:pt>
                      <c:pt idx="27">
                        <c:v>-7.7343750000000009</c:v>
                      </c:pt>
                      <c:pt idx="28">
                        <c:v>-7.6875000000000009</c:v>
                      </c:pt>
                      <c:pt idx="29">
                        <c:v>-7.6406250000000009</c:v>
                      </c:pt>
                      <c:pt idx="30">
                        <c:v>-7.5937500000000009</c:v>
                      </c:pt>
                      <c:pt idx="31">
                        <c:v>-7.5468750000000009</c:v>
                      </c:pt>
                      <c:pt idx="32">
                        <c:v>-7.5000000000000009</c:v>
                      </c:pt>
                      <c:pt idx="33">
                        <c:v>-7.4531250000000009</c:v>
                      </c:pt>
                      <c:pt idx="34">
                        <c:v>-7.4062500000000009</c:v>
                      </c:pt>
                      <c:pt idx="35">
                        <c:v>-7.3593750000000009</c:v>
                      </c:pt>
                      <c:pt idx="36">
                        <c:v>-7.3125000000000009</c:v>
                      </c:pt>
                      <c:pt idx="37">
                        <c:v>-7.2656250000000009</c:v>
                      </c:pt>
                      <c:pt idx="38">
                        <c:v>-7.2187500000000009</c:v>
                      </c:pt>
                      <c:pt idx="39">
                        <c:v>-7.1718750000000009</c:v>
                      </c:pt>
                      <c:pt idx="40">
                        <c:v>-7.1250000000000009</c:v>
                      </c:pt>
                      <c:pt idx="41">
                        <c:v>-7.0781250000000009</c:v>
                      </c:pt>
                      <c:pt idx="42">
                        <c:v>-7.0312500000000009</c:v>
                      </c:pt>
                      <c:pt idx="43">
                        <c:v>-6.9843750000000009</c:v>
                      </c:pt>
                      <c:pt idx="44">
                        <c:v>-6.9375000000000009</c:v>
                      </c:pt>
                      <c:pt idx="45">
                        <c:v>-6.8906250000000009</c:v>
                      </c:pt>
                      <c:pt idx="46">
                        <c:v>-6.8437500000000009</c:v>
                      </c:pt>
                      <c:pt idx="47">
                        <c:v>-6.7968750000000009</c:v>
                      </c:pt>
                      <c:pt idx="48">
                        <c:v>-6.7500000000000009</c:v>
                      </c:pt>
                      <c:pt idx="49">
                        <c:v>-6.7031250000000009</c:v>
                      </c:pt>
                      <c:pt idx="50">
                        <c:v>-6.6562500000000009</c:v>
                      </c:pt>
                      <c:pt idx="51">
                        <c:v>-6.6093750000000009</c:v>
                      </c:pt>
                      <c:pt idx="52">
                        <c:v>-6.5625000000000009</c:v>
                      </c:pt>
                      <c:pt idx="53">
                        <c:v>-6.5156250000000009</c:v>
                      </c:pt>
                      <c:pt idx="54">
                        <c:v>-6.4687500000000009</c:v>
                      </c:pt>
                      <c:pt idx="55">
                        <c:v>-6.4218750000000009</c:v>
                      </c:pt>
                      <c:pt idx="56">
                        <c:v>-6.3750000000000009</c:v>
                      </c:pt>
                      <c:pt idx="57">
                        <c:v>-6.3281250000000009</c:v>
                      </c:pt>
                      <c:pt idx="58">
                        <c:v>-6.2812500000000009</c:v>
                      </c:pt>
                      <c:pt idx="59">
                        <c:v>-6.2343750000000009</c:v>
                      </c:pt>
                      <c:pt idx="60">
                        <c:v>-6.1875000000000009</c:v>
                      </c:pt>
                      <c:pt idx="61">
                        <c:v>-6.1406250000000009</c:v>
                      </c:pt>
                      <c:pt idx="62">
                        <c:v>-6.0937500000000009</c:v>
                      </c:pt>
                      <c:pt idx="63">
                        <c:v>-6.0468750000000009</c:v>
                      </c:pt>
                      <c:pt idx="64">
                        <c:v>-6.0000000000000009</c:v>
                      </c:pt>
                      <c:pt idx="65">
                        <c:v>-5.9531250000000009</c:v>
                      </c:pt>
                      <c:pt idx="66">
                        <c:v>-5.9062500000000009</c:v>
                      </c:pt>
                      <c:pt idx="67">
                        <c:v>-5.8593750000000009</c:v>
                      </c:pt>
                      <c:pt idx="68">
                        <c:v>-5.8125000000000009</c:v>
                      </c:pt>
                      <c:pt idx="69">
                        <c:v>-5.7656250000000009</c:v>
                      </c:pt>
                      <c:pt idx="70">
                        <c:v>-5.7187500000000009</c:v>
                      </c:pt>
                      <c:pt idx="71">
                        <c:v>-5.6718750000000009</c:v>
                      </c:pt>
                      <c:pt idx="72">
                        <c:v>-5.6250000000000009</c:v>
                      </c:pt>
                      <c:pt idx="73">
                        <c:v>-5.5781250000000009</c:v>
                      </c:pt>
                      <c:pt idx="74">
                        <c:v>-5.5312500000000009</c:v>
                      </c:pt>
                      <c:pt idx="75">
                        <c:v>-5.4843750000000009</c:v>
                      </c:pt>
                      <c:pt idx="76">
                        <c:v>-5.4375000000000009</c:v>
                      </c:pt>
                      <c:pt idx="77">
                        <c:v>-5.3906250000000009</c:v>
                      </c:pt>
                      <c:pt idx="78">
                        <c:v>-5.3437500000000009</c:v>
                      </c:pt>
                      <c:pt idx="79">
                        <c:v>-5.2968750000000009</c:v>
                      </c:pt>
                      <c:pt idx="80">
                        <c:v>-5.2500000000000009</c:v>
                      </c:pt>
                      <c:pt idx="81">
                        <c:v>-5.2031250000000009</c:v>
                      </c:pt>
                      <c:pt idx="82">
                        <c:v>-5.1562500000000009</c:v>
                      </c:pt>
                      <c:pt idx="83">
                        <c:v>-5.1093750000000009</c:v>
                      </c:pt>
                      <c:pt idx="84">
                        <c:v>-5.0625000000000009</c:v>
                      </c:pt>
                      <c:pt idx="85">
                        <c:v>-5.0156250000000009</c:v>
                      </c:pt>
                      <c:pt idx="86">
                        <c:v>-4.9687500000000009</c:v>
                      </c:pt>
                      <c:pt idx="87">
                        <c:v>-4.9218750000000009</c:v>
                      </c:pt>
                      <c:pt idx="88">
                        <c:v>-4.8750000000000009</c:v>
                      </c:pt>
                      <c:pt idx="89">
                        <c:v>-4.8281250000000009</c:v>
                      </c:pt>
                      <c:pt idx="90">
                        <c:v>-4.7812500000000009</c:v>
                      </c:pt>
                      <c:pt idx="91">
                        <c:v>-4.7343750000000009</c:v>
                      </c:pt>
                      <c:pt idx="92">
                        <c:v>-4.6875000000000009</c:v>
                      </c:pt>
                      <c:pt idx="93">
                        <c:v>-4.6406250000000009</c:v>
                      </c:pt>
                      <c:pt idx="94">
                        <c:v>-4.5937500000000009</c:v>
                      </c:pt>
                      <c:pt idx="95">
                        <c:v>-4.5468750000000009</c:v>
                      </c:pt>
                      <c:pt idx="96">
                        <c:v>-4.5000000000000009</c:v>
                      </c:pt>
                      <c:pt idx="97">
                        <c:v>-4.4531250000000009</c:v>
                      </c:pt>
                      <c:pt idx="98">
                        <c:v>-4.4062500000000009</c:v>
                      </c:pt>
                      <c:pt idx="99">
                        <c:v>-4.3593750000000009</c:v>
                      </c:pt>
                      <c:pt idx="100">
                        <c:v>-4.3125000000000009</c:v>
                      </c:pt>
                      <c:pt idx="101">
                        <c:v>-4.2656250000000009</c:v>
                      </c:pt>
                      <c:pt idx="102">
                        <c:v>-4.2187500000000009</c:v>
                      </c:pt>
                      <c:pt idx="103">
                        <c:v>-4.1718750000000009</c:v>
                      </c:pt>
                      <c:pt idx="104">
                        <c:v>-4.1250000000000009</c:v>
                      </c:pt>
                      <c:pt idx="105">
                        <c:v>-4.0781250000000009</c:v>
                      </c:pt>
                      <c:pt idx="106">
                        <c:v>-4.0312500000000009</c:v>
                      </c:pt>
                      <c:pt idx="107">
                        <c:v>-3.9843750000000004</c:v>
                      </c:pt>
                      <c:pt idx="108">
                        <c:v>-3.9375000000000004</c:v>
                      </c:pt>
                      <c:pt idx="109">
                        <c:v>-3.8906250000000004</c:v>
                      </c:pt>
                      <c:pt idx="110">
                        <c:v>-3.8437500000000004</c:v>
                      </c:pt>
                      <c:pt idx="111">
                        <c:v>-3.7968750000000004</c:v>
                      </c:pt>
                      <c:pt idx="112">
                        <c:v>-3.7500000000000004</c:v>
                      </c:pt>
                      <c:pt idx="113">
                        <c:v>-3.7031250000000004</c:v>
                      </c:pt>
                      <c:pt idx="114">
                        <c:v>-3.6562500000000004</c:v>
                      </c:pt>
                      <c:pt idx="115">
                        <c:v>-3.6093750000000004</c:v>
                      </c:pt>
                      <c:pt idx="116">
                        <c:v>-3.5625000000000004</c:v>
                      </c:pt>
                      <c:pt idx="117">
                        <c:v>-3.5156250000000004</c:v>
                      </c:pt>
                      <c:pt idx="118">
                        <c:v>-3.4687500000000004</c:v>
                      </c:pt>
                      <c:pt idx="119">
                        <c:v>-3.4218750000000004</c:v>
                      </c:pt>
                      <c:pt idx="120">
                        <c:v>-3.3750000000000004</c:v>
                      </c:pt>
                      <c:pt idx="121">
                        <c:v>-3.3281250000000004</c:v>
                      </c:pt>
                      <c:pt idx="122">
                        <c:v>-3.2812500000000004</c:v>
                      </c:pt>
                      <c:pt idx="123">
                        <c:v>-3.2343750000000004</c:v>
                      </c:pt>
                      <c:pt idx="124">
                        <c:v>-3.1875000000000004</c:v>
                      </c:pt>
                      <c:pt idx="125">
                        <c:v>-3.1406250000000004</c:v>
                      </c:pt>
                      <c:pt idx="126">
                        <c:v>-3.0937500000000004</c:v>
                      </c:pt>
                      <c:pt idx="127">
                        <c:v>-3.0468750000000004</c:v>
                      </c:pt>
                      <c:pt idx="128">
                        <c:v>-3.0000000000000004</c:v>
                      </c:pt>
                      <c:pt idx="129">
                        <c:v>-2.9531250000000004</c:v>
                      </c:pt>
                      <c:pt idx="130">
                        <c:v>-2.9062500000000004</c:v>
                      </c:pt>
                      <c:pt idx="131">
                        <c:v>-2.8593750000000004</c:v>
                      </c:pt>
                      <c:pt idx="132">
                        <c:v>-2.8125000000000004</c:v>
                      </c:pt>
                      <c:pt idx="133">
                        <c:v>-2.7656250000000004</c:v>
                      </c:pt>
                      <c:pt idx="134">
                        <c:v>-2.7187500000000004</c:v>
                      </c:pt>
                      <c:pt idx="135">
                        <c:v>-2.6718750000000004</c:v>
                      </c:pt>
                      <c:pt idx="136">
                        <c:v>-2.6250000000000004</c:v>
                      </c:pt>
                      <c:pt idx="137">
                        <c:v>-2.5781250000000004</c:v>
                      </c:pt>
                      <c:pt idx="138">
                        <c:v>-2.5312500000000004</c:v>
                      </c:pt>
                      <c:pt idx="139">
                        <c:v>-2.4843750000000004</c:v>
                      </c:pt>
                      <c:pt idx="140">
                        <c:v>-2.4375000000000004</c:v>
                      </c:pt>
                      <c:pt idx="141">
                        <c:v>-2.3906250000000004</c:v>
                      </c:pt>
                      <c:pt idx="142">
                        <c:v>-2.3437500000000004</c:v>
                      </c:pt>
                      <c:pt idx="143">
                        <c:v>-2.2968750000000004</c:v>
                      </c:pt>
                      <c:pt idx="144">
                        <c:v>-2.2500000000000004</c:v>
                      </c:pt>
                      <c:pt idx="145">
                        <c:v>-2.2031250000000004</c:v>
                      </c:pt>
                      <c:pt idx="146">
                        <c:v>-2.1562500000000004</c:v>
                      </c:pt>
                      <c:pt idx="147">
                        <c:v>-2.1093750000000004</c:v>
                      </c:pt>
                      <c:pt idx="148">
                        <c:v>-2.0625000000000004</c:v>
                      </c:pt>
                      <c:pt idx="149">
                        <c:v>-2.0156250000000004</c:v>
                      </c:pt>
                      <c:pt idx="150">
                        <c:v>-1.9687500000000002</c:v>
                      </c:pt>
                      <c:pt idx="151">
                        <c:v>-1.9218750000000002</c:v>
                      </c:pt>
                      <c:pt idx="152">
                        <c:v>-1.8750000000000002</c:v>
                      </c:pt>
                      <c:pt idx="153">
                        <c:v>-1.8281250000000002</c:v>
                      </c:pt>
                      <c:pt idx="154">
                        <c:v>-1.7812500000000002</c:v>
                      </c:pt>
                      <c:pt idx="155">
                        <c:v>-1.7343750000000002</c:v>
                      </c:pt>
                      <c:pt idx="156">
                        <c:v>-1.6875000000000002</c:v>
                      </c:pt>
                      <c:pt idx="157">
                        <c:v>-1.6406250000000002</c:v>
                      </c:pt>
                      <c:pt idx="158">
                        <c:v>-1.5937500000000002</c:v>
                      </c:pt>
                      <c:pt idx="159">
                        <c:v>-1.5468750000000002</c:v>
                      </c:pt>
                      <c:pt idx="160">
                        <c:v>-1.5000000000000002</c:v>
                      </c:pt>
                      <c:pt idx="161">
                        <c:v>-1.4531250000000002</c:v>
                      </c:pt>
                      <c:pt idx="162">
                        <c:v>-1.4062500000000002</c:v>
                      </c:pt>
                      <c:pt idx="163">
                        <c:v>-1.3593750000000002</c:v>
                      </c:pt>
                      <c:pt idx="164">
                        <c:v>-1.3125000000000002</c:v>
                      </c:pt>
                      <c:pt idx="165">
                        <c:v>-1.2656250000000002</c:v>
                      </c:pt>
                      <c:pt idx="166">
                        <c:v>-1.2187500000000002</c:v>
                      </c:pt>
                      <c:pt idx="167">
                        <c:v>-1.1718750000000002</c:v>
                      </c:pt>
                      <c:pt idx="168">
                        <c:v>-1.1250000000000002</c:v>
                      </c:pt>
                      <c:pt idx="169">
                        <c:v>-1.0781250000000002</c:v>
                      </c:pt>
                      <c:pt idx="170">
                        <c:v>-1.0312500000000002</c:v>
                      </c:pt>
                      <c:pt idx="171">
                        <c:v>-0.98437500000000011</c:v>
                      </c:pt>
                      <c:pt idx="172">
                        <c:v>-0.93750000000000011</c:v>
                      </c:pt>
                      <c:pt idx="173">
                        <c:v>-0.89062500000000011</c:v>
                      </c:pt>
                      <c:pt idx="174">
                        <c:v>-0.84375000000000011</c:v>
                      </c:pt>
                      <c:pt idx="175">
                        <c:v>-0.79687500000000011</c:v>
                      </c:pt>
                      <c:pt idx="176">
                        <c:v>-0.75000000000000011</c:v>
                      </c:pt>
                      <c:pt idx="177">
                        <c:v>-0.70312500000000011</c:v>
                      </c:pt>
                      <c:pt idx="178">
                        <c:v>-0.65625000000000011</c:v>
                      </c:pt>
                      <c:pt idx="179">
                        <c:v>-0.60937500000000011</c:v>
                      </c:pt>
                      <c:pt idx="180">
                        <c:v>-0.56250000000000011</c:v>
                      </c:pt>
                      <c:pt idx="181">
                        <c:v>-0.51562500000000011</c:v>
                      </c:pt>
                      <c:pt idx="182">
                        <c:v>-0.46875000000000006</c:v>
                      </c:pt>
                      <c:pt idx="183">
                        <c:v>-0.42187500000000006</c:v>
                      </c:pt>
                      <c:pt idx="184">
                        <c:v>-0.37500000000000006</c:v>
                      </c:pt>
                      <c:pt idx="185">
                        <c:v>-0.32812500000000006</c:v>
                      </c:pt>
                      <c:pt idx="186">
                        <c:v>-0.28125000000000006</c:v>
                      </c:pt>
                      <c:pt idx="187">
                        <c:v>-0.23437500000000003</c:v>
                      </c:pt>
                      <c:pt idx="188">
                        <c:v>-0.18750000000000003</c:v>
                      </c:pt>
                      <c:pt idx="189">
                        <c:v>-0.14062500000000003</c:v>
                      </c:pt>
                      <c:pt idx="190">
                        <c:v>-9.3750000000000014E-2</c:v>
                      </c:pt>
                      <c:pt idx="191">
                        <c:v>-4.6875000000000007E-2</c:v>
                      </c:pt>
                      <c:pt idx="192">
                        <c:v>0</c:v>
                      </c:pt>
                      <c:pt idx="193">
                        <c:v>4.6875000000000007E-2</c:v>
                      </c:pt>
                      <c:pt idx="194">
                        <c:v>9.3750000000000014E-2</c:v>
                      </c:pt>
                      <c:pt idx="195">
                        <c:v>0.14062500000000003</c:v>
                      </c:pt>
                      <c:pt idx="196">
                        <c:v>0.18750000000000003</c:v>
                      </c:pt>
                      <c:pt idx="197">
                        <c:v>0.23437500000000003</c:v>
                      </c:pt>
                      <c:pt idx="198">
                        <c:v>0.28125000000000006</c:v>
                      </c:pt>
                      <c:pt idx="199">
                        <c:v>0.32812500000000006</c:v>
                      </c:pt>
                      <c:pt idx="200">
                        <c:v>0.37500000000000006</c:v>
                      </c:pt>
                      <c:pt idx="201">
                        <c:v>0.42187500000000006</c:v>
                      </c:pt>
                      <c:pt idx="202">
                        <c:v>0.46875000000000006</c:v>
                      </c:pt>
                      <c:pt idx="203">
                        <c:v>0.51562500000000011</c:v>
                      </c:pt>
                      <c:pt idx="204">
                        <c:v>0.56250000000000011</c:v>
                      </c:pt>
                      <c:pt idx="205">
                        <c:v>0.60937500000000011</c:v>
                      </c:pt>
                      <c:pt idx="206">
                        <c:v>0.65625000000000011</c:v>
                      </c:pt>
                      <c:pt idx="207">
                        <c:v>0.70312500000000011</c:v>
                      </c:pt>
                      <c:pt idx="208">
                        <c:v>0.75000000000000011</c:v>
                      </c:pt>
                      <c:pt idx="209">
                        <c:v>0.79687500000000011</c:v>
                      </c:pt>
                      <c:pt idx="210">
                        <c:v>0.84375000000000011</c:v>
                      </c:pt>
                      <c:pt idx="211">
                        <c:v>0.89062500000000011</c:v>
                      </c:pt>
                      <c:pt idx="212">
                        <c:v>0.93750000000000011</c:v>
                      </c:pt>
                      <c:pt idx="213">
                        <c:v>0.98437500000000011</c:v>
                      </c:pt>
                      <c:pt idx="214">
                        <c:v>1.0312500000000002</c:v>
                      </c:pt>
                      <c:pt idx="215">
                        <c:v>1.0781250000000002</c:v>
                      </c:pt>
                      <c:pt idx="216">
                        <c:v>1.1250000000000002</c:v>
                      </c:pt>
                      <c:pt idx="217">
                        <c:v>1.1718750000000002</c:v>
                      </c:pt>
                      <c:pt idx="218">
                        <c:v>1.2187500000000002</c:v>
                      </c:pt>
                      <c:pt idx="219">
                        <c:v>1.2656250000000002</c:v>
                      </c:pt>
                      <c:pt idx="220">
                        <c:v>1.3125000000000002</c:v>
                      </c:pt>
                      <c:pt idx="221">
                        <c:v>1.3593750000000002</c:v>
                      </c:pt>
                      <c:pt idx="222">
                        <c:v>1.4062500000000002</c:v>
                      </c:pt>
                      <c:pt idx="223">
                        <c:v>1.4531250000000002</c:v>
                      </c:pt>
                      <c:pt idx="224">
                        <c:v>1.5000000000000002</c:v>
                      </c:pt>
                      <c:pt idx="225">
                        <c:v>1.5468750000000002</c:v>
                      </c:pt>
                      <c:pt idx="226">
                        <c:v>1.5937500000000002</c:v>
                      </c:pt>
                      <c:pt idx="227">
                        <c:v>1.6406250000000002</c:v>
                      </c:pt>
                      <c:pt idx="228">
                        <c:v>1.6875000000000002</c:v>
                      </c:pt>
                      <c:pt idx="229">
                        <c:v>1.7343750000000002</c:v>
                      </c:pt>
                      <c:pt idx="230">
                        <c:v>1.7812500000000002</c:v>
                      </c:pt>
                      <c:pt idx="231">
                        <c:v>1.8281250000000002</c:v>
                      </c:pt>
                      <c:pt idx="232">
                        <c:v>1.8750000000000002</c:v>
                      </c:pt>
                      <c:pt idx="233">
                        <c:v>1.9218750000000002</c:v>
                      </c:pt>
                      <c:pt idx="234">
                        <c:v>1.9687500000000002</c:v>
                      </c:pt>
                      <c:pt idx="235">
                        <c:v>2.0156250000000004</c:v>
                      </c:pt>
                      <c:pt idx="236">
                        <c:v>2.0625000000000004</c:v>
                      </c:pt>
                      <c:pt idx="237">
                        <c:v>2.1093750000000004</c:v>
                      </c:pt>
                      <c:pt idx="238">
                        <c:v>2.1562500000000004</c:v>
                      </c:pt>
                      <c:pt idx="239">
                        <c:v>2.2031250000000004</c:v>
                      </c:pt>
                      <c:pt idx="240">
                        <c:v>2.2500000000000004</c:v>
                      </c:pt>
                      <c:pt idx="241">
                        <c:v>2.2968750000000004</c:v>
                      </c:pt>
                      <c:pt idx="242">
                        <c:v>2.3437500000000004</c:v>
                      </c:pt>
                      <c:pt idx="243">
                        <c:v>2.3906250000000004</c:v>
                      </c:pt>
                      <c:pt idx="244">
                        <c:v>2.4375000000000004</c:v>
                      </c:pt>
                      <c:pt idx="245">
                        <c:v>2.4843750000000004</c:v>
                      </c:pt>
                      <c:pt idx="246">
                        <c:v>2.5312500000000004</c:v>
                      </c:pt>
                      <c:pt idx="247">
                        <c:v>2.5781250000000004</c:v>
                      </c:pt>
                      <c:pt idx="248">
                        <c:v>2.6250000000000004</c:v>
                      </c:pt>
                      <c:pt idx="249">
                        <c:v>2.6718750000000004</c:v>
                      </c:pt>
                      <c:pt idx="250">
                        <c:v>2.7187500000000004</c:v>
                      </c:pt>
                      <c:pt idx="251">
                        <c:v>2.7656250000000004</c:v>
                      </c:pt>
                      <c:pt idx="252">
                        <c:v>2.8125000000000004</c:v>
                      </c:pt>
                      <c:pt idx="253">
                        <c:v>2.8593750000000004</c:v>
                      </c:pt>
                      <c:pt idx="254">
                        <c:v>2.9062500000000004</c:v>
                      </c:pt>
                      <c:pt idx="255">
                        <c:v>2.9531250000000004</c:v>
                      </c:pt>
                      <c:pt idx="256">
                        <c:v>3.0000000000000004</c:v>
                      </c:pt>
                      <c:pt idx="257">
                        <c:v>3.0468750000000004</c:v>
                      </c:pt>
                      <c:pt idx="258">
                        <c:v>3.0937500000000004</c:v>
                      </c:pt>
                      <c:pt idx="259">
                        <c:v>3.1406250000000004</c:v>
                      </c:pt>
                      <c:pt idx="260">
                        <c:v>3.1875000000000004</c:v>
                      </c:pt>
                      <c:pt idx="261">
                        <c:v>3.2343750000000004</c:v>
                      </c:pt>
                      <c:pt idx="262">
                        <c:v>3.2812500000000004</c:v>
                      </c:pt>
                      <c:pt idx="263">
                        <c:v>3.3281250000000004</c:v>
                      </c:pt>
                      <c:pt idx="264">
                        <c:v>3.3750000000000004</c:v>
                      </c:pt>
                      <c:pt idx="265">
                        <c:v>3.4218750000000004</c:v>
                      </c:pt>
                      <c:pt idx="266">
                        <c:v>3.4687500000000004</c:v>
                      </c:pt>
                      <c:pt idx="267">
                        <c:v>3.5156250000000004</c:v>
                      </c:pt>
                      <c:pt idx="268">
                        <c:v>3.5625000000000004</c:v>
                      </c:pt>
                      <c:pt idx="269">
                        <c:v>3.6093750000000004</c:v>
                      </c:pt>
                      <c:pt idx="270">
                        <c:v>3.6562500000000004</c:v>
                      </c:pt>
                      <c:pt idx="271">
                        <c:v>3.7031250000000004</c:v>
                      </c:pt>
                      <c:pt idx="272">
                        <c:v>3.7500000000000004</c:v>
                      </c:pt>
                      <c:pt idx="273">
                        <c:v>3.7968750000000004</c:v>
                      </c:pt>
                      <c:pt idx="274">
                        <c:v>3.8437500000000004</c:v>
                      </c:pt>
                      <c:pt idx="275">
                        <c:v>3.8906250000000004</c:v>
                      </c:pt>
                      <c:pt idx="276">
                        <c:v>3.9375000000000004</c:v>
                      </c:pt>
                      <c:pt idx="277">
                        <c:v>3.9843750000000004</c:v>
                      </c:pt>
                      <c:pt idx="278">
                        <c:v>4.0312500000000009</c:v>
                      </c:pt>
                      <c:pt idx="279">
                        <c:v>4.0781250000000009</c:v>
                      </c:pt>
                      <c:pt idx="280">
                        <c:v>4.1250000000000009</c:v>
                      </c:pt>
                      <c:pt idx="281">
                        <c:v>4.1718750000000009</c:v>
                      </c:pt>
                      <c:pt idx="282">
                        <c:v>4.2187500000000009</c:v>
                      </c:pt>
                      <c:pt idx="283">
                        <c:v>4.2656250000000009</c:v>
                      </c:pt>
                      <c:pt idx="284">
                        <c:v>4.3125000000000009</c:v>
                      </c:pt>
                      <c:pt idx="285">
                        <c:v>4.3593750000000009</c:v>
                      </c:pt>
                      <c:pt idx="286">
                        <c:v>4.4062500000000009</c:v>
                      </c:pt>
                      <c:pt idx="287">
                        <c:v>4.4531250000000009</c:v>
                      </c:pt>
                      <c:pt idx="288">
                        <c:v>4.5000000000000009</c:v>
                      </c:pt>
                      <c:pt idx="289">
                        <c:v>4.5468750000000009</c:v>
                      </c:pt>
                      <c:pt idx="290">
                        <c:v>4.5937500000000009</c:v>
                      </c:pt>
                      <c:pt idx="291">
                        <c:v>4.6406250000000009</c:v>
                      </c:pt>
                      <c:pt idx="292">
                        <c:v>4.6875000000000009</c:v>
                      </c:pt>
                      <c:pt idx="293">
                        <c:v>4.7343750000000009</c:v>
                      </c:pt>
                      <c:pt idx="294">
                        <c:v>4.7812500000000009</c:v>
                      </c:pt>
                      <c:pt idx="295">
                        <c:v>4.8281250000000009</c:v>
                      </c:pt>
                      <c:pt idx="296">
                        <c:v>4.8750000000000009</c:v>
                      </c:pt>
                      <c:pt idx="297">
                        <c:v>4.9218750000000009</c:v>
                      </c:pt>
                      <c:pt idx="298">
                        <c:v>4.9687500000000009</c:v>
                      </c:pt>
                      <c:pt idx="299">
                        <c:v>5.0156250000000009</c:v>
                      </c:pt>
                      <c:pt idx="300">
                        <c:v>5.0625000000000009</c:v>
                      </c:pt>
                      <c:pt idx="301">
                        <c:v>5.1093750000000009</c:v>
                      </c:pt>
                      <c:pt idx="302">
                        <c:v>5.1562500000000009</c:v>
                      </c:pt>
                      <c:pt idx="303">
                        <c:v>5.2031250000000009</c:v>
                      </c:pt>
                      <c:pt idx="304">
                        <c:v>5.2500000000000009</c:v>
                      </c:pt>
                      <c:pt idx="305">
                        <c:v>5.2968750000000009</c:v>
                      </c:pt>
                      <c:pt idx="306">
                        <c:v>5.3437500000000009</c:v>
                      </c:pt>
                      <c:pt idx="307">
                        <c:v>5.3906250000000009</c:v>
                      </c:pt>
                      <c:pt idx="308">
                        <c:v>5.4375000000000009</c:v>
                      </c:pt>
                      <c:pt idx="309">
                        <c:v>5.4843750000000009</c:v>
                      </c:pt>
                      <c:pt idx="310">
                        <c:v>5.5312500000000009</c:v>
                      </c:pt>
                      <c:pt idx="311">
                        <c:v>5.5781250000000009</c:v>
                      </c:pt>
                      <c:pt idx="312">
                        <c:v>5.6250000000000009</c:v>
                      </c:pt>
                      <c:pt idx="313">
                        <c:v>5.6718750000000009</c:v>
                      </c:pt>
                      <c:pt idx="314">
                        <c:v>5.7187500000000009</c:v>
                      </c:pt>
                      <c:pt idx="315">
                        <c:v>5.7656250000000009</c:v>
                      </c:pt>
                      <c:pt idx="316">
                        <c:v>5.8125000000000009</c:v>
                      </c:pt>
                      <c:pt idx="317">
                        <c:v>5.8593750000000009</c:v>
                      </c:pt>
                      <c:pt idx="318">
                        <c:v>5.9062500000000009</c:v>
                      </c:pt>
                      <c:pt idx="319">
                        <c:v>5.9531250000000009</c:v>
                      </c:pt>
                      <c:pt idx="320">
                        <c:v>6.0000000000000009</c:v>
                      </c:pt>
                      <c:pt idx="321">
                        <c:v>6.0468750000000009</c:v>
                      </c:pt>
                      <c:pt idx="322">
                        <c:v>6.0937500000000009</c:v>
                      </c:pt>
                      <c:pt idx="323">
                        <c:v>6.1406250000000009</c:v>
                      </c:pt>
                      <c:pt idx="324">
                        <c:v>6.1875000000000009</c:v>
                      </c:pt>
                      <c:pt idx="325">
                        <c:v>6.2343750000000009</c:v>
                      </c:pt>
                      <c:pt idx="326">
                        <c:v>6.2812500000000009</c:v>
                      </c:pt>
                      <c:pt idx="327">
                        <c:v>6.3281250000000009</c:v>
                      </c:pt>
                      <c:pt idx="328">
                        <c:v>6.3750000000000009</c:v>
                      </c:pt>
                      <c:pt idx="329">
                        <c:v>6.4218750000000009</c:v>
                      </c:pt>
                      <c:pt idx="330">
                        <c:v>6.4687500000000009</c:v>
                      </c:pt>
                      <c:pt idx="331">
                        <c:v>6.5156250000000009</c:v>
                      </c:pt>
                      <c:pt idx="332">
                        <c:v>6.5625000000000009</c:v>
                      </c:pt>
                      <c:pt idx="333">
                        <c:v>6.6093750000000009</c:v>
                      </c:pt>
                      <c:pt idx="334">
                        <c:v>6.6562500000000009</c:v>
                      </c:pt>
                      <c:pt idx="335">
                        <c:v>6.7031250000000009</c:v>
                      </c:pt>
                      <c:pt idx="336">
                        <c:v>6.7500000000000009</c:v>
                      </c:pt>
                      <c:pt idx="337">
                        <c:v>6.7968750000000009</c:v>
                      </c:pt>
                      <c:pt idx="338">
                        <c:v>6.8437500000000009</c:v>
                      </c:pt>
                      <c:pt idx="339">
                        <c:v>6.8906250000000009</c:v>
                      </c:pt>
                      <c:pt idx="340">
                        <c:v>6.9375000000000009</c:v>
                      </c:pt>
                      <c:pt idx="341">
                        <c:v>6.9843750000000009</c:v>
                      </c:pt>
                      <c:pt idx="342">
                        <c:v>7.0312500000000009</c:v>
                      </c:pt>
                      <c:pt idx="343">
                        <c:v>7.0781250000000009</c:v>
                      </c:pt>
                      <c:pt idx="344">
                        <c:v>7.1250000000000009</c:v>
                      </c:pt>
                      <c:pt idx="345">
                        <c:v>7.1718750000000009</c:v>
                      </c:pt>
                      <c:pt idx="346">
                        <c:v>7.2187500000000009</c:v>
                      </c:pt>
                      <c:pt idx="347">
                        <c:v>7.2656250000000009</c:v>
                      </c:pt>
                      <c:pt idx="348">
                        <c:v>7.3125000000000009</c:v>
                      </c:pt>
                      <c:pt idx="349">
                        <c:v>7.3593750000000009</c:v>
                      </c:pt>
                      <c:pt idx="350">
                        <c:v>7.4062500000000009</c:v>
                      </c:pt>
                      <c:pt idx="351">
                        <c:v>7.4531250000000009</c:v>
                      </c:pt>
                      <c:pt idx="352">
                        <c:v>7.5000000000000009</c:v>
                      </c:pt>
                      <c:pt idx="353">
                        <c:v>7.5468750000000009</c:v>
                      </c:pt>
                      <c:pt idx="354">
                        <c:v>7.5937500000000009</c:v>
                      </c:pt>
                      <c:pt idx="355">
                        <c:v>7.6406250000000009</c:v>
                      </c:pt>
                      <c:pt idx="356">
                        <c:v>7.6875000000000009</c:v>
                      </c:pt>
                      <c:pt idx="357">
                        <c:v>7.7343750000000009</c:v>
                      </c:pt>
                      <c:pt idx="358">
                        <c:v>7.7812500000000009</c:v>
                      </c:pt>
                      <c:pt idx="359">
                        <c:v>7.8281250000000009</c:v>
                      </c:pt>
                      <c:pt idx="360">
                        <c:v>7.8750000000000009</c:v>
                      </c:pt>
                      <c:pt idx="361">
                        <c:v>7.9218750000000009</c:v>
                      </c:pt>
                      <c:pt idx="362">
                        <c:v>7.9687500000000009</c:v>
                      </c:pt>
                      <c:pt idx="363">
                        <c:v>8.0156250000000018</c:v>
                      </c:pt>
                      <c:pt idx="364">
                        <c:v>8.0625000000000018</c:v>
                      </c:pt>
                      <c:pt idx="365">
                        <c:v>8.1093750000000018</c:v>
                      </c:pt>
                      <c:pt idx="366">
                        <c:v>8.1562500000000018</c:v>
                      </c:pt>
                      <c:pt idx="367">
                        <c:v>8.2031250000000018</c:v>
                      </c:pt>
                      <c:pt idx="368">
                        <c:v>8.2500000000000018</c:v>
                      </c:pt>
                      <c:pt idx="369">
                        <c:v>8.2968750000000018</c:v>
                      </c:pt>
                      <c:pt idx="370">
                        <c:v>8.3437500000000018</c:v>
                      </c:pt>
                      <c:pt idx="371">
                        <c:v>8.3906250000000018</c:v>
                      </c:pt>
                      <c:pt idx="372">
                        <c:v>8.4375000000000018</c:v>
                      </c:pt>
                      <c:pt idx="373">
                        <c:v>8.4843750000000018</c:v>
                      </c:pt>
                      <c:pt idx="374">
                        <c:v>8.5312500000000018</c:v>
                      </c:pt>
                      <c:pt idx="375">
                        <c:v>8.5781250000000018</c:v>
                      </c:pt>
                      <c:pt idx="376">
                        <c:v>8.6250000000000018</c:v>
                      </c:pt>
                      <c:pt idx="377">
                        <c:v>8.6718750000000018</c:v>
                      </c:pt>
                      <c:pt idx="378">
                        <c:v>8.7187500000000018</c:v>
                      </c:pt>
                      <c:pt idx="379">
                        <c:v>8.7656250000000018</c:v>
                      </c:pt>
                      <c:pt idx="380">
                        <c:v>8.8125000000000018</c:v>
                      </c:pt>
                      <c:pt idx="381">
                        <c:v>8.8593750000000018</c:v>
                      </c:pt>
                      <c:pt idx="382">
                        <c:v>8.9062500000000018</c:v>
                      </c:pt>
                      <c:pt idx="383">
                        <c:v>8.9531250000000018</c:v>
                      </c:pt>
                      <c:pt idx="384">
                        <c:v>9.0000000000000018</c:v>
                      </c:pt>
                    </c:numCache>
                  </c:numRef>
                </c:cat>
                <c:val>
                  <c:numRef>
                    <c:extLst xmlns:c15="http://schemas.microsoft.com/office/drawing/2012/chart">
                      <c:ext xmlns:c15="http://schemas.microsoft.com/office/drawing/2012/chart" uri="{02D57815-91ED-43cb-92C2-25804820EDAC}">
                        <c15:formulaRef>
                          <c15:sqref>'10000,1024'!$C$65:$C$449</c15:sqref>
                        </c15:formulaRef>
                      </c:ext>
                    </c:extLst>
                    <c:numCache>
                      <c:formatCode>General</c:formatCode>
                      <c:ptCount val="385"/>
                      <c:pt idx="0">
                        <c:v>-81.281997930066311</c:v>
                      </c:pt>
                      <c:pt idx="1">
                        <c:v>-81.707264561329964</c:v>
                      </c:pt>
                      <c:pt idx="2">
                        <c:v>-82.663796575127094</c:v>
                      </c:pt>
                      <c:pt idx="3">
                        <c:v>-84.232645252903779</c:v>
                      </c:pt>
                      <c:pt idx="4">
                        <c:v>-86.564766670241298</c:v>
                      </c:pt>
                      <c:pt idx="5">
                        <c:v>-89.946819323298541</c:v>
                      </c:pt>
                      <c:pt idx="6">
                        <c:v>-94.952753304569399</c:v>
                      </c:pt>
                      <c:pt idx="7">
                        <c:v>-102.12189211795405</c:v>
                      </c:pt>
                      <c:pt idx="8">
                        <c:v>-103.61909593138296</c:v>
                      </c:pt>
                      <c:pt idx="9">
                        <c:v>-101.99828254356393</c:v>
                      </c:pt>
                      <c:pt idx="10">
                        <c:v>-105.79775044947972</c:v>
                      </c:pt>
                      <c:pt idx="11">
                        <c:v>-110.37376796306985</c:v>
                      </c:pt>
                      <c:pt idx="12">
                        <c:v>-96.387776821590478</c:v>
                      </c:pt>
                      <c:pt idx="13">
                        <c:v>-90.282004698088485</c:v>
                      </c:pt>
                      <c:pt idx="14">
                        <c:v>-86.450095424054524</c:v>
                      </c:pt>
                      <c:pt idx="15">
                        <c:v>-83.857605774787572</c:v>
                      </c:pt>
                      <c:pt idx="16">
                        <c:v>-82.125395520384814</c:v>
                      </c:pt>
                      <c:pt idx="17">
                        <c:v>-81.083177201715827</c:v>
                      </c:pt>
                      <c:pt idx="18">
                        <c:v>-80.658016102796978</c:v>
                      </c:pt>
                      <c:pt idx="19">
                        <c:v>-80.840746865941355</c:v>
                      </c:pt>
                      <c:pt idx="20">
                        <c:v>-81.684402283290893</c:v>
                      </c:pt>
                      <c:pt idx="21">
                        <c:v>-83.332932616066472</c:v>
                      </c:pt>
                      <c:pt idx="22">
                        <c:v>-86.114476077278752</c:v>
                      </c:pt>
                      <c:pt idx="23">
                        <c:v>-90.81977737085748</c:v>
                      </c:pt>
                      <c:pt idx="24">
                        <c:v>-97.632470347315092</c:v>
                      </c:pt>
                      <c:pt idx="25">
                        <c:v>-93.194328745078252</c:v>
                      </c:pt>
                      <c:pt idx="26">
                        <c:v>-88.620452414386932</c:v>
                      </c:pt>
                      <c:pt idx="27">
                        <c:v>-86.422732704204179</c:v>
                      </c:pt>
                      <c:pt idx="28">
                        <c:v>-85.730080754384872</c:v>
                      </c:pt>
                      <c:pt idx="29">
                        <c:v>-86.329867340382009</c:v>
                      </c:pt>
                      <c:pt idx="30">
                        <c:v>-88.481608024401169</c:v>
                      </c:pt>
                      <c:pt idx="31">
                        <c:v>-93.51890982050945</c:v>
                      </c:pt>
                      <c:pt idx="32">
                        <c:v>-125.72224141615291</c:v>
                      </c:pt>
                      <c:pt idx="33">
                        <c:v>-93.20635897678531</c:v>
                      </c:pt>
                      <c:pt idx="34">
                        <c:v>-87.327143830287994</c:v>
                      </c:pt>
                      <c:pt idx="35">
                        <c:v>-84.394620193224085</c:v>
                      </c:pt>
                      <c:pt idx="36">
                        <c:v>-82.943584442931538</c:v>
                      </c:pt>
                      <c:pt idx="37">
                        <c:v>-82.60594380271742</c:v>
                      </c:pt>
                      <c:pt idx="38">
                        <c:v>-83.376339625787978</c:v>
                      </c:pt>
                      <c:pt idx="39">
                        <c:v>-85.603101320101743</c:v>
                      </c:pt>
                      <c:pt idx="40">
                        <c:v>-90.586009608466412</c:v>
                      </c:pt>
                      <c:pt idx="41">
                        <c:v>-99.202950354633174</c:v>
                      </c:pt>
                      <c:pt idx="42">
                        <c:v>-88.48471738231423</c:v>
                      </c:pt>
                      <c:pt idx="43">
                        <c:v>-82.993345753437438</c:v>
                      </c:pt>
                      <c:pt idx="44">
                        <c:v>-79.871227611783766</c:v>
                      </c:pt>
                      <c:pt idx="45">
                        <c:v>-77.987427670985468</c:v>
                      </c:pt>
                      <c:pt idx="46">
                        <c:v>-76.957821982574316</c:v>
                      </c:pt>
                      <c:pt idx="47">
                        <c:v>-76.630863737403502</c:v>
                      </c:pt>
                      <c:pt idx="48">
                        <c:v>-76.964203846426216</c:v>
                      </c:pt>
                      <c:pt idx="49">
                        <c:v>-77.995610467097165</c:v>
                      </c:pt>
                      <c:pt idx="50">
                        <c:v>-79.860995227709836</c:v>
                      </c:pt>
                      <c:pt idx="51">
                        <c:v>-82.886676286717304</c:v>
                      </c:pt>
                      <c:pt idx="52">
                        <c:v>-87.965853802844663</c:v>
                      </c:pt>
                      <c:pt idx="53">
                        <c:v>-99.646488164098656</c:v>
                      </c:pt>
                      <c:pt idx="54">
                        <c:v>-97.69359764835707</c:v>
                      </c:pt>
                      <c:pt idx="55">
                        <c:v>-91.443357757658603</c:v>
                      </c:pt>
                      <c:pt idx="56">
                        <c:v>-90.944389105343589</c:v>
                      </c:pt>
                      <c:pt idx="57">
                        <c:v>-95.563291011255075</c:v>
                      </c:pt>
                      <c:pt idx="58">
                        <c:v>-99.853918195142114</c:v>
                      </c:pt>
                      <c:pt idx="59">
                        <c:v>-86.686264092256636</c:v>
                      </c:pt>
                      <c:pt idx="60">
                        <c:v>-80.753916514938609</c:v>
                      </c:pt>
                      <c:pt idx="61">
                        <c:v>-76.984704660688578</c:v>
                      </c:pt>
                      <c:pt idx="62">
                        <c:v>-74.386440921209555</c:v>
                      </c:pt>
                      <c:pt idx="63">
                        <c:v>-72.591330457481348</c:v>
                      </c:pt>
                      <c:pt idx="64">
                        <c:v>-71.428029260776469</c:v>
                      </c:pt>
                      <c:pt idx="65">
                        <c:v>-70.811861558195659</c:v>
                      </c:pt>
                      <c:pt idx="66">
                        <c:v>-70.707210442466206</c:v>
                      </c:pt>
                      <c:pt idx="67">
                        <c:v>-71.114167961819518</c:v>
                      </c:pt>
                      <c:pt idx="68">
                        <c:v>-72.067089691185146</c:v>
                      </c:pt>
                      <c:pt idx="69">
                        <c:v>-73.643266310251775</c:v>
                      </c:pt>
                      <c:pt idx="70">
                        <c:v>-75.987112302939877</c:v>
                      </c:pt>
                      <c:pt idx="71">
                        <c:v>-79.369444582087965</c:v>
                      </c:pt>
                      <c:pt idx="72">
                        <c:v>-84.350867535486543</c:v>
                      </c:pt>
                      <c:pt idx="73">
                        <c:v>-92.375956406720249</c:v>
                      </c:pt>
                      <c:pt idx="74">
                        <c:v>-109.94590379721161</c:v>
                      </c:pt>
                      <c:pt idx="75">
                        <c:v>-116.11767441679805</c:v>
                      </c:pt>
                      <c:pt idx="76">
                        <c:v>-93.486318552988905</c:v>
                      </c:pt>
                      <c:pt idx="77">
                        <c:v>-84.253237100815113</c:v>
                      </c:pt>
                      <c:pt idx="78">
                        <c:v>-78.492169843214128</c:v>
                      </c:pt>
                      <c:pt idx="79">
                        <c:v>-74.468059443036921</c:v>
                      </c:pt>
                      <c:pt idx="80">
                        <c:v>-71.543623353165472</c:v>
                      </c:pt>
                      <c:pt idx="81">
                        <c:v>-69.418694064402445</c:v>
                      </c:pt>
                      <c:pt idx="82">
                        <c:v>-67.935000012888949</c:v>
                      </c:pt>
                      <c:pt idx="83">
                        <c:v>-67.007676520454908</c:v>
                      </c:pt>
                      <c:pt idx="84">
                        <c:v>-66.597704693772329</c:v>
                      </c:pt>
                      <c:pt idx="85">
                        <c:v>-66.701802645626884</c:v>
                      </c:pt>
                      <c:pt idx="86">
                        <c:v>-67.353225328920345</c:v>
                      </c:pt>
                      <c:pt idx="87">
                        <c:v>-68.634963270340705</c:v>
                      </c:pt>
                      <c:pt idx="88">
                        <c:v>-70.718042231610639</c:v>
                      </c:pt>
                      <c:pt idx="89">
                        <c:v>-73.975534371789024</c:v>
                      </c:pt>
                      <c:pt idx="90">
                        <c:v>-79.442554669109725</c:v>
                      </c:pt>
                      <c:pt idx="91">
                        <c:v>-93.388714021722379</c:v>
                      </c:pt>
                      <c:pt idx="92">
                        <c:v>-86.757636425819285</c:v>
                      </c:pt>
                      <c:pt idx="93">
                        <c:v>-81.313339782331326</c:v>
                      </c:pt>
                      <c:pt idx="94">
                        <c:v>-80.634905793023904</c:v>
                      </c:pt>
                      <c:pt idx="95">
                        <c:v>-83.84821356959209</c:v>
                      </c:pt>
                      <c:pt idx="96">
                        <c:v>-117.6080379219367</c:v>
                      </c:pt>
                      <c:pt idx="97">
                        <c:v>-80.805063662052703</c:v>
                      </c:pt>
                      <c:pt idx="98">
                        <c:v>-73.840197041359431</c:v>
                      </c:pt>
                      <c:pt idx="99">
                        <c:v>-69.812299674998116</c:v>
                      </c:pt>
                      <c:pt idx="100">
                        <c:v>-67.190461614623857</c:v>
                      </c:pt>
                      <c:pt idx="101">
                        <c:v>-65.504642516740532</c:v>
                      </c:pt>
                      <c:pt idx="102">
                        <c:v>-64.568595654673587</c:v>
                      </c:pt>
                      <c:pt idx="103">
                        <c:v>-64.322965085768118</c:v>
                      </c:pt>
                      <c:pt idx="104">
                        <c:v>-64.800942425774522</c:v>
                      </c:pt>
                      <c:pt idx="105">
                        <c:v>-66.154711587493182</c:v>
                      </c:pt>
                      <c:pt idx="106">
                        <c:v>-68.792772629257371</c:v>
                      </c:pt>
                      <c:pt idx="107">
                        <c:v>-74.044458436535393</c:v>
                      </c:pt>
                      <c:pt idx="108">
                        <c:v>-97.542493454520752</c:v>
                      </c:pt>
                      <c:pt idx="109">
                        <c:v>-75.032263947599716</c:v>
                      </c:pt>
                      <c:pt idx="110">
                        <c:v>-69.115030222427563</c:v>
                      </c:pt>
                      <c:pt idx="111">
                        <c:v>-66.23636093503103</c:v>
                      </c:pt>
                      <c:pt idx="112">
                        <c:v>-64.827440880199163</c:v>
                      </c:pt>
                      <c:pt idx="113">
                        <c:v>-64.489899817652969</c:v>
                      </c:pt>
                      <c:pt idx="114">
                        <c:v>-65.17742958442409</c:v>
                      </c:pt>
                      <c:pt idx="115">
                        <c:v>-67.128583054109569</c:v>
                      </c:pt>
                      <c:pt idx="116">
                        <c:v>-71.233050081017993</c:v>
                      </c:pt>
                      <c:pt idx="117">
                        <c:v>-82.888743835259802</c:v>
                      </c:pt>
                      <c:pt idx="118">
                        <c:v>-76.836223401356349</c:v>
                      </c:pt>
                      <c:pt idx="119">
                        <c:v>-69.247881785525237</c:v>
                      </c:pt>
                      <c:pt idx="120">
                        <c:v>-65.981981892929554</c:v>
                      </c:pt>
                      <c:pt idx="121">
                        <c:v>-64.589433757809601</c:v>
                      </c:pt>
                      <c:pt idx="122">
                        <c:v>-64.648149233198296</c:v>
                      </c:pt>
                      <c:pt idx="123">
                        <c:v>-66.424795626662416</c:v>
                      </c:pt>
                      <c:pt idx="124">
                        <c:v>-71.636036651242691</c:v>
                      </c:pt>
                      <c:pt idx="125">
                        <c:v>-85.746715551130961</c:v>
                      </c:pt>
                      <c:pt idx="126">
                        <c:v>-67.085197203141291</c:v>
                      </c:pt>
                      <c:pt idx="127">
                        <c:v>-61.114769215647826</c:v>
                      </c:pt>
                      <c:pt idx="128">
                        <c:v>-57.560327568895666</c:v>
                      </c:pt>
                      <c:pt idx="129">
                        <c:v>-55.2218823196608</c:v>
                      </c:pt>
                      <c:pt idx="130">
                        <c:v>-53.705260759866967</c:v>
                      </c:pt>
                      <c:pt idx="131">
                        <c:v>-52.846068727159086</c:v>
                      </c:pt>
                      <c:pt idx="132">
                        <c:v>-52.579911783445645</c:v>
                      </c:pt>
                      <c:pt idx="133">
                        <c:v>-52.904578128090478</c:v>
                      </c:pt>
                      <c:pt idx="134">
                        <c:v>-53.875610557451211</c:v>
                      </c:pt>
                      <c:pt idx="135">
                        <c:v>-55.628555143301163</c:v>
                      </c:pt>
                      <c:pt idx="136">
                        <c:v>-58.453864083911668</c:v>
                      </c:pt>
                      <c:pt idx="137">
                        <c:v>-63.059923120806602</c:v>
                      </c:pt>
                      <c:pt idx="138">
                        <c:v>-72.139573162584881</c:v>
                      </c:pt>
                      <c:pt idx="139">
                        <c:v>-80.043789041153673</c:v>
                      </c:pt>
                      <c:pt idx="140">
                        <c:v>-71.497699471227079</c:v>
                      </c:pt>
                      <c:pt idx="141">
                        <c:v>-74.304387486068975</c:v>
                      </c:pt>
                      <c:pt idx="142">
                        <c:v>-75.790963394273177</c:v>
                      </c:pt>
                      <c:pt idx="143">
                        <c:v>-61.781420874857425</c:v>
                      </c:pt>
                      <c:pt idx="144">
                        <c:v>-55.143727453344837</c:v>
                      </c:pt>
                      <c:pt idx="145">
                        <c:v>-50.698064029335697</c:v>
                      </c:pt>
                      <c:pt idx="146">
                        <c:v>-47.449048174382078</c:v>
                      </c:pt>
                      <c:pt idx="147">
                        <c:v>-45.015800482392379</c:v>
                      </c:pt>
                      <c:pt idx="148">
                        <c:v>-43.215046097930177</c:v>
                      </c:pt>
                      <c:pt idx="149">
                        <c:v>-41.951567972701731</c:v>
                      </c:pt>
                      <c:pt idx="150">
                        <c:v>-41.179462455469142</c:v>
                      </c:pt>
                      <c:pt idx="151">
                        <c:v>-40.887329863364172</c:v>
                      </c:pt>
                      <c:pt idx="152">
                        <c:v>-41.094795033546973</c:v>
                      </c:pt>
                      <c:pt idx="153">
                        <c:v>-41.857704745741785</c:v>
                      </c:pt>
                      <c:pt idx="154">
                        <c:v>-43.285260418892946</c:v>
                      </c:pt>
                      <c:pt idx="155">
                        <c:v>-45.582532352184685</c:v>
                      </c:pt>
                      <c:pt idx="156">
                        <c:v>-49.165896849348421</c:v>
                      </c:pt>
                      <c:pt idx="157">
                        <c:v>-55.076435894731866</c:v>
                      </c:pt>
                      <c:pt idx="158">
                        <c:v>-68.032046398678219</c:v>
                      </c:pt>
                      <c:pt idx="159">
                        <c:v>-70.533985217527587</c:v>
                      </c:pt>
                      <c:pt idx="160">
                        <c:v>-128.08100334116216</c:v>
                      </c:pt>
                      <c:pt idx="161">
                        <c:v>-56.064911258208092</c:v>
                      </c:pt>
                      <c:pt idx="162">
                        <c:v>-46.671407808959053</c:v>
                      </c:pt>
                      <c:pt idx="163">
                        <c:v>-40.623002251294736</c:v>
                      </c:pt>
                      <c:pt idx="164">
                        <c:v>-36.165384607243652</c:v>
                      </c:pt>
                      <c:pt idx="165">
                        <c:v>-32.702474000628996</c:v>
                      </c:pt>
                      <c:pt idx="166">
                        <c:v>-29.95901088756408</c:v>
                      </c:pt>
                      <c:pt idx="167">
                        <c:v>-27.791407922141676</c:v>
                      </c:pt>
                      <c:pt idx="168">
                        <c:v>-26.125033974836871</c:v>
                      </c:pt>
                      <c:pt idx="169">
                        <c:v>-24.9309707429056</c:v>
                      </c:pt>
                      <c:pt idx="170">
                        <c:v>-24.220971957735571</c:v>
                      </c:pt>
                      <c:pt idx="171">
                        <c:v>-24.057858291654576</c:v>
                      </c:pt>
                      <c:pt idx="172">
                        <c:v>-24.593382471240481</c:v>
                      </c:pt>
                      <c:pt idx="173">
                        <c:v>-26.188497008314364</c:v>
                      </c:pt>
                      <c:pt idx="174">
                        <c:v>-29.925906306349365</c:v>
                      </c:pt>
                      <c:pt idx="175">
                        <c:v>-43.692747696264796</c:v>
                      </c:pt>
                      <c:pt idx="176">
                        <c:v>-31.144156071940088</c:v>
                      </c:pt>
                      <c:pt idx="177">
                        <c:v>-22.944548358848984</c:v>
                      </c:pt>
                      <c:pt idx="178">
                        <c:v>-18.128509690722126</c:v>
                      </c:pt>
                      <c:pt idx="179">
                        <c:v>-14.62425981068289</c:v>
                      </c:pt>
                      <c:pt idx="180">
                        <c:v>-11.85778578119778</c:v>
                      </c:pt>
                      <c:pt idx="181">
                        <c:v>-9.5850178461556332</c:v>
                      </c:pt>
                      <c:pt idx="182">
                        <c:v>-7.67863535117431</c:v>
                      </c:pt>
                      <c:pt idx="183">
                        <c:v>-6.0635488657616463</c:v>
                      </c:pt>
                      <c:pt idx="184">
                        <c:v>-4.6917272332066933</c:v>
                      </c:pt>
                      <c:pt idx="185">
                        <c:v>-3.5306766866806245</c:v>
                      </c:pt>
                      <c:pt idx="186">
                        <c:v>-2.5575505408412873</c:v>
                      </c:pt>
                      <c:pt idx="187">
                        <c:v>-1.7558835843490763</c:v>
                      </c:pt>
                      <c:pt idx="188">
                        <c:v>-1.1136691784232564</c:v>
                      </c:pt>
                      <c:pt idx="189">
                        <c:v>-0.62217672280389336</c:v>
                      </c:pt>
                      <c:pt idx="190">
                        <c:v>-0.27520475335385791</c:v>
                      </c:pt>
                      <c:pt idx="191">
                        <c:v>-6.8606800849574545E-2</c:v>
                      </c:pt>
                      <c:pt idx="192">
                        <c:v>0</c:v>
                      </c:pt>
                      <c:pt idx="193">
                        <c:v>-6.8606800849636759E-2</c:v>
                      </c:pt>
                      <c:pt idx="194">
                        <c:v>-0.2752047533539913</c:v>
                      </c:pt>
                      <c:pt idx="195">
                        <c:v>-0.62217672280407676</c:v>
                      </c:pt>
                      <c:pt idx="196">
                        <c:v>-1.1136691784235313</c:v>
                      </c:pt>
                      <c:pt idx="197">
                        <c:v>-1.7558835843493845</c:v>
                      </c:pt>
                      <c:pt idx="198">
                        <c:v>-2.5575505408416936</c:v>
                      </c:pt>
                      <c:pt idx="199">
                        <c:v>-3.5306766866810997</c:v>
                      </c:pt>
                      <c:pt idx="200">
                        <c:v>-4.6917272332072999</c:v>
                      </c:pt>
                      <c:pt idx="201">
                        <c:v>-6.0635488657623418</c:v>
                      </c:pt>
                      <c:pt idx="202">
                        <c:v>-7.6786353511751413</c:v>
                      </c:pt>
                      <c:pt idx="203">
                        <c:v>-9.5850178461566511</c:v>
                      </c:pt>
                      <c:pt idx="204">
                        <c:v>-11.85778578119905</c:v>
                      </c:pt>
                      <c:pt idx="205">
                        <c:v>-14.624259810684521</c:v>
                      </c:pt>
                      <c:pt idx="206">
                        <c:v>-18.128509690724421</c:v>
                      </c:pt>
                      <c:pt idx="207">
                        <c:v>-22.94454835885254</c:v>
                      </c:pt>
                      <c:pt idx="208">
                        <c:v>-31.144156071948217</c:v>
                      </c:pt>
                      <c:pt idx="209">
                        <c:v>-43.692747696234889</c:v>
                      </c:pt>
                      <c:pt idx="210">
                        <c:v>-29.925906306344189</c:v>
                      </c:pt>
                      <c:pt idx="211">
                        <c:v>-26.188497008311572</c:v>
                      </c:pt>
                      <c:pt idx="212">
                        <c:v>-24.593382471238662</c:v>
                      </c:pt>
                      <c:pt idx="213">
                        <c:v>-24.057858291653208</c:v>
                      </c:pt>
                      <c:pt idx="214">
                        <c:v>-24.220971957734555</c:v>
                      </c:pt>
                      <c:pt idx="215">
                        <c:v>-24.930970742904819</c:v>
                      </c:pt>
                      <c:pt idx="216">
                        <c:v>-26.125033974836271</c:v>
                      </c:pt>
                      <c:pt idx="217">
                        <c:v>-27.791407922141236</c:v>
                      </c:pt>
                      <c:pt idx="218">
                        <c:v>-29.959010887563782</c:v>
                      </c:pt>
                      <c:pt idx="219">
                        <c:v>-32.702474000628882</c:v>
                      </c:pt>
                      <c:pt idx="220">
                        <c:v>-36.165384607243816</c:v>
                      </c:pt>
                      <c:pt idx="221">
                        <c:v>-40.623002251295297</c:v>
                      </c:pt>
                      <c:pt idx="222">
                        <c:v>-46.67140780896051</c:v>
                      </c:pt>
                      <c:pt idx="223">
                        <c:v>-56.064911258212746</c:v>
                      </c:pt>
                      <c:pt idx="224">
                        <c:v>-128.08100336781015</c:v>
                      </c:pt>
                      <c:pt idx="225">
                        <c:v>-70.533985217503073</c:v>
                      </c:pt>
                      <c:pt idx="226">
                        <c:v>-68.032046398697204</c:v>
                      </c:pt>
                      <c:pt idx="227">
                        <c:v>-55.076435894736505</c:v>
                      </c:pt>
                      <c:pt idx="228">
                        <c:v>-49.165896849351057</c:v>
                      </c:pt>
                      <c:pt idx="229">
                        <c:v>-45.582532352186689</c:v>
                      </c:pt>
                      <c:pt idx="230">
                        <c:v>-43.285260418894858</c:v>
                      </c:pt>
                      <c:pt idx="231">
                        <c:v>-41.857704745743689</c:v>
                      </c:pt>
                      <c:pt idx="232">
                        <c:v>-41.094795033548991</c:v>
                      </c:pt>
                      <c:pt idx="233">
                        <c:v>-40.887329863366503</c:v>
                      </c:pt>
                      <c:pt idx="234">
                        <c:v>-41.179462455471892</c:v>
                      </c:pt>
                      <c:pt idx="235">
                        <c:v>-41.951567972705071</c:v>
                      </c:pt>
                      <c:pt idx="236">
                        <c:v>-43.215046097934461</c:v>
                      </c:pt>
                      <c:pt idx="237">
                        <c:v>-45.015800482398092</c:v>
                      </c:pt>
                      <c:pt idx="238">
                        <c:v>-47.449048174390029</c:v>
                      </c:pt>
                      <c:pt idx="239">
                        <c:v>-50.698064029347726</c:v>
                      </c:pt>
                      <c:pt idx="240">
                        <c:v>-55.1437274533655</c:v>
                      </c:pt>
                      <c:pt idx="241">
                        <c:v>-61.781420874901301</c:v>
                      </c:pt>
                      <c:pt idx="242">
                        <c:v>-75.790963394489935</c:v>
                      </c:pt>
                      <c:pt idx="243">
                        <c:v>-74.304387485896072</c:v>
                      </c:pt>
                      <c:pt idx="244">
                        <c:v>-71.497699471110167</c:v>
                      </c:pt>
                      <c:pt idx="245">
                        <c:v>-80.043789040865349</c:v>
                      </c:pt>
                      <c:pt idx="246">
                        <c:v>-72.139573162687313</c:v>
                      </c:pt>
                      <c:pt idx="247">
                        <c:v>-63.059923120837396</c:v>
                      </c:pt>
                      <c:pt idx="248">
                        <c:v>-58.453864083926391</c:v>
                      </c:pt>
                      <c:pt idx="249">
                        <c:v>-55.628555143310152</c:v>
                      </c:pt>
                      <c:pt idx="250">
                        <c:v>-53.875610557457243</c:v>
                      </c:pt>
                      <c:pt idx="251">
                        <c:v>-52.904578128094769</c:v>
                      </c:pt>
                      <c:pt idx="252">
                        <c:v>-52.579911783449084</c:v>
                      </c:pt>
                      <c:pt idx="253">
                        <c:v>-52.846068727162262</c:v>
                      </c:pt>
                      <c:pt idx="254">
                        <c:v>-53.705260759870832</c:v>
                      </c:pt>
                      <c:pt idx="255">
                        <c:v>-55.221882319666165</c:v>
                      </c:pt>
                      <c:pt idx="256">
                        <c:v>-57.56032756890859</c:v>
                      </c:pt>
                      <c:pt idx="257">
                        <c:v>-61.114769215666243</c:v>
                      </c:pt>
                      <c:pt idx="258">
                        <c:v>-67.085197203190276</c:v>
                      </c:pt>
                      <c:pt idx="259">
                        <c:v>-85.746715551607792</c:v>
                      </c:pt>
                      <c:pt idx="260">
                        <c:v>-71.636036651104362</c:v>
                      </c:pt>
                      <c:pt idx="261">
                        <c:v>-66.424795626570884</c:v>
                      </c:pt>
                      <c:pt idx="262">
                        <c:v>-64.648149233110104</c:v>
                      </c:pt>
                      <c:pt idx="263">
                        <c:v>-64.589433757707383</c:v>
                      </c:pt>
                      <c:pt idx="264">
                        <c:v>-65.981981892794977</c:v>
                      </c:pt>
                      <c:pt idx="265">
                        <c:v>-69.247881785307925</c:v>
                      </c:pt>
                      <c:pt idx="266">
                        <c:v>-76.836223400794125</c:v>
                      </c:pt>
                      <c:pt idx="267">
                        <c:v>-82.888743836453102</c:v>
                      </c:pt>
                      <c:pt idx="268">
                        <c:v>-71.233050081340139</c:v>
                      </c:pt>
                      <c:pt idx="269">
                        <c:v>-67.128583054313523</c:v>
                      </c:pt>
                      <c:pt idx="270">
                        <c:v>-65.177429584585681</c:v>
                      </c:pt>
                      <c:pt idx="271">
                        <c:v>-64.489899817797664</c:v>
                      </c:pt>
                      <c:pt idx="272">
                        <c:v>-64.827440880341555</c:v>
                      </c:pt>
                      <c:pt idx="273">
                        <c:v>-66.23636093518482</c:v>
                      </c:pt>
                      <c:pt idx="274">
                        <c:v>-69.115030222619225</c:v>
                      </c:pt>
                      <c:pt idx="275">
                        <c:v>-75.032263947931</c:v>
                      </c:pt>
                      <c:pt idx="276">
                        <c:v>-97.542493453944687</c:v>
                      </c:pt>
                      <c:pt idx="277">
                        <c:v>-74.044458436376289</c:v>
                      </c:pt>
                      <c:pt idx="278">
                        <c:v>-68.792772629200769</c:v>
                      </c:pt>
                      <c:pt idx="279">
                        <c:v>-66.154711587474949</c:v>
                      </c:pt>
                      <c:pt idx="280">
                        <c:v>-64.800942425779795</c:v>
                      </c:pt>
                      <c:pt idx="281">
                        <c:v>-64.322965085792006</c:v>
                      </c:pt>
                      <c:pt idx="282">
                        <c:v>-64.568595654716461</c:v>
                      </c:pt>
                      <c:pt idx="283">
                        <c:v>-65.504642516807067</c:v>
                      </c:pt>
                      <c:pt idx="284">
                        <c:v>-67.190461614725024</c:v>
                      </c:pt>
                      <c:pt idx="285">
                        <c:v>-69.812299675159494</c:v>
                      </c:pt>
                      <c:pt idx="286">
                        <c:v>-73.840197041650228</c:v>
                      </c:pt>
                      <c:pt idx="287">
                        <c:v>-80.80506366276262</c:v>
                      </c:pt>
                      <c:pt idx="288">
                        <c:v>-117.60803786570776</c:v>
                      </c:pt>
                      <c:pt idx="289">
                        <c:v>-83.848213568433493</c:v>
                      </c:pt>
                      <c:pt idx="290">
                        <c:v>-80.634905792187212</c:v>
                      </c:pt>
                      <c:pt idx="291">
                        <c:v>-81.313339781389743</c:v>
                      </c:pt>
                      <c:pt idx="292">
                        <c:v>-86.757636423972869</c:v>
                      </c:pt>
                      <c:pt idx="293">
                        <c:v>-93.388714025373616</c:v>
                      </c:pt>
                      <c:pt idx="294">
                        <c:v>-79.442554669913051</c:v>
                      </c:pt>
                      <c:pt idx="295">
                        <c:v>-73.975534372230484</c:v>
                      </c:pt>
                      <c:pt idx="296">
                        <c:v>-70.718042231921132</c:v>
                      </c:pt>
                      <c:pt idx="297">
                        <c:v>-68.63496327059174</c:v>
                      </c:pt>
                      <c:pt idx="298">
                        <c:v>-67.353225329141054</c:v>
                      </c:pt>
                      <c:pt idx="299">
                        <c:v>-66.701802645836523</c:v>
                      </c:pt>
                      <c:pt idx="300">
                        <c:v>-66.59770469398299</c:v>
                      </c:pt>
                      <c:pt idx="301">
                        <c:v>-67.007676520678899</c:v>
                      </c:pt>
                      <c:pt idx="302">
                        <c:v>-67.935000013140467</c:v>
                      </c:pt>
                      <c:pt idx="303">
                        <c:v>-69.418694064702578</c:v>
                      </c:pt>
                      <c:pt idx="304">
                        <c:v>-71.543623353549066</c:v>
                      </c:pt>
                      <c:pt idx="305">
                        <c:v>-74.46805944356916</c:v>
                      </c:pt>
                      <c:pt idx="306">
                        <c:v>-78.492169844048064</c:v>
                      </c:pt>
                      <c:pt idx="307">
                        <c:v>-84.253237102400661</c:v>
                      </c:pt>
                      <c:pt idx="308">
                        <c:v>-93.486318557537672</c:v>
                      </c:pt>
                      <c:pt idx="309">
                        <c:v>-116.11767447983689</c:v>
                      </c:pt>
                      <c:pt idx="310">
                        <c:v>-109.94590381026319</c:v>
                      </c:pt>
                      <c:pt idx="311">
                        <c:v>-92.375956409276483</c:v>
                      </c:pt>
                      <c:pt idx="312">
                        <c:v>-84.350867536450608</c:v>
                      </c:pt>
                      <c:pt idx="313">
                        <c:v>-79.369444582576932</c:v>
                      </c:pt>
                      <c:pt idx="314">
                        <c:v>-75.987112303229395</c:v>
                      </c:pt>
                      <c:pt idx="315">
                        <c:v>-73.643266310437085</c:v>
                      </c:pt>
                      <c:pt idx="316">
                        <c:v>-72.067089691310414</c:v>
                      </c:pt>
                      <c:pt idx="317">
                        <c:v>-71.114167961905167</c:v>
                      </c:pt>
                      <c:pt idx="318">
                        <c:v>-70.707210442524328</c:v>
                      </c:pt>
                      <c:pt idx="319">
                        <c:v>-70.811861558237112</c:v>
                      </c:pt>
                      <c:pt idx="320">
                        <c:v>-71.428029260817553</c:v>
                      </c:pt>
                      <c:pt idx="321">
                        <c:v>-72.591330457493541</c:v>
                      </c:pt>
                      <c:pt idx="322">
                        <c:v>-74.386440921205548</c:v>
                      </c:pt>
                      <c:pt idx="323">
                        <c:v>-76.98470466067009</c:v>
                      </c:pt>
                      <c:pt idx="324">
                        <c:v>-80.753916514898108</c:v>
                      </c:pt>
                      <c:pt idx="325">
                        <c:v>-86.686264092183464</c:v>
                      </c:pt>
                      <c:pt idx="326">
                        <c:v>-99.85391819639959</c:v>
                      </c:pt>
                      <c:pt idx="327">
                        <c:v>-95.563291012550337</c:v>
                      </c:pt>
                      <c:pt idx="328">
                        <c:v>-90.9443891059354</c:v>
                      </c:pt>
                      <c:pt idx="329">
                        <c:v>-91.443357758262692</c:v>
                      </c:pt>
                      <c:pt idx="330">
                        <c:v>-97.693597649639401</c:v>
                      </c:pt>
                      <c:pt idx="331">
                        <c:v>-99.646488161731156</c:v>
                      </c:pt>
                      <c:pt idx="332">
                        <c:v>-87.965853802175346</c:v>
                      </c:pt>
                      <c:pt idx="333">
                        <c:v>-82.886676286274096</c:v>
                      </c:pt>
                      <c:pt idx="334">
                        <c:v>-79.860995227331159</c:v>
                      </c:pt>
                      <c:pt idx="335">
                        <c:v>-77.995610466728934</c:v>
                      </c:pt>
                      <c:pt idx="336">
                        <c:v>-76.964203846035019</c:v>
                      </c:pt>
                      <c:pt idx="337">
                        <c:v>-76.630863736957167</c:v>
                      </c:pt>
                      <c:pt idx="338">
                        <c:v>-76.957821982034105</c:v>
                      </c:pt>
                      <c:pt idx="339">
                        <c:v>-77.987427670287005</c:v>
                      </c:pt>
                      <c:pt idx="340">
                        <c:v>-79.87122761079786</c:v>
                      </c:pt>
                      <c:pt idx="341">
                        <c:v>-82.99334575185685</c:v>
                      </c:pt>
                      <c:pt idx="342">
                        <c:v>-88.484717378993139</c:v>
                      </c:pt>
                      <c:pt idx="343">
                        <c:v>-99.202950347384316</c:v>
                      </c:pt>
                      <c:pt idx="344">
                        <c:v>-90.586009611884037</c:v>
                      </c:pt>
                      <c:pt idx="345">
                        <c:v>-85.603101322382855</c:v>
                      </c:pt>
                      <c:pt idx="346">
                        <c:v>-83.376339627639396</c:v>
                      </c:pt>
                      <c:pt idx="347">
                        <c:v>-82.605943804422282</c:v>
                      </c:pt>
                      <c:pt idx="348">
                        <c:v>-82.943584444668744</c:v>
                      </c:pt>
                      <c:pt idx="349">
                        <c:v>-84.394620195191891</c:v>
                      </c:pt>
                      <c:pt idx="350">
                        <c:v>-87.32714383285284</c:v>
                      </c:pt>
                      <c:pt idx="351">
                        <c:v>-93.206358981342845</c:v>
                      </c:pt>
                      <c:pt idx="352">
                        <c:v>-125.72224110641025</c:v>
                      </c:pt>
                      <c:pt idx="353">
                        <c:v>-93.51890981672112</c:v>
                      </c:pt>
                      <c:pt idx="354">
                        <c:v>-88.48160802264141</c:v>
                      </c:pt>
                      <c:pt idx="355">
                        <c:v>-86.329867339279843</c:v>
                      </c:pt>
                      <c:pt idx="356">
                        <c:v>-85.730080753586662</c:v>
                      </c:pt>
                      <c:pt idx="357">
                        <c:v>-86.422732703530144</c:v>
                      </c:pt>
                      <c:pt idx="358">
                        <c:v>-88.62045241363208</c:v>
                      </c:pt>
                      <c:pt idx="359">
                        <c:v>-93.194328743396667</c:v>
                      </c:pt>
                      <c:pt idx="360">
                        <c:v>-97.632470342061055</c:v>
                      </c:pt>
                      <c:pt idx="361">
                        <c:v>-90.81977736937688</c:v>
                      </c:pt>
                      <c:pt idx="362">
                        <c:v>-86.114476076628989</c:v>
                      </c:pt>
                      <c:pt idx="363">
                        <c:v>-83.332932615677024</c:v>
                      </c:pt>
                      <c:pt idx="364">
                        <c:v>-81.684402283036079</c:v>
                      </c:pt>
                      <c:pt idx="365">
                        <c:v>-80.840746865783416</c:v>
                      </c:pt>
                      <c:pt idx="366">
                        <c:v>-80.658016102725227</c:v>
                      </c:pt>
                      <c:pt idx="367">
                        <c:v>-81.083177201741549</c:v>
                      </c:pt>
                      <c:pt idx="368">
                        <c:v>-82.125395520537253</c:v>
                      </c:pt>
                      <c:pt idx="369">
                        <c:v>-83.857605775121883</c:v>
                      </c:pt>
                      <c:pt idx="370">
                        <c:v>-86.450095424699086</c:v>
                      </c:pt>
                      <c:pt idx="371">
                        <c:v>-90.282004699355568</c:v>
                      </c:pt>
                      <c:pt idx="372">
                        <c:v>-96.387776824486366</c:v>
                      </c:pt>
                      <c:pt idx="373">
                        <c:v>-110.3737679715527</c:v>
                      </c:pt>
                      <c:pt idx="374">
                        <c:v>-105.79775043592286</c:v>
                      </c:pt>
                      <c:pt idx="375">
                        <c:v>-101.99828253617972</c:v>
                      </c:pt>
                      <c:pt idx="376">
                        <c:v>-103.6190959279607</c:v>
                      </c:pt>
                      <c:pt idx="377">
                        <c:v>-102.1218921274257</c:v>
                      </c:pt>
                      <c:pt idx="378">
                        <c:v>-94.952753309634929</c:v>
                      </c:pt>
                      <c:pt idx="379">
                        <c:v>-89.946819326048924</c:v>
                      </c:pt>
                      <c:pt idx="380">
                        <c:v>-86.564766672002364</c:v>
                      </c:pt>
                      <c:pt idx="381">
                        <c:v>-84.232645254156523</c:v>
                      </c:pt>
                      <c:pt idx="382">
                        <c:v>-82.6637965760886</c:v>
                      </c:pt>
                      <c:pt idx="383">
                        <c:v>-81.707264562106459</c:v>
                      </c:pt>
                      <c:pt idx="384">
                        <c:v>-81.281997930740758</c:v>
                      </c:pt>
                    </c:numCache>
                  </c:numRef>
                </c:val>
                <c:smooth val="0"/>
                <c:extLst xmlns:c15="http://schemas.microsoft.com/office/drawing/2012/chart">
                  <c:ext xmlns:c16="http://schemas.microsoft.com/office/drawing/2014/chart" uri="{C3380CC4-5D6E-409C-BE32-E72D297353CC}">
                    <c16:uniqueId val="{00000005-8BF3-47CE-9474-40C4FA613B70}"/>
                  </c:ext>
                </c:extLst>
              </c15:ser>
            </c15:filteredLineSeries>
          </c:ext>
        </c:extLst>
      </c:lineChart>
      <c:catAx>
        <c:axId val="1461234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crossAx val="1461235392"/>
        <c:crossesAt val="-60"/>
        <c:auto val="1"/>
        <c:lblAlgn val="ctr"/>
        <c:lblOffset val="100"/>
        <c:tickLblSkip val="32"/>
        <c:tickMarkSkip val="32"/>
        <c:noMultiLvlLbl val="0"/>
      </c:catAx>
      <c:valAx>
        <c:axId val="1461235392"/>
        <c:scaling>
          <c:orientation val="minMax"/>
          <c:min val="-60"/>
        </c:scaling>
        <c:delete val="0"/>
        <c:axPos val="l"/>
        <c:majorGridlines>
          <c:spPr>
            <a:ln w="9525" cap="flat" cmpd="sng" algn="ctr">
              <a:solidFill>
                <a:schemeClr val="bg2"/>
              </a:solidFill>
              <a:round/>
            </a:ln>
            <a:effectLst/>
          </c:spPr>
        </c:majorGridlines>
        <c:numFmt formatCode="General" sourceLinked="1"/>
        <c:majorTickMark val="none"/>
        <c:minorTickMark val="none"/>
        <c:tickLblPos val="nextTo"/>
        <c:spPr>
          <a:noFill/>
          <a:ln>
            <a:solidFill>
              <a:schemeClr val="tx2"/>
            </a:solid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crossAx val="1461234912"/>
        <c:crosses val="autoZero"/>
        <c:crossBetween val="between"/>
      </c:valAx>
      <c:spPr>
        <a:noFill/>
        <a:ln w="6350">
          <a:solidFill>
            <a:schemeClr val="tx1"/>
          </a:solidFill>
        </a:ln>
        <a:effectLst/>
      </c:spPr>
    </c:plotArea>
    <c:legend>
      <c:legendPos val="r"/>
      <c:layout>
        <c:manualLayout>
          <c:xMode val="edge"/>
          <c:yMode val="edge"/>
          <c:x val="0.5464329398915353"/>
          <c:y val="0.15136546065616038"/>
          <c:w val="0.20265079284035084"/>
          <c:h val="0.22783992771694614"/>
        </c:manualLayout>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0.22835</cdr:x>
      <cdr:y>0.89033</cdr:y>
    </cdr:from>
    <cdr:to>
      <cdr:x>0.55758</cdr:x>
      <cdr:y>0.89033</cdr:y>
    </cdr:to>
    <cdr:cxnSp macro="">
      <cdr:nvCxnSpPr>
        <cdr:cNvPr id="2" name="直線矢印コネクタ 1"/>
        <cdr:cNvCxnSpPr/>
      </cdr:nvCxnSpPr>
      <cdr:spPr>
        <a:xfrm xmlns:a="http://schemas.openxmlformats.org/drawingml/2006/main">
          <a:off x="694996" y="1462589"/>
          <a:ext cx="1002029" cy="0"/>
        </a:xfrm>
        <a:prstGeom xmlns:a="http://schemas.openxmlformats.org/drawingml/2006/main" prst="straightConnector1">
          <a:avLst/>
        </a:prstGeom>
        <a:ln xmlns:a="http://schemas.openxmlformats.org/drawingml/2006/main">
          <a:solidFill>
            <a:schemeClr val="tx1"/>
          </a:solidFill>
          <a:headEnd type="triangle" w="sm" len="sm"/>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0.3421</cdr:x>
      <cdr:y>0.8678</cdr:y>
    </cdr:from>
    <cdr:to>
      <cdr:x>0.50484</cdr:x>
      <cdr:y>1</cdr:y>
    </cdr:to>
    <cdr:sp macro="" textlink="">
      <cdr:nvSpPr>
        <cdr:cNvPr id="3" name="テキスト ボックス 2"/>
        <cdr:cNvSpPr txBox="1">
          <a:spLocks xmlns:a="http://schemas.openxmlformats.org/drawingml/2006/main" noChangeArrowheads="1"/>
        </cdr:cNvSpPr>
      </cdr:nvSpPr>
      <cdr:spPr bwMode="auto">
        <a:xfrm xmlns:a="http://schemas.openxmlformats.org/drawingml/2006/main">
          <a:off x="1041193" y="1425574"/>
          <a:ext cx="495308" cy="21717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a:effectLst/>
              <a:latin typeface="Times New Roman" panose="02020603050405020304" pitchFamily="18" charset="0"/>
              <a:ea typeface="ＭＳ 明朝" panose="02020609040205080304" pitchFamily="17" charset="-128"/>
            </a:rPr>
            <a:t>1</a:t>
          </a:r>
          <a:r>
            <a:rPr lang="en-US" sz="800">
              <a:solidFill>
                <a:srgbClr val="000000"/>
              </a:solidFill>
              <a:effectLst/>
              <a:latin typeface="Times New Roman" panose="02020603050405020304" pitchFamily="18" charset="0"/>
              <a:ea typeface="ＭＳ 明朝" panose="02020609040205080304" pitchFamily="17" charset="-128"/>
            </a:rPr>
            <a:t>μ</a:t>
          </a:r>
          <a:r>
            <a:rPr lang="en-US" sz="800">
              <a:effectLst/>
              <a:latin typeface="Times New Roman" panose="02020603050405020304" pitchFamily="18" charset="0"/>
              <a:ea typeface="ＭＳ 明朝" panose="02020609040205080304" pitchFamily="17" charset="-128"/>
            </a:rPr>
            <a:t>s</a:t>
          </a:r>
          <a:endParaRPr lang="ja-JP" sz="1200">
            <a:effectLst/>
            <a:latin typeface="Times New Roman" panose="02020603050405020304" pitchFamily="18" charset="0"/>
            <a:ea typeface="BatangChe" panose="02030609000101010101" pitchFamily="49" charset="-127"/>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d397f78-0df8-4b09-af30-c349055ccc08" xsi:nil="true"/>
    <lcf76f155ced4ddcb4097134ff3c332f xmlns="6c31d1c1-ac6e-4c4c-8f79-50ea5360b663">
      <Terms xmlns="http://schemas.microsoft.com/office/infopath/2007/PartnerControls"/>
    </lcf76f155ced4ddcb4097134ff3c332f>
    <_Flow_SignoffStatus xmlns="6c31d1c1-ac6e-4c4c-8f79-50ea5360b66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B1A5389D274B9B4D97FEB10028C9937D" ma:contentTypeVersion="16" ma:contentTypeDescription="新しいドキュメントを作成します。" ma:contentTypeScope="" ma:versionID="dcc394842023f1c9970df264b2c7d1e9">
  <xsd:schema xmlns:xsd="http://www.w3.org/2001/XMLSchema" xmlns:xs="http://www.w3.org/2001/XMLSchema" xmlns:p="http://schemas.microsoft.com/office/2006/metadata/properties" xmlns:ns2="6c31d1c1-ac6e-4c4c-8f79-50ea5360b663" xmlns:ns3="1d397f78-0df8-4b09-af30-c349055ccc08" targetNamespace="http://schemas.microsoft.com/office/2006/metadata/properties" ma:root="true" ma:fieldsID="79bed03140d6e4f881a08dd1ad7e13dc" ns2:_="" ns3:_="">
    <xsd:import namespace="6c31d1c1-ac6e-4c4c-8f79-50ea5360b663"/>
    <xsd:import namespace="1d397f78-0df8-4b09-af30-c349055ccc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TaxCatchAll" minOccurs="0"/>
                <xsd:element ref="ns2:MediaServiceOCR" minOccurs="0"/>
                <xsd:element ref="ns2:_Flow_SignoffStatus"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1d1c1-ac6e-4c4c-8f79-50ea5360b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_Flow_SignoffStatus" ma:index="18" nillable="true" ma:displayName="承認の状態" ma:internalName="_x0024_Resources_x003a_core_x002c_Signoff_Status">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397f78-0df8-4b09-af30-c349055ccc0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6b94d3-72ba-4308-a2f6-70008676d6fd}" ma:internalName="TaxCatchAll" ma:showField="CatchAllData" ma:web="1d397f78-0df8-4b09-af30-c349055cc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6D1DAE-B04C-461B-8864-5A46A1D4C294}">
  <ds:schemaRefs>
    <ds:schemaRef ds:uri="http://schemas.microsoft.com/sharepoint/v3/contenttype/forms"/>
  </ds:schemaRefs>
</ds:datastoreItem>
</file>

<file path=customXml/itemProps2.xml><?xml version="1.0" encoding="utf-8"?>
<ds:datastoreItem xmlns:ds="http://schemas.openxmlformats.org/officeDocument/2006/customXml" ds:itemID="{4773FC10-FB7E-49B1-9359-C8FF9703A968}">
  <ds:schemaRefs>
    <ds:schemaRef ds:uri="http://schemas.openxmlformats.org/officeDocument/2006/bibliography"/>
  </ds:schemaRefs>
</ds:datastoreItem>
</file>

<file path=customXml/itemProps3.xml><?xml version="1.0" encoding="utf-8"?>
<ds:datastoreItem xmlns:ds="http://schemas.openxmlformats.org/officeDocument/2006/customXml" ds:itemID="{CCC7CA17-98DA-41EA-861E-D7890AC7EED3}">
  <ds:schemaRefs>
    <ds:schemaRef ds:uri="http://schemas.microsoft.com/office/2006/metadata/properties"/>
    <ds:schemaRef ds:uri="http://schemas.microsoft.com/office/infopath/2007/PartnerControls"/>
    <ds:schemaRef ds:uri="1d397f78-0df8-4b09-af30-c349055ccc08"/>
    <ds:schemaRef ds:uri="6c31d1c1-ac6e-4c4c-8f79-50ea5360b663"/>
  </ds:schemaRefs>
</ds:datastoreItem>
</file>

<file path=customXml/itemProps4.xml><?xml version="1.0" encoding="utf-8"?>
<ds:datastoreItem xmlns:ds="http://schemas.openxmlformats.org/officeDocument/2006/customXml" ds:itemID="{AFB93467-21BE-41FE-8DFE-F90E0E21B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1d1c1-ac6e-4c4c-8f79-50ea5360b663"/>
    <ds:schemaRef ds:uri="1d397f78-0df8-4b09-af30-c349055cc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AWG-28 Document Template.dotx</Template>
  <TotalTime>56</TotalTime>
  <Pages>17</Pages>
  <Words>3677</Words>
  <Characters>20961</Characters>
  <Application>Microsoft Office Word</Application>
  <DocSecurity>0</DocSecurity>
  <Lines>174</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Tawhid Hussain</cp:lastModifiedBy>
  <cp:revision>28</cp:revision>
  <cp:lastPrinted>2025-09-10T08:53:00Z</cp:lastPrinted>
  <dcterms:created xsi:type="dcterms:W3CDTF">2025-09-09T09:33:00Z</dcterms:created>
  <dcterms:modified xsi:type="dcterms:W3CDTF">2025-09-17T01:15:00Z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0x010100B1A5389D274B9B4D97FEB10028C9937D</vt:lpwstr>
  </property>
  <property fmtid="{D5CDD505-2E9C-101B-9397-08002B2CF9AE}" pid="3" name="MediaServiceImageTags">
    <vt:lpwstr/>
  </property>
</Properties>
</file>