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950D9E" w:rsidRPr="00950D9E" w14:paraId="1B7BF943" w14:textId="77777777" w:rsidTr="00CD5357">
        <w:trPr>
          <w:cantSplit/>
          <w:trHeight w:val="288"/>
        </w:trPr>
        <w:tc>
          <w:tcPr>
            <w:tcW w:w="1399" w:type="dxa"/>
            <w:vMerge w:val="restart"/>
          </w:tcPr>
          <w:p w14:paraId="7BF82183" w14:textId="77777777" w:rsidR="00950D9E" w:rsidRPr="00950D9E" w:rsidRDefault="00950D9E" w:rsidP="00F07318">
            <w:pPr>
              <w:widowControl w:val="0"/>
              <w:wordWrap w:val="0"/>
              <w:jc w:val="both"/>
              <w:rPr>
                <w:kern w:val="2"/>
                <w:lang w:eastAsia="ko-KR"/>
              </w:rPr>
            </w:pPr>
            <w:r w:rsidRPr="00950D9E">
              <w:rPr>
                <w:noProof/>
                <w:kern w:val="2"/>
              </w:rPr>
              <w:drawing>
                <wp:inline distT="0" distB="0" distL="0" distR="0" wp14:anchorId="3902AD65" wp14:editId="36C2E019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792A8E4E" w14:textId="77777777" w:rsidR="00950D9E" w:rsidRPr="00950D9E" w:rsidRDefault="00950D9E" w:rsidP="00F07318">
            <w:pPr>
              <w:rPr>
                <w:sz w:val="22"/>
                <w:szCs w:val="22"/>
              </w:rPr>
            </w:pPr>
            <w:r w:rsidRPr="00950D9E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70A23FF1" w14:textId="7A50A485" w:rsidR="00950D9E" w:rsidRPr="00950D9E" w:rsidRDefault="00950D9E" w:rsidP="00F07318">
            <w:pPr>
              <w:keepNext/>
              <w:widowControl w:val="0"/>
              <w:wordWrap w:val="0"/>
              <w:jc w:val="both"/>
              <w:outlineLvl w:val="7"/>
              <w:rPr>
                <w:b/>
                <w:bCs/>
                <w:kern w:val="2"/>
                <w:lang w:eastAsia="ko-KR"/>
              </w:rPr>
            </w:pPr>
          </w:p>
        </w:tc>
      </w:tr>
      <w:tr w:rsidR="00950D9E" w:rsidRPr="00950D9E" w14:paraId="06B4BF0A" w14:textId="77777777" w:rsidTr="00CD5357">
        <w:trPr>
          <w:cantSplit/>
          <w:trHeight w:val="504"/>
        </w:trPr>
        <w:tc>
          <w:tcPr>
            <w:tcW w:w="1399" w:type="dxa"/>
            <w:vMerge/>
          </w:tcPr>
          <w:p w14:paraId="7E164ACA" w14:textId="77777777" w:rsidR="00950D9E" w:rsidRPr="00950D9E" w:rsidRDefault="00950D9E" w:rsidP="00F07318"/>
        </w:tc>
        <w:tc>
          <w:tcPr>
            <w:tcW w:w="5760" w:type="dxa"/>
            <w:vAlign w:val="center"/>
          </w:tcPr>
          <w:p w14:paraId="38402437" w14:textId="40DF2BE8" w:rsidR="00950D9E" w:rsidRPr="00950D9E" w:rsidRDefault="00950D9E" w:rsidP="00F07318">
            <w:pPr>
              <w:rPr>
                <w:b/>
              </w:rPr>
            </w:pPr>
            <w:r w:rsidRPr="00950D9E">
              <w:rPr>
                <w:b/>
              </w:rPr>
              <w:t xml:space="preserve">The </w:t>
            </w:r>
            <w:r w:rsidR="004A42B4">
              <w:rPr>
                <w:b/>
              </w:rPr>
              <w:t>3</w:t>
            </w:r>
            <w:r w:rsidR="00F350C1">
              <w:rPr>
                <w:b/>
              </w:rPr>
              <w:t>6</w:t>
            </w:r>
            <w:r w:rsidRPr="00950D9E">
              <w:rPr>
                <w:b/>
              </w:rPr>
              <w:t>th Meeting of the APT Wireless Group</w:t>
            </w:r>
          </w:p>
          <w:p w14:paraId="0FBA1D23" w14:textId="5CB1CB84" w:rsidR="00950D9E" w:rsidRPr="00950D9E" w:rsidRDefault="00950D9E" w:rsidP="00F07318">
            <w:r w:rsidRPr="00950D9E">
              <w:rPr>
                <w:b/>
              </w:rPr>
              <w:t>(AWG-</w:t>
            </w:r>
            <w:r w:rsidR="004A42B4">
              <w:rPr>
                <w:b/>
              </w:rPr>
              <w:t>3</w:t>
            </w:r>
            <w:r w:rsidR="00F350C1">
              <w:rPr>
                <w:b/>
              </w:rPr>
              <w:t>6</w:t>
            </w:r>
            <w:r w:rsidRPr="00950D9E">
              <w:rPr>
                <w:b/>
              </w:rPr>
              <w:t>)</w:t>
            </w:r>
          </w:p>
        </w:tc>
        <w:tc>
          <w:tcPr>
            <w:tcW w:w="2160" w:type="dxa"/>
          </w:tcPr>
          <w:p w14:paraId="71FC824E" w14:textId="6EBC8A20" w:rsidR="00950D9E" w:rsidRPr="00950D9E" w:rsidRDefault="00950D9E" w:rsidP="00F07318">
            <w:pPr>
              <w:rPr>
                <w:b/>
                <w:bCs/>
                <w:lang w:val="fr-FR"/>
              </w:rPr>
            </w:pPr>
          </w:p>
          <w:p w14:paraId="7F1FEC2F" w14:textId="3E695D9C" w:rsidR="00950D9E" w:rsidRPr="00950D9E" w:rsidRDefault="00950D9E" w:rsidP="00F07318">
            <w:pPr>
              <w:rPr>
                <w:b/>
                <w:bCs/>
                <w:lang w:val="en-GB"/>
              </w:rPr>
            </w:pPr>
          </w:p>
        </w:tc>
      </w:tr>
      <w:tr w:rsidR="00950D9E" w:rsidRPr="00950D9E" w14:paraId="34A85647" w14:textId="77777777" w:rsidTr="00CD5357">
        <w:trPr>
          <w:cantSplit/>
          <w:trHeight w:val="288"/>
        </w:trPr>
        <w:tc>
          <w:tcPr>
            <w:tcW w:w="1399" w:type="dxa"/>
            <w:vMerge/>
          </w:tcPr>
          <w:p w14:paraId="5F118EC4" w14:textId="77777777" w:rsidR="00950D9E" w:rsidRPr="00950D9E" w:rsidRDefault="00950D9E" w:rsidP="00F07318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3F9ECE85" w14:textId="0DD736F0" w:rsidR="00950D9E" w:rsidRPr="00762CA1" w:rsidRDefault="00762CA1" w:rsidP="00F07318">
            <w:pPr>
              <w:rPr>
                <w:b/>
                <w:spacing w:val="-2"/>
              </w:rPr>
            </w:pPr>
            <w:r w:rsidRPr="00762CA1">
              <w:rPr>
                <w:spacing w:val="-2"/>
              </w:rPr>
              <w:t>6-10 April</w:t>
            </w:r>
            <w:r w:rsidR="00950D9E" w:rsidRPr="00762CA1">
              <w:rPr>
                <w:spacing w:val="-2"/>
              </w:rPr>
              <w:t xml:space="preserve"> 20</w:t>
            </w:r>
            <w:r w:rsidR="007749A0" w:rsidRPr="00762CA1">
              <w:rPr>
                <w:spacing w:val="-2"/>
              </w:rPr>
              <w:t>2</w:t>
            </w:r>
            <w:r w:rsidRPr="00762CA1">
              <w:rPr>
                <w:spacing w:val="-2"/>
              </w:rPr>
              <w:t>6</w:t>
            </w:r>
            <w:r w:rsidR="00950D9E" w:rsidRPr="00762CA1">
              <w:rPr>
                <w:spacing w:val="-2"/>
              </w:rPr>
              <w:t xml:space="preserve">, </w:t>
            </w:r>
            <w:r w:rsidRPr="00762CA1">
              <w:rPr>
                <w:color w:val="000000"/>
                <w:spacing w:val="-2"/>
              </w:rPr>
              <w:t>Bandar Seri Begawan, Brunei Darussalam</w:t>
            </w:r>
          </w:p>
        </w:tc>
        <w:tc>
          <w:tcPr>
            <w:tcW w:w="2160" w:type="dxa"/>
            <w:vAlign w:val="bottom"/>
          </w:tcPr>
          <w:p w14:paraId="4A658B93" w14:textId="06F03411" w:rsidR="00950D9E" w:rsidRPr="00950D9E" w:rsidRDefault="00631FD8" w:rsidP="00F07318">
            <w:pPr>
              <w:rPr>
                <w:bCs/>
              </w:rPr>
            </w:pPr>
            <w:r>
              <w:rPr>
                <w:bCs/>
              </w:rPr>
              <w:t xml:space="preserve">   </w:t>
            </w:r>
            <w:r w:rsidR="00F350C1">
              <w:rPr>
                <w:bCs/>
              </w:rPr>
              <w:t>22 December</w:t>
            </w:r>
            <w:r w:rsidR="00054D6C">
              <w:rPr>
                <w:bCs/>
              </w:rPr>
              <w:t xml:space="preserve"> </w:t>
            </w:r>
            <w:r w:rsidR="00950D9E" w:rsidRPr="00950D9E">
              <w:rPr>
                <w:bCs/>
              </w:rPr>
              <w:t>20</w:t>
            </w:r>
            <w:r w:rsidR="007749A0">
              <w:rPr>
                <w:bCs/>
              </w:rPr>
              <w:t>2</w:t>
            </w:r>
            <w:r w:rsidR="00F07318">
              <w:rPr>
                <w:bCs/>
              </w:rPr>
              <w:t>5</w:t>
            </w:r>
          </w:p>
        </w:tc>
      </w:tr>
    </w:tbl>
    <w:p w14:paraId="292F5867" w14:textId="77777777" w:rsidR="00DA7595" w:rsidRPr="00561982" w:rsidRDefault="00DA7595" w:rsidP="00DA7595">
      <w:pPr>
        <w:jc w:val="center"/>
        <w:rPr>
          <w:b/>
          <w:lang w:eastAsia="ko-KR"/>
        </w:rPr>
      </w:pPr>
    </w:p>
    <w:p w14:paraId="14582C34" w14:textId="3D0F2831" w:rsidR="00580DCA" w:rsidRPr="00561982" w:rsidRDefault="00580DCA" w:rsidP="00580DCA">
      <w:pPr>
        <w:tabs>
          <w:tab w:val="left" w:pos="0"/>
        </w:tabs>
        <w:jc w:val="center"/>
        <w:rPr>
          <w:rFonts w:ascii="Times New Roman Bold" w:hAnsi="Times New Roman Bold" w:hint="eastAsia"/>
          <w:b/>
          <w:bCs/>
          <w:color w:val="000000"/>
        </w:rPr>
      </w:pPr>
    </w:p>
    <w:p w14:paraId="7B899410" w14:textId="74607FD2" w:rsidR="00E34932" w:rsidRPr="00E34932" w:rsidRDefault="00E34932" w:rsidP="00E34932">
      <w:pPr>
        <w:jc w:val="center"/>
        <w:rPr>
          <w:lang w:eastAsia="ko-KR"/>
        </w:rPr>
      </w:pPr>
      <w:r w:rsidRPr="00E34932">
        <w:rPr>
          <w:lang w:eastAsia="ko-KR"/>
        </w:rPr>
        <w:t>Chair, APT Wireless Group</w:t>
      </w:r>
    </w:p>
    <w:p w14:paraId="68021509" w14:textId="77777777" w:rsidR="00E34932" w:rsidRPr="00E34932" w:rsidRDefault="00E34932" w:rsidP="00E34932">
      <w:pPr>
        <w:jc w:val="center"/>
        <w:rPr>
          <w:caps/>
        </w:rPr>
      </w:pPr>
    </w:p>
    <w:p w14:paraId="32EDE857" w14:textId="77777777" w:rsidR="00E34932" w:rsidRPr="00E34932" w:rsidRDefault="00E34932" w:rsidP="00E34932">
      <w:pPr>
        <w:jc w:val="center"/>
        <w:rPr>
          <w:b/>
          <w:bCs/>
          <w:caps/>
        </w:rPr>
      </w:pPr>
      <w:r w:rsidRPr="00E34932">
        <w:rPr>
          <w:b/>
          <w:bCs/>
          <w:caps/>
        </w:rPr>
        <w:t>Provisional Agenda</w:t>
      </w:r>
    </w:p>
    <w:p w14:paraId="6BF724EC" w14:textId="77777777" w:rsidR="00E34932" w:rsidRPr="00E34932" w:rsidRDefault="00E34932" w:rsidP="00E34932"/>
    <w:p w14:paraId="528E73EB" w14:textId="77777777" w:rsidR="00E34932" w:rsidRPr="00E34932" w:rsidRDefault="00E34932" w:rsidP="00E34932">
      <w:pPr>
        <w:jc w:val="both"/>
      </w:pPr>
    </w:p>
    <w:p w14:paraId="4018D6F8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 w:rsidRPr="00E34932">
        <w:t>Opening</w:t>
      </w:r>
    </w:p>
    <w:p w14:paraId="13FBC310" w14:textId="77777777" w:rsidR="00E34932" w:rsidRPr="00E34932" w:rsidRDefault="00E34932" w:rsidP="00E34932">
      <w:pPr>
        <w:ind w:left="720" w:hanging="540"/>
      </w:pPr>
    </w:p>
    <w:p w14:paraId="3C76F48F" w14:textId="18021492" w:rsid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Adoption of </w:t>
      </w:r>
      <w:r w:rsidR="0082520E">
        <w:t xml:space="preserve">the </w:t>
      </w:r>
      <w:r w:rsidR="00D346B0">
        <w:t>a</w:t>
      </w:r>
      <w:r w:rsidRPr="00E34932">
        <w:t>genda</w:t>
      </w:r>
    </w:p>
    <w:p w14:paraId="7D3A2F66" w14:textId="77777777" w:rsidR="00994E03" w:rsidRDefault="00994E03" w:rsidP="00994E03">
      <w:pPr>
        <w:ind w:left="720"/>
      </w:pPr>
    </w:p>
    <w:p w14:paraId="73507E66" w14:textId="77777777" w:rsidR="00994E03" w:rsidRDefault="00994E03" w:rsidP="00994E03">
      <w:pPr>
        <w:numPr>
          <w:ilvl w:val="0"/>
          <w:numId w:val="11"/>
        </w:numPr>
        <w:ind w:hanging="540"/>
      </w:pPr>
      <w:r w:rsidRPr="00E34932">
        <w:t xml:space="preserve">Summary </w:t>
      </w:r>
      <w:r>
        <w:t>r</w:t>
      </w:r>
      <w:r w:rsidRPr="00E34932">
        <w:t>ecord of AWG-</w:t>
      </w:r>
      <w:r>
        <w:t>35</w:t>
      </w:r>
    </w:p>
    <w:p w14:paraId="720E0883" w14:textId="77777777" w:rsidR="00994E03" w:rsidRDefault="00994E03" w:rsidP="00994E03">
      <w:pPr>
        <w:pStyle w:val="ListParagraph"/>
      </w:pPr>
    </w:p>
    <w:p w14:paraId="4C79AF8C" w14:textId="7C7BC56F" w:rsidR="00994E03" w:rsidRDefault="00994E03" w:rsidP="00994E03">
      <w:pPr>
        <w:numPr>
          <w:ilvl w:val="0"/>
          <w:numId w:val="11"/>
        </w:numPr>
        <w:ind w:hanging="540"/>
        <w:jc w:val="both"/>
      </w:pPr>
      <w:r w:rsidRPr="004966B2">
        <w:t xml:space="preserve">Outcomes of the </w:t>
      </w:r>
      <w:r>
        <w:t>49th Session of the Management Committee of the APT relevant to AWG</w:t>
      </w:r>
    </w:p>
    <w:p w14:paraId="205CEEF8" w14:textId="77777777" w:rsidR="00F350C1" w:rsidRDefault="00F350C1" w:rsidP="00F350C1">
      <w:pPr>
        <w:ind w:left="720"/>
      </w:pPr>
    </w:p>
    <w:p w14:paraId="578089BD" w14:textId="47558F13" w:rsidR="00F350C1" w:rsidRDefault="00F350C1" w:rsidP="00E34932">
      <w:pPr>
        <w:numPr>
          <w:ilvl w:val="0"/>
          <w:numId w:val="11"/>
        </w:numPr>
        <w:ind w:hanging="540"/>
      </w:pPr>
      <w:r>
        <w:t>Election of the Vice-Chairs of AWG</w:t>
      </w:r>
    </w:p>
    <w:p w14:paraId="1DCE87D0" w14:textId="77777777" w:rsidR="00F350C1" w:rsidRDefault="00F350C1" w:rsidP="00F350C1">
      <w:pPr>
        <w:ind w:left="720"/>
      </w:pPr>
    </w:p>
    <w:p w14:paraId="79B23A18" w14:textId="06FAF2F9" w:rsidR="00F350C1" w:rsidRPr="00E34932" w:rsidRDefault="00F350C1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762CA1">
        <w:t>appointments</w:t>
      </w:r>
      <w:r>
        <w:t xml:space="preserve"> of the Chair</w:t>
      </w:r>
      <w:r w:rsidR="00762CA1">
        <w:t>s</w:t>
      </w:r>
      <w:r>
        <w:t xml:space="preserve"> of Working Groups</w:t>
      </w:r>
      <w:r w:rsidR="00762CA1">
        <w:t xml:space="preserve"> of AWG</w:t>
      </w:r>
    </w:p>
    <w:p w14:paraId="3135989B" w14:textId="2B9708D4" w:rsidR="00E34932" w:rsidRPr="00E34932" w:rsidRDefault="00E34932" w:rsidP="00E34932">
      <w:pPr>
        <w:ind w:left="720" w:hanging="540"/>
      </w:pPr>
    </w:p>
    <w:p w14:paraId="702C3524" w14:textId="067EA1FB" w:rsid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Allocation of the </w:t>
      </w:r>
      <w:r w:rsidR="00D346B0">
        <w:t>d</w:t>
      </w:r>
      <w:r w:rsidRPr="00E34932">
        <w:t>ocuments</w:t>
      </w:r>
    </w:p>
    <w:p w14:paraId="39591A0A" w14:textId="19210AFE" w:rsidR="00E34932" w:rsidRPr="00E34932" w:rsidRDefault="00E34932" w:rsidP="004A42B4"/>
    <w:p w14:paraId="0010FED3" w14:textId="06D9C860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Objectives and </w:t>
      </w:r>
      <w:r w:rsidR="00D346B0">
        <w:t>e</w:t>
      </w:r>
      <w:r>
        <w:t xml:space="preserve">xpected </w:t>
      </w:r>
      <w:r w:rsidR="00D346B0">
        <w:t>o</w:t>
      </w:r>
      <w:r>
        <w:t>utcomes of the Working Groups during AWG-</w:t>
      </w:r>
      <w:r w:rsidR="00F236A0">
        <w:t>3</w:t>
      </w:r>
      <w:r w:rsidR="00F350C1">
        <w:t>6</w:t>
      </w:r>
    </w:p>
    <w:p w14:paraId="270C8D44" w14:textId="77777777" w:rsidR="00E34932" w:rsidRPr="00E34932" w:rsidRDefault="00E34932" w:rsidP="00E34932">
      <w:pPr>
        <w:ind w:left="720" w:hanging="540"/>
      </w:pPr>
    </w:p>
    <w:p w14:paraId="27942E6A" w14:textId="0C5CD78A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d</w:t>
      </w:r>
      <w:r>
        <w:t xml:space="preserve">ocuments </w:t>
      </w:r>
      <w:r w:rsidR="00D346B0">
        <w:t>a</w:t>
      </w:r>
      <w:r>
        <w:t>llocated to the Plenary</w:t>
      </w:r>
    </w:p>
    <w:p w14:paraId="7AC56F46" w14:textId="77777777" w:rsidR="00E34932" w:rsidRPr="00E34932" w:rsidRDefault="00E34932" w:rsidP="00E34932">
      <w:pPr>
        <w:ind w:left="720" w:hanging="540"/>
        <w:contextualSpacing/>
        <w:rPr>
          <w:rFonts w:eastAsia="MS Mincho"/>
        </w:rPr>
      </w:pPr>
    </w:p>
    <w:p w14:paraId="034AB74F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>Working Groups/Sub-Working Groups/Task Groups Meetings</w:t>
      </w:r>
    </w:p>
    <w:p w14:paraId="6467144F" w14:textId="77777777" w:rsidR="00E34932" w:rsidRPr="00E34932" w:rsidRDefault="00E34932" w:rsidP="00E34932">
      <w:pPr>
        <w:ind w:hanging="540"/>
      </w:pPr>
    </w:p>
    <w:p w14:paraId="618306E5" w14:textId="162A1D3D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r</w:t>
      </w:r>
      <w:r>
        <w:t>eport</w:t>
      </w:r>
      <w:r w:rsidR="00FA20E2">
        <w:t xml:space="preserve">s </w:t>
      </w:r>
      <w:r>
        <w:t>of the Working Groups</w:t>
      </w:r>
    </w:p>
    <w:p w14:paraId="7AAC7B1F" w14:textId="77777777" w:rsidR="00E34932" w:rsidRPr="00E34932" w:rsidRDefault="00E34932" w:rsidP="00E34932">
      <w:pPr>
        <w:ind w:left="720" w:hanging="540"/>
      </w:pPr>
    </w:p>
    <w:p w14:paraId="45FC3EBC" w14:textId="272ED860" w:rsid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o</w:t>
      </w:r>
      <w:r>
        <w:t xml:space="preserve">utput </w:t>
      </w:r>
      <w:r w:rsidR="00D346B0">
        <w:t>d</w:t>
      </w:r>
      <w:r>
        <w:t>ocuments</w:t>
      </w:r>
    </w:p>
    <w:p w14:paraId="78FF907B" w14:textId="651DDAB1" w:rsidR="00E34932" w:rsidRPr="00E34932" w:rsidRDefault="00E34932" w:rsidP="00F350C1">
      <w:pPr>
        <w:ind w:left="720"/>
      </w:pPr>
    </w:p>
    <w:p w14:paraId="7F56A4E2" w14:textId="5A0F3D8C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Date and </w:t>
      </w:r>
      <w:r w:rsidR="00D346B0">
        <w:t>v</w:t>
      </w:r>
      <w:r>
        <w:t>enue of AWG-</w:t>
      </w:r>
      <w:r w:rsidR="00BD3936">
        <w:t>3</w:t>
      </w:r>
      <w:r w:rsidR="00F350C1">
        <w:t>7</w:t>
      </w:r>
    </w:p>
    <w:p w14:paraId="3A006903" w14:textId="77777777" w:rsidR="00E34932" w:rsidRPr="00E34932" w:rsidRDefault="00E34932" w:rsidP="00E34932">
      <w:pPr>
        <w:ind w:left="720" w:hanging="540"/>
      </w:pPr>
    </w:p>
    <w:p w14:paraId="3CC97C1F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>Any other matters</w:t>
      </w:r>
    </w:p>
    <w:p w14:paraId="18AB778C" w14:textId="77777777" w:rsidR="00E34932" w:rsidRPr="00E34932" w:rsidRDefault="00E34932" w:rsidP="00E34932">
      <w:pPr>
        <w:ind w:left="180"/>
      </w:pPr>
    </w:p>
    <w:p w14:paraId="0515F7E0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Closing </w:t>
      </w:r>
    </w:p>
    <w:p w14:paraId="36D300D3" w14:textId="77777777" w:rsidR="00E34932" w:rsidRPr="00E34932" w:rsidRDefault="00E34932" w:rsidP="00E34932">
      <w:pPr>
        <w:tabs>
          <w:tab w:val="left" w:pos="600"/>
        </w:tabs>
      </w:pPr>
    </w:p>
    <w:p w14:paraId="5653F770" w14:textId="36E47C8B" w:rsidR="003578AB" w:rsidRDefault="003578AB" w:rsidP="00561982">
      <w:pPr>
        <w:jc w:val="center"/>
        <w:rPr>
          <w:snapToGrid w:val="0"/>
        </w:rPr>
      </w:pPr>
    </w:p>
    <w:p w14:paraId="24A62B0B" w14:textId="15CE000B" w:rsidR="00D346B0" w:rsidRPr="00D346B0" w:rsidRDefault="00D346B0" w:rsidP="00D346B0"/>
    <w:p w14:paraId="6E321FB6" w14:textId="13F789D9" w:rsidR="00D346B0" w:rsidRDefault="00D346B0" w:rsidP="00D346B0">
      <w:pPr>
        <w:rPr>
          <w:snapToGrid w:val="0"/>
        </w:rPr>
      </w:pPr>
    </w:p>
    <w:sectPr w:rsidR="00D346B0" w:rsidSect="00DB0A68"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1B934" w14:textId="77777777" w:rsidR="00BD5EAE" w:rsidRDefault="00BD5EAE">
      <w:r>
        <w:separator/>
      </w:r>
    </w:p>
  </w:endnote>
  <w:endnote w:type="continuationSeparator" w:id="0">
    <w:p w14:paraId="73CE526C" w14:textId="77777777" w:rsidR="00BD5EAE" w:rsidRDefault="00BD5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0F387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AB6373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B5248" w14:textId="41F99C71" w:rsidR="0097693B" w:rsidRDefault="003771CA" w:rsidP="003771CA">
    <w:pPr>
      <w:pStyle w:val="Footer"/>
      <w:ind w:right="360"/>
      <w:rPr>
        <w:rStyle w:val="PageNumber"/>
      </w:rPr>
    </w:pPr>
    <w:r>
      <w:rPr>
        <w:rFonts w:hint="eastAsia"/>
        <w:lang w:eastAsia="ko-KR"/>
      </w:rPr>
      <w:t>A</w:t>
    </w:r>
    <w:r>
      <w:rPr>
        <w:lang w:eastAsia="ko-KR"/>
      </w:rPr>
      <w:t>WG</w:t>
    </w:r>
    <w:r>
      <w:rPr>
        <w:rFonts w:hint="eastAsia"/>
        <w:lang w:eastAsia="ko-KR"/>
      </w:rPr>
      <w:t>-</w:t>
    </w:r>
    <w:r>
      <w:rPr>
        <w:lang w:eastAsia="ko-KR"/>
      </w:rPr>
      <w:t>2</w:t>
    </w:r>
    <w:r w:rsidR="00AF6CF8">
      <w:rPr>
        <w:lang w:eastAsia="ko-KR"/>
      </w:rPr>
      <w:t>6</w:t>
    </w:r>
    <w:r>
      <w:rPr>
        <w:rFonts w:hint="eastAsia"/>
        <w:lang w:eastAsia="ko-KR"/>
      </w:rPr>
      <w:t>/</w:t>
    </w:r>
    <w:r w:rsidR="00C67285">
      <w:rPr>
        <w:lang w:eastAsia="ko-KR"/>
      </w:rPr>
      <w:t>ADM-02</w:t>
    </w:r>
    <w:r>
      <w:rPr>
        <w:rStyle w:val="PageNumber"/>
      </w:rPr>
      <w:tab/>
    </w:r>
    <w:r>
      <w:rPr>
        <w:rStyle w:val="PageNumber"/>
      </w:rPr>
      <w:tab/>
      <w:t xml:space="preserve">   </w:t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6" w:type="dxa"/>
      <w:jc w:val="center"/>
      <w:tblBorders>
        <w:top w:val="single" w:sz="8" w:space="0" w:color="auto"/>
      </w:tblBorders>
      <w:tblLayout w:type="fixed"/>
      <w:tblCellMar>
        <w:left w:w="29" w:type="dxa"/>
        <w:right w:w="29" w:type="dxa"/>
      </w:tblCellMar>
      <w:tblLook w:val="0000" w:firstRow="0" w:lastRow="0" w:firstColumn="0" w:lastColumn="0" w:noHBand="0" w:noVBand="0"/>
    </w:tblPr>
    <w:tblGrid>
      <w:gridCol w:w="1152"/>
      <w:gridCol w:w="5040"/>
      <w:gridCol w:w="3024"/>
    </w:tblGrid>
    <w:tr w:rsidR="00E34932" w:rsidRPr="00E34932" w14:paraId="45983827" w14:textId="77777777" w:rsidTr="00A50E98">
      <w:trPr>
        <w:cantSplit/>
        <w:trHeight w:val="204"/>
        <w:jc w:val="center"/>
      </w:trPr>
      <w:tc>
        <w:tcPr>
          <w:tcW w:w="1152" w:type="dxa"/>
        </w:tcPr>
        <w:p w14:paraId="5EE28D2A" w14:textId="77777777" w:rsidR="00E34932" w:rsidRPr="00E34932" w:rsidRDefault="00E34932" w:rsidP="00E34932">
          <w:pPr>
            <w:rPr>
              <w:b/>
              <w:bCs/>
            </w:rPr>
          </w:pPr>
          <w:r w:rsidRPr="00E34932">
            <w:rPr>
              <w:b/>
              <w:bCs/>
            </w:rPr>
            <w:t>Contact:</w:t>
          </w:r>
        </w:p>
      </w:tc>
      <w:tc>
        <w:tcPr>
          <w:tcW w:w="5040" w:type="dxa"/>
        </w:tcPr>
        <w:p w14:paraId="344E7AF2" w14:textId="5996AB2B" w:rsidR="00E34932" w:rsidRPr="00E34932" w:rsidRDefault="00F07318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D</w:t>
          </w:r>
          <w:r w:rsidR="00E34932">
            <w:rPr>
              <w:rFonts w:eastAsia="Batang"/>
              <w:szCs w:val="22"/>
              <w:lang w:val="en-GB"/>
            </w:rPr>
            <w:t xml:space="preserve">r. </w:t>
          </w:r>
          <w:r w:rsidR="00762CA1">
            <w:rPr>
              <w:rFonts w:eastAsia="Batang"/>
              <w:szCs w:val="22"/>
              <w:lang w:val="en-GB"/>
            </w:rPr>
            <w:t>Daejung Kim</w:t>
          </w:r>
          <w:r>
            <w:rPr>
              <w:rFonts w:eastAsia="Batang"/>
              <w:szCs w:val="22"/>
              <w:lang w:val="en-GB"/>
            </w:rPr>
            <w:t xml:space="preserve"> </w:t>
          </w:r>
        </w:p>
        <w:p w14:paraId="41CF64F7" w14:textId="580ADEAC" w:rsidR="00E34932" w:rsidRPr="00E34932" w:rsidRDefault="00E34932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Chair, APT Wireless Group</w:t>
          </w:r>
        </w:p>
      </w:tc>
      <w:tc>
        <w:tcPr>
          <w:tcW w:w="3024" w:type="dxa"/>
        </w:tcPr>
        <w:p w14:paraId="4C612368" w14:textId="10C79216" w:rsidR="00E34932" w:rsidRPr="00E34932" w:rsidRDefault="00F07318" w:rsidP="00E34932">
          <w:pPr>
            <w:rPr>
              <w:lang w:eastAsia="ja-JP"/>
            </w:rPr>
          </w:pPr>
          <w:r>
            <w:rPr>
              <w:b/>
              <w:bCs/>
            </w:rPr>
            <w:t xml:space="preserve">        </w:t>
          </w:r>
          <w:r w:rsidR="00E34932" w:rsidRPr="00BD3936">
            <w:rPr>
              <w:b/>
              <w:bCs/>
            </w:rPr>
            <w:t>Email</w:t>
          </w:r>
          <w:r w:rsidR="00E34932" w:rsidRPr="00E34932">
            <w:rPr>
              <w:rFonts w:hint="eastAsia"/>
            </w:rPr>
            <w:t>:</w:t>
          </w:r>
          <w:r w:rsidR="00E34932" w:rsidRPr="00E34932">
            <w:t xml:space="preserve"> </w:t>
          </w:r>
          <w:hyperlink r:id="rId1" w:history="1">
            <w:r w:rsidR="00E34932" w:rsidRPr="00275274">
              <w:rPr>
                <w:rStyle w:val="Hyperlink"/>
                <w:lang w:eastAsia="ja-JP"/>
              </w:rPr>
              <w:t>aptawg@apt.int</w:t>
            </w:r>
          </w:hyperlink>
          <w:r w:rsidR="00E34932">
            <w:rPr>
              <w:lang w:eastAsia="ja-JP"/>
            </w:rPr>
            <w:t xml:space="preserve"> </w:t>
          </w:r>
        </w:p>
      </w:tc>
    </w:tr>
  </w:tbl>
  <w:p w14:paraId="5D925E3F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42AF4" w14:textId="77777777" w:rsidR="00BD5EAE" w:rsidRDefault="00BD5EAE">
      <w:r>
        <w:separator/>
      </w:r>
    </w:p>
  </w:footnote>
  <w:footnote w:type="continuationSeparator" w:id="0">
    <w:p w14:paraId="31E62C82" w14:textId="77777777" w:rsidR="00BD5EAE" w:rsidRDefault="00BD5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DC5F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14:paraId="4BC1EF2B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5985"/>
    <w:multiLevelType w:val="hybridMultilevel"/>
    <w:tmpl w:val="D42C4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859127035">
    <w:abstractNumId w:val="5"/>
  </w:num>
  <w:num w:numId="2" w16cid:durableId="1640575888">
    <w:abstractNumId w:val="3"/>
  </w:num>
  <w:num w:numId="3" w16cid:durableId="1673793969">
    <w:abstractNumId w:val="2"/>
  </w:num>
  <w:num w:numId="4" w16cid:durableId="553546732">
    <w:abstractNumId w:val="9"/>
  </w:num>
  <w:num w:numId="5" w16cid:durableId="1670063932">
    <w:abstractNumId w:val="4"/>
  </w:num>
  <w:num w:numId="6" w16cid:durableId="315108237">
    <w:abstractNumId w:val="6"/>
  </w:num>
  <w:num w:numId="7" w16cid:durableId="1608732134">
    <w:abstractNumId w:val="1"/>
  </w:num>
  <w:num w:numId="8" w16cid:durableId="964460384">
    <w:abstractNumId w:val="0"/>
  </w:num>
  <w:num w:numId="9" w16cid:durableId="2035959938">
    <w:abstractNumId w:val="8"/>
  </w:num>
  <w:num w:numId="10" w16cid:durableId="1375814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3907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3MzczNjMxsDQxMzJU0lEKTi0uzszPAykwqQUAFfujhiwAAAA="/>
  </w:docVars>
  <w:rsids>
    <w:rsidRoot w:val="00597B21"/>
    <w:rsid w:val="000011E8"/>
    <w:rsid w:val="00020262"/>
    <w:rsid w:val="00032A21"/>
    <w:rsid w:val="00033154"/>
    <w:rsid w:val="0003595B"/>
    <w:rsid w:val="00054D6C"/>
    <w:rsid w:val="000751E2"/>
    <w:rsid w:val="00075A20"/>
    <w:rsid w:val="00086193"/>
    <w:rsid w:val="0009343A"/>
    <w:rsid w:val="000A4256"/>
    <w:rsid w:val="000A6769"/>
    <w:rsid w:val="000B4493"/>
    <w:rsid w:val="000B67DA"/>
    <w:rsid w:val="000B72ED"/>
    <w:rsid w:val="000E5844"/>
    <w:rsid w:val="000F2E90"/>
    <w:rsid w:val="000F5540"/>
    <w:rsid w:val="000F5C21"/>
    <w:rsid w:val="0012663C"/>
    <w:rsid w:val="00166088"/>
    <w:rsid w:val="0018079A"/>
    <w:rsid w:val="001819A5"/>
    <w:rsid w:val="00196568"/>
    <w:rsid w:val="001B18C2"/>
    <w:rsid w:val="001C657A"/>
    <w:rsid w:val="001D1379"/>
    <w:rsid w:val="001D5D7E"/>
    <w:rsid w:val="001D5FB3"/>
    <w:rsid w:val="001E2CF7"/>
    <w:rsid w:val="001F5087"/>
    <w:rsid w:val="001F593B"/>
    <w:rsid w:val="002018D5"/>
    <w:rsid w:val="00203C79"/>
    <w:rsid w:val="00210D37"/>
    <w:rsid w:val="002133D4"/>
    <w:rsid w:val="00222099"/>
    <w:rsid w:val="002458F8"/>
    <w:rsid w:val="00254A1B"/>
    <w:rsid w:val="0025523A"/>
    <w:rsid w:val="00262EAB"/>
    <w:rsid w:val="0028148C"/>
    <w:rsid w:val="00281950"/>
    <w:rsid w:val="0028454D"/>
    <w:rsid w:val="0029014F"/>
    <w:rsid w:val="002926D4"/>
    <w:rsid w:val="00296540"/>
    <w:rsid w:val="002A5855"/>
    <w:rsid w:val="002A5A04"/>
    <w:rsid w:val="002C07DA"/>
    <w:rsid w:val="002C6EA7"/>
    <w:rsid w:val="002C7EA9"/>
    <w:rsid w:val="002E4B04"/>
    <w:rsid w:val="002F2C66"/>
    <w:rsid w:val="00304E52"/>
    <w:rsid w:val="00313D01"/>
    <w:rsid w:val="00315547"/>
    <w:rsid w:val="00350693"/>
    <w:rsid w:val="00350F0D"/>
    <w:rsid w:val="00352589"/>
    <w:rsid w:val="003544C0"/>
    <w:rsid w:val="003578AB"/>
    <w:rsid w:val="00362C91"/>
    <w:rsid w:val="003771CA"/>
    <w:rsid w:val="00390C5D"/>
    <w:rsid w:val="003937C8"/>
    <w:rsid w:val="003A232C"/>
    <w:rsid w:val="003A3FB7"/>
    <w:rsid w:val="003B6263"/>
    <w:rsid w:val="003C16DE"/>
    <w:rsid w:val="003C2481"/>
    <w:rsid w:val="003C5E86"/>
    <w:rsid w:val="003C64A7"/>
    <w:rsid w:val="003D3FDA"/>
    <w:rsid w:val="003D4768"/>
    <w:rsid w:val="003D4E3A"/>
    <w:rsid w:val="003D7783"/>
    <w:rsid w:val="003E0E68"/>
    <w:rsid w:val="003E2277"/>
    <w:rsid w:val="003F2317"/>
    <w:rsid w:val="00403006"/>
    <w:rsid w:val="004065D6"/>
    <w:rsid w:val="00410107"/>
    <w:rsid w:val="0041174A"/>
    <w:rsid w:val="00412597"/>
    <w:rsid w:val="00416CA0"/>
    <w:rsid w:val="00420822"/>
    <w:rsid w:val="004235FD"/>
    <w:rsid w:val="004273FA"/>
    <w:rsid w:val="004310FB"/>
    <w:rsid w:val="0044529B"/>
    <w:rsid w:val="00451D85"/>
    <w:rsid w:val="00452BE6"/>
    <w:rsid w:val="0045458F"/>
    <w:rsid w:val="00473682"/>
    <w:rsid w:val="004868E1"/>
    <w:rsid w:val="00486F61"/>
    <w:rsid w:val="00495AFE"/>
    <w:rsid w:val="004A42B4"/>
    <w:rsid w:val="004C275C"/>
    <w:rsid w:val="004D093C"/>
    <w:rsid w:val="004E3DF1"/>
    <w:rsid w:val="004E6516"/>
    <w:rsid w:val="004F050A"/>
    <w:rsid w:val="004F1D47"/>
    <w:rsid w:val="004F289B"/>
    <w:rsid w:val="004F4F22"/>
    <w:rsid w:val="004F6D60"/>
    <w:rsid w:val="00503289"/>
    <w:rsid w:val="00510174"/>
    <w:rsid w:val="00520EEE"/>
    <w:rsid w:val="00530E8C"/>
    <w:rsid w:val="00544C7A"/>
    <w:rsid w:val="00545CF7"/>
    <w:rsid w:val="00547F4A"/>
    <w:rsid w:val="00561982"/>
    <w:rsid w:val="00565A2E"/>
    <w:rsid w:val="00573A56"/>
    <w:rsid w:val="00580DCA"/>
    <w:rsid w:val="00580DD0"/>
    <w:rsid w:val="00587875"/>
    <w:rsid w:val="00597B21"/>
    <w:rsid w:val="005A32CF"/>
    <w:rsid w:val="005A33DF"/>
    <w:rsid w:val="005B2D67"/>
    <w:rsid w:val="005B3FE1"/>
    <w:rsid w:val="005C2361"/>
    <w:rsid w:val="005C5C6A"/>
    <w:rsid w:val="005C7E76"/>
    <w:rsid w:val="005F12F8"/>
    <w:rsid w:val="00607E2B"/>
    <w:rsid w:val="00613005"/>
    <w:rsid w:val="00614171"/>
    <w:rsid w:val="00615973"/>
    <w:rsid w:val="00627E64"/>
    <w:rsid w:val="0063062B"/>
    <w:rsid w:val="00631FD8"/>
    <w:rsid w:val="00646D6E"/>
    <w:rsid w:val="00657992"/>
    <w:rsid w:val="00667229"/>
    <w:rsid w:val="0067040A"/>
    <w:rsid w:val="00682BE5"/>
    <w:rsid w:val="00682CDF"/>
    <w:rsid w:val="006848E1"/>
    <w:rsid w:val="00691127"/>
    <w:rsid w:val="006A10D9"/>
    <w:rsid w:val="006B0CF9"/>
    <w:rsid w:val="006B2A73"/>
    <w:rsid w:val="006B704C"/>
    <w:rsid w:val="006C4596"/>
    <w:rsid w:val="006C7574"/>
    <w:rsid w:val="006D215E"/>
    <w:rsid w:val="006D38D1"/>
    <w:rsid w:val="00717A57"/>
    <w:rsid w:val="00737F72"/>
    <w:rsid w:val="0074190C"/>
    <w:rsid w:val="007462CE"/>
    <w:rsid w:val="00757866"/>
    <w:rsid w:val="00762576"/>
    <w:rsid w:val="00762CA1"/>
    <w:rsid w:val="00766C1A"/>
    <w:rsid w:val="007749A0"/>
    <w:rsid w:val="007A2FB0"/>
    <w:rsid w:val="007C4900"/>
    <w:rsid w:val="007C6F92"/>
    <w:rsid w:val="007D13A7"/>
    <w:rsid w:val="007D4EF3"/>
    <w:rsid w:val="007E6C90"/>
    <w:rsid w:val="007F2B7B"/>
    <w:rsid w:val="007F6767"/>
    <w:rsid w:val="007F7740"/>
    <w:rsid w:val="00804B69"/>
    <w:rsid w:val="0080570B"/>
    <w:rsid w:val="008148E1"/>
    <w:rsid w:val="0082520E"/>
    <w:rsid w:val="0084237B"/>
    <w:rsid w:val="00845956"/>
    <w:rsid w:val="00860F0C"/>
    <w:rsid w:val="00865017"/>
    <w:rsid w:val="00875BA7"/>
    <w:rsid w:val="0088109B"/>
    <w:rsid w:val="0089293E"/>
    <w:rsid w:val="00895888"/>
    <w:rsid w:val="008A3B73"/>
    <w:rsid w:val="008B57AE"/>
    <w:rsid w:val="008C1D14"/>
    <w:rsid w:val="008C1EC1"/>
    <w:rsid w:val="008C2AFB"/>
    <w:rsid w:val="008C59FC"/>
    <w:rsid w:val="008D0E09"/>
    <w:rsid w:val="008F210D"/>
    <w:rsid w:val="008F4C32"/>
    <w:rsid w:val="00906EB0"/>
    <w:rsid w:val="00907BFC"/>
    <w:rsid w:val="0092136E"/>
    <w:rsid w:val="00922A59"/>
    <w:rsid w:val="009237D7"/>
    <w:rsid w:val="00930A6B"/>
    <w:rsid w:val="00950CC9"/>
    <w:rsid w:val="00950D9E"/>
    <w:rsid w:val="009603B9"/>
    <w:rsid w:val="0097268D"/>
    <w:rsid w:val="00974E5A"/>
    <w:rsid w:val="0097693B"/>
    <w:rsid w:val="00994E03"/>
    <w:rsid w:val="009A4A6D"/>
    <w:rsid w:val="009C0C03"/>
    <w:rsid w:val="009C3A88"/>
    <w:rsid w:val="009D0984"/>
    <w:rsid w:val="009D390C"/>
    <w:rsid w:val="009F20EE"/>
    <w:rsid w:val="00A03BFB"/>
    <w:rsid w:val="00A0758E"/>
    <w:rsid w:val="00A123E8"/>
    <w:rsid w:val="00A17EFC"/>
    <w:rsid w:val="00A37470"/>
    <w:rsid w:val="00A438A8"/>
    <w:rsid w:val="00A44BFA"/>
    <w:rsid w:val="00A53045"/>
    <w:rsid w:val="00A548EF"/>
    <w:rsid w:val="00A60649"/>
    <w:rsid w:val="00A92F36"/>
    <w:rsid w:val="00A948CF"/>
    <w:rsid w:val="00A95EF9"/>
    <w:rsid w:val="00AA41DB"/>
    <w:rsid w:val="00AA474C"/>
    <w:rsid w:val="00AB032C"/>
    <w:rsid w:val="00AB50BD"/>
    <w:rsid w:val="00AD7E5F"/>
    <w:rsid w:val="00AF3B52"/>
    <w:rsid w:val="00AF6CF8"/>
    <w:rsid w:val="00AF781B"/>
    <w:rsid w:val="00B064AB"/>
    <w:rsid w:val="00B25D6A"/>
    <w:rsid w:val="00B30C81"/>
    <w:rsid w:val="00B346A5"/>
    <w:rsid w:val="00B45E3A"/>
    <w:rsid w:val="00B52CD2"/>
    <w:rsid w:val="00B6385B"/>
    <w:rsid w:val="00B677EA"/>
    <w:rsid w:val="00B7567F"/>
    <w:rsid w:val="00B76D0B"/>
    <w:rsid w:val="00B8673C"/>
    <w:rsid w:val="00B87B2E"/>
    <w:rsid w:val="00B96272"/>
    <w:rsid w:val="00BB4D83"/>
    <w:rsid w:val="00BB555F"/>
    <w:rsid w:val="00BD3936"/>
    <w:rsid w:val="00BD5EAE"/>
    <w:rsid w:val="00BE187B"/>
    <w:rsid w:val="00BF19E4"/>
    <w:rsid w:val="00BF663E"/>
    <w:rsid w:val="00BF72A4"/>
    <w:rsid w:val="00C03D1E"/>
    <w:rsid w:val="00C15633"/>
    <w:rsid w:val="00C21A17"/>
    <w:rsid w:val="00C21C88"/>
    <w:rsid w:val="00C3055F"/>
    <w:rsid w:val="00C32C04"/>
    <w:rsid w:val="00C357AD"/>
    <w:rsid w:val="00C4106D"/>
    <w:rsid w:val="00C4278E"/>
    <w:rsid w:val="00C67285"/>
    <w:rsid w:val="00C73164"/>
    <w:rsid w:val="00C75054"/>
    <w:rsid w:val="00CB2B00"/>
    <w:rsid w:val="00CB5A9D"/>
    <w:rsid w:val="00CC4FFE"/>
    <w:rsid w:val="00CC70C1"/>
    <w:rsid w:val="00CD5431"/>
    <w:rsid w:val="00CD6452"/>
    <w:rsid w:val="00CD6F56"/>
    <w:rsid w:val="00CD75B4"/>
    <w:rsid w:val="00CE74EB"/>
    <w:rsid w:val="00CF2491"/>
    <w:rsid w:val="00CF7028"/>
    <w:rsid w:val="00D012E2"/>
    <w:rsid w:val="00D07087"/>
    <w:rsid w:val="00D346B0"/>
    <w:rsid w:val="00D40798"/>
    <w:rsid w:val="00D4148A"/>
    <w:rsid w:val="00D42301"/>
    <w:rsid w:val="00D46DFB"/>
    <w:rsid w:val="00D57772"/>
    <w:rsid w:val="00D65D94"/>
    <w:rsid w:val="00D65F4A"/>
    <w:rsid w:val="00D75A4D"/>
    <w:rsid w:val="00D8478B"/>
    <w:rsid w:val="00D86151"/>
    <w:rsid w:val="00D961A0"/>
    <w:rsid w:val="00DA7595"/>
    <w:rsid w:val="00DB0A68"/>
    <w:rsid w:val="00DB641C"/>
    <w:rsid w:val="00DB7E1B"/>
    <w:rsid w:val="00DC43A3"/>
    <w:rsid w:val="00DC69E5"/>
    <w:rsid w:val="00DD130D"/>
    <w:rsid w:val="00DD68FC"/>
    <w:rsid w:val="00DE4D0D"/>
    <w:rsid w:val="00DF77B1"/>
    <w:rsid w:val="00E035A1"/>
    <w:rsid w:val="00E11CD0"/>
    <w:rsid w:val="00E3442B"/>
    <w:rsid w:val="00E34932"/>
    <w:rsid w:val="00E36039"/>
    <w:rsid w:val="00E37D15"/>
    <w:rsid w:val="00E440A8"/>
    <w:rsid w:val="00E61909"/>
    <w:rsid w:val="00E674D3"/>
    <w:rsid w:val="00E70314"/>
    <w:rsid w:val="00E75629"/>
    <w:rsid w:val="00E842FD"/>
    <w:rsid w:val="00E875F7"/>
    <w:rsid w:val="00E94D1A"/>
    <w:rsid w:val="00EC1A88"/>
    <w:rsid w:val="00ED2BD3"/>
    <w:rsid w:val="00ED40AA"/>
    <w:rsid w:val="00ED509C"/>
    <w:rsid w:val="00EE3D15"/>
    <w:rsid w:val="00EF2EBB"/>
    <w:rsid w:val="00F05910"/>
    <w:rsid w:val="00F07318"/>
    <w:rsid w:val="00F236A0"/>
    <w:rsid w:val="00F350C1"/>
    <w:rsid w:val="00F373F5"/>
    <w:rsid w:val="00F466EA"/>
    <w:rsid w:val="00F54080"/>
    <w:rsid w:val="00F57986"/>
    <w:rsid w:val="00F57EF1"/>
    <w:rsid w:val="00F602E4"/>
    <w:rsid w:val="00F607B0"/>
    <w:rsid w:val="00F6165B"/>
    <w:rsid w:val="00F61D96"/>
    <w:rsid w:val="00F72497"/>
    <w:rsid w:val="00F80501"/>
    <w:rsid w:val="00F814E5"/>
    <w:rsid w:val="00F8352E"/>
    <w:rsid w:val="00F84067"/>
    <w:rsid w:val="00F91F32"/>
    <w:rsid w:val="00F92792"/>
    <w:rsid w:val="00FA20E2"/>
    <w:rsid w:val="00FC2CE0"/>
    <w:rsid w:val="00FD592E"/>
    <w:rsid w:val="00FE0490"/>
    <w:rsid w:val="00FE10AA"/>
    <w:rsid w:val="00FE1665"/>
    <w:rsid w:val="00FE39C5"/>
    <w:rsid w:val="00FF175F"/>
    <w:rsid w:val="31BAF423"/>
    <w:rsid w:val="33822AAE"/>
    <w:rsid w:val="4267EA84"/>
    <w:rsid w:val="5321F4B1"/>
    <w:rsid w:val="5874A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B0CC48"/>
  <w15:chartTrackingRefBased/>
  <w15:docId w15:val="{EF24E625-10CF-4F58-88DB-0E0CB784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2CD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75A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75A20"/>
    <w:rPr>
      <w:rFonts w:ascii="Segoe UI" w:eastAsia="BatangChe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3493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51D85"/>
    <w:rPr>
      <w:rFonts w:eastAsia="BatangCh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6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ptawg@apt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4" ma:contentTypeDescription="Create a new document." ma:contentTypeScope="" ma:versionID="44bc2d5ec3d04d982de47b210b8f3b29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d83f9d62231f851f744e44a79e4b75fa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731c3df-c60d-4200-9c99-cb812755514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3F97BD-7037-4E9F-B8B0-61492BAB1C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D1F05B-3F2E-4EC5-A371-40FB9DA6C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B77571-F608-4AAD-ACB5-E0EF8074C51F}"/>
</file>

<file path=docProps/app.xml><?xml version="1.0" encoding="utf-8"?>
<Properties xmlns="http://schemas.openxmlformats.org/officeDocument/2006/extended-properties" xmlns:vt="http://schemas.openxmlformats.org/officeDocument/2006/docPropsVTypes">
  <Template>AWG-21 Document Template.dot</Template>
  <TotalTime>27</TotalTime>
  <Pages>1</Pages>
  <Words>134</Words>
  <Characters>710</Characters>
  <Application>Microsoft Office Word</Application>
  <DocSecurity>0</DocSecurity>
  <Lines>50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Tawhid Hussain</cp:lastModifiedBy>
  <cp:revision>30</cp:revision>
  <cp:lastPrinted>2019-06-04T06:21:00Z</cp:lastPrinted>
  <dcterms:created xsi:type="dcterms:W3CDTF">2021-12-14T00:53:00Z</dcterms:created>
  <dcterms:modified xsi:type="dcterms:W3CDTF">2025-12-22T01:11:00Z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